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8A22EC" w14:textId="77777777" w:rsidR="000C24AF" w:rsidRDefault="000C24AF" w:rsidP="000C24AF">
      <w:pPr>
        <w:pStyle w:val="Heading1"/>
      </w:pPr>
    </w:p>
    <w:p w14:paraId="596A7B18" w14:textId="77777777" w:rsidR="000C24AF" w:rsidRDefault="000C24AF" w:rsidP="000C24AF"/>
    <w:p w14:paraId="65012CDF" w14:textId="77777777" w:rsidR="001D243C" w:rsidRDefault="001D243C" w:rsidP="00103F4D">
      <w:pPr>
        <w:pStyle w:val="Frontpagesubhead"/>
      </w:pPr>
    </w:p>
    <w:p w14:paraId="79234917" w14:textId="77777777" w:rsidR="001D243C" w:rsidRDefault="001D243C" w:rsidP="00103F4D">
      <w:pPr>
        <w:pStyle w:val="Frontpagesubhead"/>
      </w:pPr>
    </w:p>
    <w:p w14:paraId="59B7EEA4" w14:textId="77777777" w:rsidR="00F25CC7" w:rsidRDefault="00F25CC7" w:rsidP="00103F4D">
      <w:pPr>
        <w:pStyle w:val="Frontpagesubhead"/>
      </w:pPr>
      <w:r>
        <w:tab/>
      </w:r>
    </w:p>
    <w:p w14:paraId="004AEA04" w14:textId="77777777" w:rsidR="00F25CC7" w:rsidRDefault="009C27F0" w:rsidP="00F25CC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7B65B2" wp14:editId="75F8FBC8">
                <wp:simplePos x="0" y="0"/>
                <wp:positionH relativeFrom="page">
                  <wp:posOffset>648335</wp:posOffset>
                </wp:positionH>
                <wp:positionV relativeFrom="page">
                  <wp:posOffset>5688965</wp:posOffset>
                </wp:positionV>
                <wp:extent cx="4816800" cy="504000"/>
                <wp:effectExtent l="0" t="0" r="3175" b="1079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6800" cy="504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0D9286" w14:textId="4E93B8EE" w:rsidR="00931E4F" w:rsidRPr="00103F4D" w:rsidRDefault="00931E4F" w:rsidP="009C27F0">
                            <w:pPr>
                              <w:pStyle w:val="Publisheddate"/>
                              <w:tabs>
                                <w:tab w:val="left" w:pos="6663"/>
                              </w:tabs>
                            </w:pPr>
                            <w:r w:rsidRPr="00103F4D">
                              <w:t xml:space="preserve">Published </w:t>
                            </w:r>
                            <w:r w:rsidR="00EC4F86">
                              <w:t>November</w:t>
                            </w:r>
                            <w:r w:rsidRPr="00103F4D">
                              <w:t xml:space="preserve"> </w:t>
                            </w:r>
                            <w:r>
                              <w:t>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17B65B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.05pt;margin-top:447.95pt;width:379.3pt;height:39.7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" filled="f" stroked="f" strokeweight=".5pt">
                <v:textbox inset="0,0,0,0">
                  <w:txbxContent>
                    <w:p w14:paraId="560D9286" w14:textId="4E93B8EE" w:rsidR="00931E4F" w:rsidRPr="00103F4D" w:rsidRDefault="00931E4F" w:rsidP="009C27F0">
                      <w:pPr>
                        <w:pStyle w:val="Publisheddate"/>
                        <w:tabs>
                          <w:tab w:val="left" w:pos="6663"/>
                        </w:tabs>
                      </w:pPr>
                      <w:r w:rsidRPr="00103F4D">
                        <w:t xml:space="preserve">Published </w:t>
                      </w:r>
                      <w:r w:rsidR="00EC4F86">
                        <w:t>November</w:t>
                      </w:r>
                      <w:r w:rsidRPr="00103F4D">
                        <w:t xml:space="preserve"> </w:t>
                      </w:r>
                      <w:r>
                        <w:t>2020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BE0289B" wp14:editId="1182BEEB">
                <wp:simplePos x="0" y="0"/>
                <wp:positionH relativeFrom="page">
                  <wp:posOffset>648335</wp:posOffset>
                </wp:positionH>
                <wp:positionV relativeFrom="page">
                  <wp:posOffset>4032250</wp:posOffset>
                </wp:positionV>
                <wp:extent cx="6372000" cy="1692000"/>
                <wp:effectExtent l="0" t="0" r="10160" b="381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2000" cy="1692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C4D1E74" w14:textId="47261795" w:rsidR="00931E4F" w:rsidRDefault="0044521E" w:rsidP="00103F4D">
                            <w:pPr>
                              <w:pStyle w:val="FrontpageTitle"/>
                            </w:pPr>
                            <w:r>
                              <w:t>JSONL File Ingestion</w:t>
                            </w:r>
                          </w:p>
                          <w:p w14:paraId="15962FC5" w14:textId="5296DEFC" w:rsidR="00931E4F" w:rsidRDefault="0044521E" w:rsidP="00103F4D">
                            <w:pPr>
                              <w:pStyle w:val="Frontpagesubhead"/>
                            </w:pPr>
                            <w:r>
                              <w:t xml:space="preserve">Technical </w:t>
                            </w:r>
                            <w:r w:rsidR="00931E4F">
                              <w:t>User Guide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E0289B" id="Text Box 2" o:spid="_x0000_s1027" type="#_x0000_t202" style="position:absolute;margin-left:51.05pt;margin-top:317.5pt;width:501.75pt;height:133.2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" filled="f" stroked="f" strokeweight=".5pt">
                <v:textbox inset="0,0,0,0">
                  <w:txbxContent>
                    <w:p w14:paraId="5C4D1E74" w14:textId="47261795" w:rsidR="00931E4F" w:rsidRDefault="0044521E" w:rsidP="00103F4D">
                      <w:pPr>
                        <w:pStyle w:val="FrontpageTitle"/>
                      </w:pPr>
                      <w:r>
                        <w:t>JSONL File Ingestion</w:t>
                      </w:r>
                    </w:p>
                    <w:p w14:paraId="15962FC5" w14:textId="5296DEFC" w:rsidR="00931E4F" w:rsidRDefault="0044521E" w:rsidP="00103F4D">
                      <w:pPr>
                        <w:pStyle w:val="Frontpagesubhead"/>
                      </w:pPr>
                      <w:r>
                        <w:t xml:space="preserve">Technical </w:t>
                      </w:r>
                      <w:r w:rsidR="00931E4F">
                        <w:t>User Guide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5004629" w14:textId="77777777" w:rsidR="001D243C" w:rsidRPr="00F25CC7" w:rsidRDefault="001D243C" w:rsidP="00F25CC7">
      <w:pPr>
        <w:sectPr w:rsidR="001D243C" w:rsidRPr="00F25CC7" w:rsidSect="00F5718C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021" w:right="1021" w:bottom="1021" w:left="1021" w:header="454" w:footer="680" w:gutter="0"/>
          <w:cols w:space="708"/>
          <w:titlePg/>
          <w:docGrid w:linePitch="360"/>
        </w:sectPr>
      </w:pPr>
    </w:p>
    <w:p w14:paraId="06908145" w14:textId="77777777" w:rsidR="000C24AF" w:rsidRPr="00E5704B" w:rsidRDefault="000C24AF" w:rsidP="00E5704B">
      <w:pPr>
        <w:rPr>
          <w:b/>
          <w:color w:val="005EB8" w:themeColor="accent1"/>
          <w:sz w:val="42"/>
          <w:szCs w:val="42"/>
        </w:rPr>
      </w:pPr>
      <w:r w:rsidRPr="00E5704B">
        <w:rPr>
          <w:b/>
          <w:color w:val="005EB8" w:themeColor="accent1"/>
          <w:sz w:val="42"/>
          <w:szCs w:val="42"/>
        </w:rPr>
        <w:lastRenderedPageBreak/>
        <w:t>Contents</w:t>
      </w:r>
    </w:p>
    <w:p w14:paraId="5F64E64A" w14:textId="4E94D614" w:rsidR="0044521E" w:rsidRDefault="000C24AF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r w:rsidRPr="00C41C82">
        <w:rPr>
          <w:caps/>
          <w:smallCaps/>
        </w:rPr>
        <w:fldChar w:fldCharType="begin"/>
      </w:r>
      <w:r w:rsidRPr="00C41C82">
        <w:rPr>
          <w:caps/>
          <w:smallCaps/>
        </w:rPr>
        <w:instrText xml:space="preserve"> TOC \o "1-2" \h \z </w:instrText>
      </w:r>
      <w:r w:rsidRPr="00C41C82">
        <w:rPr>
          <w:caps/>
          <w:smallCaps/>
        </w:rPr>
        <w:fldChar w:fldCharType="separate"/>
      </w:r>
      <w:hyperlink w:anchor="_Toc60753876" w:history="1">
        <w:r w:rsidR="0044521E" w:rsidRPr="003A6C18">
          <w:rPr>
            <w:rStyle w:val="Hyperlink"/>
          </w:rPr>
          <w:t>Overview</w:t>
        </w:r>
        <w:r w:rsidR="0044521E">
          <w:rPr>
            <w:webHidden/>
          </w:rPr>
          <w:tab/>
        </w:r>
        <w:r w:rsidR="0044521E">
          <w:rPr>
            <w:webHidden/>
          </w:rPr>
          <w:fldChar w:fldCharType="begin"/>
        </w:r>
        <w:r w:rsidR="0044521E">
          <w:rPr>
            <w:webHidden/>
          </w:rPr>
          <w:instrText xml:space="preserve"> PAGEREF _Toc60753876 \h </w:instrText>
        </w:r>
        <w:r w:rsidR="0044521E">
          <w:rPr>
            <w:webHidden/>
          </w:rPr>
        </w:r>
        <w:r w:rsidR="0044521E">
          <w:rPr>
            <w:webHidden/>
          </w:rPr>
          <w:fldChar w:fldCharType="separate"/>
        </w:r>
        <w:r w:rsidR="0044521E">
          <w:rPr>
            <w:webHidden/>
          </w:rPr>
          <w:t>3</w:t>
        </w:r>
        <w:r w:rsidR="0044521E">
          <w:rPr>
            <w:webHidden/>
          </w:rPr>
          <w:fldChar w:fldCharType="end"/>
        </w:r>
      </w:hyperlink>
    </w:p>
    <w:p w14:paraId="3CE381B8" w14:textId="32EB8C7C" w:rsidR="0044521E" w:rsidRDefault="0044521E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60753877" w:history="1">
        <w:r w:rsidRPr="003A6C18">
          <w:rPr>
            <w:rStyle w:val="Hyperlink"/>
          </w:rPr>
          <w:t>Creating a Staging Table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_Toc60753877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14:paraId="7EF44BB4" w14:textId="0EF8659F" w:rsidR="0044521E" w:rsidRDefault="0044521E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60753878" w:history="1">
        <w:r w:rsidRPr="003A6C18">
          <w:rPr>
            <w:rStyle w:val="Hyperlink"/>
          </w:rPr>
          <w:t>Further Information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_Toc60753878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14:paraId="3EE2422A" w14:textId="14F197CD" w:rsidR="001D243C" w:rsidRDefault="000C24AF" w:rsidP="000C24AF">
      <w:r w:rsidRPr="00C41C82">
        <w:fldChar w:fldCharType="end"/>
      </w:r>
    </w:p>
    <w:p w14:paraId="09111C1A" w14:textId="77777777" w:rsidR="001D243C" w:rsidRDefault="001D243C">
      <w:pPr>
        <w:spacing w:after="0"/>
        <w:textboxTightWrap w:val="none"/>
      </w:pPr>
      <w:r>
        <w:br w:type="page"/>
      </w:r>
    </w:p>
    <w:p w14:paraId="706FD8ED" w14:textId="5DAD8689" w:rsidR="008D5953" w:rsidRDefault="00A057DE" w:rsidP="00531ADB">
      <w:pPr>
        <w:pStyle w:val="Heading1"/>
      </w:pPr>
      <w:bookmarkStart w:id="0" w:name="_Toc60753876"/>
      <w:bookmarkStart w:id="1" w:name="_Toc350174611"/>
      <w:r>
        <w:lastRenderedPageBreak/>
        <w:t>Overview</w:t>
      </w:r>
      <w:bookmarkEnd w:id="0"/>
    </w:p>
    <w:p w14:paraId="0DE4C613" w14:textId="77777777" w:rsidR="0044521E" w:rsidRDefault="0044521E" w:rsidP="0044521E">
      <w:pPr>
        <w:rPr>
          <w:sz w:val="20"/>
          <w:szCs w:val="20"/>
        </w:rPr>
      </w:pPr>
      <w:r w:rsidRPr="008F4B48">
        <w:rPr>
          <w:sz w:val="20"/>
          <w:szCs w:val="20"/>
        </w:rPr>
        <w:t>JSON</w:t>
      </w:r>
      <w:r>
        <w:rPr>
          <w:sz w:val="20"/>
          <w:szCs w:val="20"/>
        </w:rPr>
        <w:t>L</w:t>
      </w:r>
      <w:r w:rsidRPr="008F4B48">
        <w:rPr>
          <w:sz w:val="20"/>
          <w:szCs w:val="20"/>
        </w:rPr>
        <w:t xml:space="preserve"> files can be imported into SQL Server </w:t>
      </w:r>
      <w:r>
        <w:rPr>
          <w:sz w:val="20"/>
          <w:szCs w:val="20"/>
        </w:rPr>
        <w:t>2016 and above using</w:t>
      </w:r>
      <w:r w:rsidRPr="008F4B48">
        <w:rPr>
          <w:sz w:val="20"/>
          <w:szCs w:val="20"/>
        </w:rPr>
        <w:t xml:space="preserve"> S</w:t>
      </w:r>
      <w:r>
        <w:rPr>
          <w:sz w:val="20"/>
          <w:szCs w:val="20"/>
        </w:rPr>
        <w:t>QL Server Management Studio. Please note versions prior to 2016 do not have the built-in functionality to read and parse JSON text.</w:t>
      </w:r>
    </w:p>
    <w:p w14:paraId="1C8F712A" w14:textId="77777777" w:rsidR="0044521E" w:rsidRPr="00784E53" w:rsidRDefault="0044521E" w:rsidP="0044521E">
      <w:pPr>
        <w:rPr>
          <w:sz w:val="20"/>
          <w:szCs w:val="20"/>
        </w:rPr>
      </w:pPr>
      <w:r>
        <w:rPr>
          <w:sz w:val="20"/>
          <w:szCs w:val="20"/>
        </w:rPr>
        <w:t xml:space="preserve">JSON text can be imported using either a BULK INSERT or an OPENROWSET command. </w:t>
      </w:r>
      <w:r w:rsidRPr="008F4B48">
        <w:rPr>
          <w:sz w:val="20"/>
          <w:szCs w:val="20"/>
        </w:rPr>
        <w:t>The following link provides an example of how this can be achieve</w:t>
      </w:r>
      <w:r>
        <w:rPr>
          <w:sz w:val="20"/>
          <w:szCs w:val="20"/>
        </w:rPr>
        <w:t>d using OPENROWSET and a format file.</w:t>
      </w:r>
    </w:p>
    <w:p w14:paraId="45F51CD1" w14:textId="77777777" w:rsidR="0044521E" w:rsidRDefault="0044521E" w:rsidP="0044521E">
      <w:pPr>
        <w:rPr>
          <w:rFonts w:ascii="Simplified Arabic Fixed" w:hAnsi="Simplified Arabic Fixed" w:cs="Simplified Arabic Fixed"/>
          <w:sz w:val="14"/>
          <w:szCs w:val="14"/>
        </w:rPr>
      </w:pPr>
    </w:p>
    <w:p w14:paraId="675F5F7B" w14:textId="77777777" w:rsidR="0044521E" w:rsidRPr="000B2747" w:rsidRDefault="0044521E" w:rsidP="0044521E">
      <w:pPr>
        <w:rPr>
          <w:rFonts w:ascii="Consolas" w:hAnsi="Consolas" w:cs="Simplified Arabic Fixed"/>
          <w:sz w:val="14"/>
          <w:szCs w:val="14"/>
        </w:rPr>
      </w:pPr>
      <w:hyperlink r:id="rId17" w:history="1">
        <w:r w:rsidRPr="000B2747">
          <w:rPr>
            <w:rStyle w:val="Hyperlink"/>
            <w:rFonts w:ascii="Consolas" w:eastAsia="MS Mincho" w:hAnsi="Consolas" w:cs="Simplified Arabic Fixed"/>
            <w:sz w:val="14"/>
            <w:szCs w:val="14"/>
          </w:rPr>
          <w:t>https://docs.microsoft.com/en-gb/archive/blogs/sqlserverstorageengine/loading-line-delimited-json-files-in-sql-server-2016</w:t>
        </w:r>
      </w:hyperlink>
      <w:r w:rsidRPr="000B2747">
        <w:rPr>
          <w:rFonts w:ascii="Consolas" w:hAnsi="Consolas" w:cs="Simplified Arabic Fixed"/>
          <w:sz w:val="14"/>
          <w:szCs w:val="14"/>
        </w:rPr>
        <w:t xml:space="preserve"> </w:t>
      </w:r>
    </w:p>
    <w:p w14:paraId="5B830275" w14:textId="1E99DC22" w:rsidR="0044521E" w:rsidRDefault="0044521E" w:rsidP="0044521E">
      <w:pPr>
        <w:pStyle w:val="Heading1"/>
      </w:pPr>
      <w:bookmarkStart w:id="2" w:name="_Toc60753877"/>
      <w:r>
        <w:t>Creating a Staging Table</w:t>
      </w:r>
      <w:bookmarkEnd w:id="2"/>
    </w:p>
    <w:p w14:paraId="242782ED" w14:textId="77777777" w:rsidR="0044521E" w:rsidRDefault="0044521E" w:rsidP="0044521E">
      <w:pPr>
        <w:rPr>
          <w:sz w:val="20"/>
          <w:szCs w:val="20"/>
        </w:rPr>
      </w:pPr>
      <w:r>
        <w:rPr>
          <w:sz w:val="20"/>
          <w:szCs w:val="20"/>
        </w:rPr>
        <w:t>The example below shows how the APC file “</w:t>
      </w:r>
      <w:proofErr w:type="spellStart"/>
      <w:r w:rsidRPr="008F4B48">
        <w:rPr>
          <w:sz w:val="20"/>
          <w:szCs w:val="20"/>
        </w:rPr>
        <w:t>unified_admitted_patient_</w:t>
      </w:r>
      <w:proofErr w:type="gramStart"/>
      <w:r w:rsidRPr="008F4B48">
        <w:rPr>
          <w:sz w:val="20"/>
          <w:szCs w:val="20"/>
        </w:rPr>
        <w:t>care.jsonl</w:t>
      </w:r>
      <w:proofErr w:type="spellEnd"/>
      <w:proofErr w:type="gramEnd"/>
      <w:r>
        <w:rPr>
          <w:sz w:val="20"/>
          <w:szCs w:val="20"/>
        </w:rPr>
        <w:t>” can be imported into a SQL Server staging table using the BULK INSERT command and a specified ROWTERMINATOR value. For this file, the hexadecimal value ‘0x0a’ for a Line Feed character is used as the row terminator.</w:t>
      </w:r>
    </w:p>
    <w:p w14:paraId="1AD6970A" w14:textId="77777777" w:rsidR="0044521E" w:rsidRDefault="0044521E" w:rsidP="0044521E">
      <w:pPr>
        <w:rPr>
          <w:sz w:val="20"/>
          <w:szCs w:val="20"/>
        </w:rPr>
      </w:pPr>
    </w:p>
    <w:p w14:paraId="356D256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8000"/>
          <w:sz w:val="16"/>
          <w:szCs w:val="16"/>
        </w:rPr>
        <w:t xml:space="preserve">-- create the </w:t>
      </w:r>
      <w:r>
        <w:rPr>
          <w:rFonts w:ascii="Consolas" w:hAnsi="Consolas" w:cs="Simplified Arabic Fixed"/>
          <w:color w:val="008000"/>
          <w:sz w:val="16"/>
          <w:szCs w:val="16"/>
        </w:rPr>
        <w:t>s</w:t>
      </w:r>
      <w:r w:rsidRPr="0051226E">
        <w:rPr>
          <w:rFonts w:ascii="Consolas" w:hAnsi="Consolas" w:cs="Simplified Arabic Fixed"/>
          <w:color w:val="008000"/>
          <w:sz w:val="16"/>
          <w:szCs w:val="16"/>
        </w:rPr>
        <w:t>taging table</w:t>
      </w:r>
    </w:p>
    <w:p w14:paraId="374111A0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DROP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TABLE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IF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EXISTS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6"/>
          <w:szCs w:val="16"/>
        </w:rPr>
        <w:t>dbo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.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>Staging</w:t>
      </w:r>
      <w:proofErr w:type="gramEnd"/>
      <w:r w:rsidRPr="0051226E">
        <w:rPr>
          <w:rFonts w:ascii="Consolas" w:hAnsi="Consolas" w:cs="Simplified Arabic Fixed"/>
          <w:color w:val="000000"/>
          <w:sz w:val="16"/>
          <w:szCs w:val="16"/>
        </w:rPr>
        <w:t>_JSONL_APC</w:t>
      </w:r>
      <w:proofErr w:type="spellEnd"/>
      <w:r w:rsidRPr="0051226E">
        <w:rPr>
          <w:rFonts w:ascii="Consolas" w:hAnsi="Consolas" w:cs="Simplified Arabic Fixed"/>
          <w:color w:val="808080"/>
          <w:sz w:val="16"/>
          <w:szCs w:val="16"/>
        </w:rPr>
        <w:t>;</w:t>
      </w:r>
    </w:p>
    <w:p w14:paraId="564DF0D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</w:p>
    <w:p w14:paraId="071DD13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CREATE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TABLE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6"/>
          <w:szCs w:val="16"/>
        </w:rPr>
        <w:t>dbo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.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>Staging</w:t>
      </w:r>
      <w:proofErr w:type="gramEnd"/>
      <w:r w:rsidRPr="0051226E">
        <w:rPr>
          <w:rFonts w:ascii="Consolas" w:hAnsi="Consolas" w:cs="Simplified Arabic Fixed"/>
          <w:color w:val="000000"/>
          <w:sz w:val="16"/>
          <w:szCs w:val="16"/>
        </w:rPr>
        <w:t>_JSONL_APC</w:t>
      </w:r>
      <w:proofErr w:type="spellEnd"/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</w:p>
    <w:p w14:paraId="1DEFBB5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808080"/>
          <w:sz w:val="16"/>
          <w:szCs w:val="16"/>
        </w:rPr>
        <w:t>(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</w:p>
    <w:p w14:paraId="10F1DCD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  Id    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BIGINT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6"/>
          <w:szCs w:val="16"/>
        </w:rPr>
        <w:t>IDENTITY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6"/>
          <w:szCs w:val="16"/>
        </w:rPr>
        <w:t>1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,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>1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)</w:t>
      </w:r>
    </w:p>
    <w:p w14:paraId="29B1990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,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[JSON]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NVARCHAR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(</w:t>
      </w:r>
      <w:r w:rsidRPr="0051226E">
        <w:rPr>
          <w:rFonts w:ascii="Consolas" w:hAnsi="Consolas" w:cs="Simplified Arabic Fixed"/>
          <w:color w:val="FF00FF"/>
          <w:sz w:val="16"/>
          <w:szCs w:val="16"/>
        </w:rPr>
        <w:t>MAX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)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</w:p>
    <w:p w14:paraId="1D480CC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808080"/>
          <w:sz w:val="16"/>
          <w:szCs w:val="16"/>
        </w:rPr>
        <w:t>);</w:t>
      </w:r>
    </w:p>
    <w:p w14:paraId="701F6F2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</w:p>
    <w:p w14:paraId="00F84034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8000"/>
          <w:sz w:val="16"/>
          <w:szCs w:val="16"/>
        </w:rPr>
        <w:t xml:space="preserve">-- create the </w:t>
      </w:r>
      <w:r>
        <w:rPr>
          <w:rFonts w:ascii="Consolas" w:hAnsi="Consolas" w:cs="Simplified Arabic Fixed"/>
          <w:color w:val="008000"/>
          <w:sz w:val="16"/>
          <w:szCs w:val="16"/>
        </w:rPr>
        <w:t>s</w:t>
      </w:r>
      <w:r w:rsidRPr="0051226E">
        <w:rPr>
          <w:rFonts w:ascii="Consolas" w:hAnsi="Consolas" w:cs="Simplified Arabic Fixed"/>
          <w:color w:val="008000"/>
          <w:sz w:val="16"/>
          <w:szCs w:val="16"/>
        </w:rPr>
        <w:t xml:space="preserve">taging view to allow the </w:t>
      </w:r>
      <w:r>
        <w:rPr>
          <w:rFonts w:ascii="Consolas" w:hAnsi="Consolas" w:cs="Simplified Arabic Fixed"/>
          <w:color w:val="008000"/>
          <w:sz w:val="16"/>
          <w:szCs w:val="16"/>
        </w:rPr>
        <w:t>bulk insert</w:t>
      </w:r>
    </w:p>
    <w:p w14:paraId="4EC3C94E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DROP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VIEW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IF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EXISTS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6"/>
          <w:szCs w:val="16"/>
        </w:rPr>
        <w:t>dbo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.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>vw</w:t>
      </w:r>
      <w:proofErr w:type="gramEnd"/>
      <w:r w:rsidRPr="0051226E">
        <w:rPr>
          <w:rFonts w:ascii="Consolas" w:hAnsi="Consolas" w:cs="Simplified Arabic Fixed"/>
          <w:color w:val="000000"/>
          <w:sz w:val="16"/>
          <w:szCs w:val="16"/>
        </w:rPr>
        <w:t>_Staging_JSONL_APC</w:t>
      </w:r>
      <w:proofErr w:type="spellEnd"/>
      <w:r w:rsidRPr="0051226E">
        <w:rPr>
          <w:rFonts w:ascii="Consolas" w:hAnsi="Consolas" w:cs="Simplified Arabic Fixed"/>
          <w:color w:val="808080"/>
          <w:sz w:val="16"/>
          <w:szCs w:val="16"/>
        </w:rPr>
        <w:t>;</w:t>
      </w:r>
    </w:p>
    <w:p w14:paraId="480E9AF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GO</w:t>
      </w:r>
    </w:p>
    <w:p w14:paraId="735ADA2D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CREATE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VIEW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6"/>
          <w:szCs w:val="16"/>
        </w:rPr>
        <w:t>dbo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.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>vw</w:t>
      </w:r>
      <w:proofErr w:type="gramEnd"/>
      <w:r w:rsidRPr="0051226E">
        <w:rPr>
          <w:rFonts w:ascii="Consolas" w:hAnsi="Consolas" w:cs="Simplified Arabic Fixed"/>
          <w:color w:val="000000"/>
          <w:sz w:val="16"/>
          <w:szCs w:val="16"/>
        </w:rPr>
        <w:t>_Staging_JSONL_APC</w:t>
      </w:r>
      <w:proofErr w:type="spellEnd"/>
    </w:p>
    <w:p w14:paraId="7F70ED40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AS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</w:p>
    <w:p w14:paraId="2A4AA8A9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SELECT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[JSON] </w:t>
      </w:r>
    </w:p>
    <w:p w14:paraId="0D35315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FROM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6"/>
          <w:szCs w:val="16"/>
        </w:rPr>
        <w:t>dbo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.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>Staging</w:t>
      </w:r>
      <w:proofErr w:type="gramEnd"/>
      <w:r w:rsidRPr="0051226E">
        <w:rPr>
          <w:rFonts w:ascii="Consolas" w:hAnsi="Consolas" w:cs="Simplified Arabic Fixed"/>
          <w:color w:val="000000"/>
          <w:sz w:val="16"/>
          <w:szCs w:val="16"/>
        </w:rPr>
        <w:t>_JSONL_APC</w:t>
      </w:r>
      <w:proofErr w:type="spellEnd"/>
      <w:r w:rsidRPr="0051226E">
        <w:rPr>
          <w:rFonts w:ascii="Consolas" w:hAnsi="Consolas" w:cs="Simplified Arabic Fixed"/>
          <w:color w:val="808080"/>
          <w:sz w:val="16"/>
          <w:szCs w:val="16"/>
        </w:rPr>
        <w:t>;</w:t>
      </w:r>
    </w:p>
    <w:p w14:paraId="4CB2973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GO</w:t>
      </w:r>
    </w:p>
    <w:p w14:paraId="7A5F22A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</w:p>
    <w:p w14:paraId="2EC1DB3B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8000"/>
          <w:sz w:val="16"/>
          <w:szCs w:val="16"/>
        </w:rPr>
        <w:t>-- bulk insert using 'LF' as the row terminator</w:t>
      </w:r>
    </w:p>
    <w:p w14:paraId="5E04297E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BULK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INSERT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6"/>
          <w:szCs w:val="16"/>
        </w:rPr>
        <w:t>dbo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.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>vw</w:t>
      </w:r>
      <w:proofErr w:type="gramEnd"/>
      <w:r w:rsidRPr="0051226E">
        <w:rPr>
          <w:rFonts w:ascii="Consolas" w:hAnsi="Consolas" w:cs="Simplified Arabic Fixed"/>
          <w:color w:val="000000"/>
          <w:sz w:val="16"/>
          <w:szCs w:val="16"/>
        </w:rPr>
        <w:t>_Staging_JSONL_APC</w:t>
      </w:r>
      <w:proofErr w:type="spellEnd"/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</w:p>
    <w:p w14:paraId="60B8B66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FROM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FF0000"/>
          <w:sz w:val="16"/>
          <w:szCs w:val="16"/>
        </w:rPr>
        <w:t>'C:\Unified Extracts\APC\</w:t>
      </w:r>
      <w:proofErr w:type="spellStart"/>
      <w:r w:rsidRPr="0051226E">
        <w:rPr>
          <w:rFonts w:ascii="Consolas" w:hAnsi="Consolas" w:cs="Simplified Arabic Fixed"/>
          <w:color w:val="FF0000"/>
          <w:sz w:val="16"/>
          <w:szCs w:val="16"/>
        </w:rPr>
        <w:t>unified_admitted_patient_care.jsonl</w:t>
      </w:r>
      <w:proofErr w:type="spellEnd"/>
      <w:r w:rsidRPr="0051226E">
        <w:rPr>
          <w:rFonts w:ascii="Consolas" w:hAnsi="Consolas" w:cs="Simplified Arabic Fixed"/>
          <w:color w:val="FF0000"/>
          <w:sz w:val="16"/>
          <w:szCs w:val="16"/>
        </w:rPr>
        <w:t>'</w:t>
      </w:r>
    </w:p>
    <w:p w14:paraId="293AF31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>WITH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</w:p>
    <w:p w14:paraId="558BEF5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FF"/>
          <w:sz w:val="16"/>
          <w:szCs w:val="16"/>
        </w:rPr>
        <w:t xml:space="preserve">  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(</w:t>
      </w:r>
    </w:p>
    <w:p w14:paraId="746931AB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6"/>
          <w:szCs w:val="16"/>
        </w:rPr>
      </w:pP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   </w:t>
      </w:r>
      <w:r w:rsidRPr="0051226E">
        <w:rPr>
          <w:rFonts w:ascii="Consolas" w:hAnsi="Consolas" w:cs="Simplified Arabic Fixed"/>
          <w:color w:val="0000FF"/>
          <w:sz w:val="16"/>
          <w:szCs w:val="16"/>
        </w:rPr>
        <w:t>ROWTERMINATOR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=</w:t>
      </w: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</w:t>
      </w:r>
      <w:r w:rsidRPr="0051226E">
        <w:rPr>
          <w:rFonts w:ascii="Consolas" w:hAnsi="Consolas" w:cs="Simplified Arabic Fixed"/>
          <w:color w:val="FF0000"/>
          <w:sz w:val="16"/>
          <w:szCs w:val="16"/>
        </w:rPr>
        <w:t>'0x0a'</w:t>
      </w:r>
    </w:p>
    <w:p w14:paraId="02A36A41" w14:textId="77777777" w:rsidR="0044521E" w:rsidRPr="0051226E" w:rsidRDefault="0044521E" w:rsidP="0044521E">
      <w:pPr>
        <w:rPr>
          <w:rFonts w:ascii="Consolas" w:hAnsi="Consolas" w:cs="Simplified Arabic Fixed"/>
          <w:color w:val="808080"/>
          <w:sz w:val="16"/>
          <w:szCs w:val="16"/>
        </w:rPr>
      </w:pPr>
      <w:r w:rsidRPr="0051226E">
        <w:rPr>
          <w:rFonts w:ascii="Consolas" w:hAnsi="Consolas" w:cs="Simplified Arabic Fixed"/>
          <w:color w:val="000000"/>
          <w:sz w:val="16"/>
          <w:szCs w:val="16"/>
        </w:rPr>
        <w:t xml:space="preserve">  </w:t>
      </w:r>
      <w:r w:rsidRPr="0051226E">
        <w:rPr>
          <w:rFonts w:ascii="Consolas" w:hAnsi="Consolas" w:cs="Simplified Arabic Fixed"/>
          <w:color w:val="808080"/>
          <w:sz w:val="16"/>
          <w:szCs w:val="16"/>
        </w:rPr>
        <w:t>);</w:t>
      </w:r>
    </w:p>
    <w:p w14:paraId="52300047" w14:textId="77777777" w:rsidR="0044521E" w:rsidRPr="00333A0D" w:rsidRDefault="0044521E" w:rsidP="0044521E">
      <w:pPr>
        <w:rPr>
          <w:rFonts w:ascii="Consolas" w:hAnsi="Consolas" w:cs="Consolas"/>
          <w:color w:val="808080"/>
          <w:sz w:val="16"/>
          <w:szCs w:val="16"/>
        </w:rPr>
      </w:pPr>
    </w:p>
    <w:p w14:paraId="16877445" w14:textId="77777777" w:rsidR="0044521E" w:rsidRDefault="0044521E" w:rsidP="0044521E">
      <w:pPr>
        <w:rPr>
          <w:rFonts w:ascii="Simplified Arabic Fixed" w:hAnsi="Simplified Arabic Fixed" w:cs="Simplified Arabic Fixed"/>
          <w:color w:val="000000"/>
          <w:sz w:val="16"/>
          <w:szCs w:val="16"/>
        </w:rPr>
      </w:pPr>
      <w:r>
        <w:rPr>
          <w:sz w:val="20"/>
          <w:szCs w:val="20"/>
        </w:rPr>
        <w:t xml:space="preserve">Sample content of staging table </w:t>
      </w:r>
      <w:r w:rsidRPr="0051226E">
        <w:rPr>
          <w:rFonts w:ascii="Consolas" w:hAnsi="Consolas" w:cs="Simplified Arabic Fixed"/>
          <w:sz w:val="14"/>
          <w:szCs w:val="14"/>
        </w:rPr>
        <w:t>[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dbo</w:t>
      </w:r>
      <w:proofErr w:type="spellEnd"/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]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.[</w:t>
      </w:r>
      <w:proofErr w:type="spellStart"/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Staging_JSONL_APC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>]</w:t>
      </w:r>
      <w:r w:rsidRPr="0051226E">
        <w:rPr>
          <w:rFonts w:ascii="Consolas" w:hAnsi="Consolas" w:cstheme="minorHAnsi"/>
          <w:color w:val="000000"/>
          <w:sz w:val="20"/>
          <w:szCs w:val="20"/>
        </w:rPr>
        <w:t>:</w:t>
      </w:r>
    </w:p>
    <w:p w14:paraId="658448B1" w14:textId="77777777" w:rsidR="0044521E" w:rsidRPr="009711C0" w:rsidRDefault="0044521E" w:rsidP="0044521E">
      <w:pPr>
        <w:rPr>
          <w:rFonts w:ascii="Consolas" w:hAnsi="Consolas" w:cs="Consolas"/>
          <w:color w:val="000000"/>
          <w:sz w:val="16"/>
          <w:szCs w:val="16"/>
        </w:rPr>
      </w:pPr>
    </w:p>
    <w:p w14:paraId="1EE58F09" w14:textId="77777777" w:rsidR="0044521E" w:rsidRDefault="0044521E" w:rsidP="0044521E">
      <w:pPr>
        <w:rPr>
          <w:sz w:val="20"/>
          <w:szCs w:val="20"/>
        </w:rPr>
      </w:pPr>
      <w:r>
        <w:rPr>
          <w:noProof/>
        </w:rPr>
        <w:drawing>
          <wp:inline distT="0" distB="0" distL="0" distR="0" wp14:anchorId="112C78C6" wp14:editId="722202DE">
            <wp:extent cx="5731510" cy="624840"/>
            <wp:effectExtent l="0" t="0" r="254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6248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AD12DA" w14:textId="77777777" w:rsidR="0044521E" w:rsidRDefault="0044521E" w:rsidP="0044521E">
      <w:pPr>
        <w:rPr>
          <w:sz w:val="20"/>
          <w:szCs w:val="20"/>
        </w:rPr>
      </w:pPr>
    </w:p>
    <w:p w14:paraId="75B91314" w14:textId="77777777" w:rsidR="0044521E" w:rsidRDefault="0044521E" w:rsidP="0044521E">
      <w:pPr>
        <w:rPr>
          <w:sz w:val="20"/>
          <w:szCs w:val="20"/>
        </w:rPr>
      </w:pPr>
      <w:r>
        <w:rPr>
          <w:sz w:val="20"/>
          <w:szCs w:val="20"/>
        </w:rPr>
        <w:t>The following link provides more information on the BULK INSERT command:</w:t>
      </w:r>
    </w:p>
    <w:p w14:paraId="581DD6F5" w14:textId="77777777" w:rsidR="0044521E" w:rsidRPr="000B2747" w:rsidRDefault="0044521E" w:rsidP="0044521E">
      <w:pPr>
        <w:rPr>
          <w:rFonts w:ascii="Consolas" w:hAnsi="Consolas" w:cs="Simplified Arabic Fixed"/>
          <w:sz w:val="14"/>
          <w:szCs w:val="14"/>
        </w:rPr>
      </w:pPr>
      <w:hyperlink r:id="rId19" w:history="1">
        <w:r w:rsidRPr="000B2747">
          <w:rPr>
            <w:rStyle w:val="Hyperlink"/>
            <w:rFonts w:ascii="Consolas" w:eastAsia="MS Mincho" w:hAnsi="Consolas" w:cs="Simplified Arabic Fixed"/>
            <w:sz w:val="14"/>
            <w:szCs w:val="14"/>
          </w:rPr>
          <w:t>https://docs.microsoft.com/en-us/sql/t-sql/statements/bulk-insert-transact-sql?view=sql-server-2016</w:t>
        </w:r>
      </w:hyperlink>
      <w:r w:rsidRPr="000B2747">
        <w:rPr>
          <w:rFonts w:ascii="Consolas" w:hAnsi="Consolas" w:cs="Simplified Arabic Fixed"/>
          <w:sz w:val="14"/>
          <w:szCs w:val="14"/>
        </w:rPr>
        <w:t xml:space="preserve"> </w:t>
      </w:r>
    </w:p>
    <w:p w14:paraId="0BCC560A" w14:textId="77777777" w:rsidR="0044521E" w:rsidRDefault="0044521E" w:rsidP="0044521E">
      <w:pPr>
        <w:rPr>
          <w:sz w:val="20"/>
          <w:szCs w:val="20"/>
        </w:rPr>
      </w:pPr>
    </w:p>
    <w:p w14:paraId="390D79BA" w14:textId="77777777" w:rsidR="0044521E" w:rsidRDefault="0044521E" w:rsidP="0044521E">
      <w:pPr>
        <w:rPr>
          <w:sz w:val="20"/>
          <w:szCs w:val="20"/>
        </w:rPr>
      </w:pPr>
    </w:p>
    <w:p w14:paraId="5503A1F8" w14:textId="77777777" w:rsidR="0044521E" w:rsidRDefault="0044521E" w:rsidP="0044521E">
      <w:pPr>
        <w:rPr>
          <w:sz w:val="20"/>
          <w:szCs w:val="20"/>
        </w:rPr>
      </w:pPr>
    </w:p>
    <w:p w14:paraId="0769994A" w14:textId="77777777" w:rsidR="0044521E" w:rsidRDefault="0044521E" w:rsidP="0044521E">
      <w:pPr>
        <w:rPr>
          <w:sz w:val="20"/>
          <w:szCs w:val="20"/>
        </w:rPr>
      </w:pPr>
    </w:p>
    <w:p w14:paraId="792A5876" w14:textId="77777777" w:rsidR="0044521E" w:rsidRDefault="0044521E" w:rsidP="0044521E">
      <w:pPr>
        <w:rPr>
          <w:sz w:val="20"/>
          <w:szCs w:val="20"/>
        </w:rPr>
      </w:pPr>
    </w:p>
    <w:p w14:paraId="6890A9FD" w14:textId="77777777" w:rsidR="0044521E" w:rsidRDefault="0044521E" w:rsidP="0044521E">
      <w:pPr>
        <w:rPr>
          <w:sz w:val="20"/>
          <w:szCs w:val="20"/>
        </w:rPr>
      </w:pPr>
      <w:r>
        <w:rPr>
          <w:sz w:val="20"/>
          <w:szCs w:val="20"/>
        </w:rPr>
        <w:lastRenderedPageBreak/>
        <w:t>Once populated, we can loop through the staging table row-by-row, using the OPENJSON table-valued function to parse the JSON text and import the required columns.</w:t>
      </w:r>
    </w:p>
    <w:p w14:paraId="10D64A52" w14:textId="77777777" w:rsidR="0044521E" w:rsidRDefault="0044521E" w:rsidP="0044521E">
      <w:pPr>
        <w:rPr>
          <w:sz w:val="20"/>
          <w:szCs w:val="20"/>
        </w:rPr>
      </w:pPr>
      <w:r>
        <w:rPr>
          <w:sz w:val="20"/>
          <w:szCs w:val="20"/>
        </w:rPr>
        <w:t>The following code creates a temporary table to store the extracted columns, imports the JSONL file into a staging table and then loops through the imported records, extracting selected columns into the temporary table where the [Action] value is ‘insert’. Records with an [Action] value of ‘delete’ should be deleted before new records are inserted.</w:t>
      </w:r>
    </w:p>
    <w:p w14:paraId="07EDE57D" w14:textId="77777777" w:rsidR="0044521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nsolas"/>
          <w:color w:val="000000"/>
          <w:sz w:val="19"/>
          <w:szCs w:val="19"/>
        </w:rPr>
      </w:pPr>
    </w:p>
    <w:p w14:paraId="4C899AA4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SET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NOCOUNT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ON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;</w:t>
      </w:r>
      <w:proofErr w:type="gramEnd"/>
    </w:p>
    <w:p w14:paraId="55FE6230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1B09B8C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DROP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TABLE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IF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EXISTS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#</w:t>
      </w:r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APC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;</w:t>
      </w:r>
      <w:proofErr w:type="gramEnd"/>
    </w:p>
    <w:p w14:paraId="5F01C4D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61E9483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CREATE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TABLE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#APC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</w:p>
    <w:p w14:paraId="4D8362B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[Type]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40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</w:p>
    <w:p w14:paraId="446E8A9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[Action]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6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5FC80F6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System_Report_As_At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DATETIME</w:t>
      </w:r>
    </w:p>
    <w:p w14:paraId="1904045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System_Report_Date_Range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100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4A27453D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System_Transaction_CDS_Activity_Date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32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5F98018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System_Record_Identifier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38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657EDBF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System_Record_Version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17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4EC8DF8E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Spell_Patient_Identity_NHS_Number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32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0B35221B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Spell_Patient_Identity_Birth_Date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DATE</w:t>
      </w:r>
    </w:p>
    <w:p w14:paraId="106A1F4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Spell_Admission_Date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32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523ECCD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Spell_Discharge_Date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32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4E45637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);</w:t>
      </w:r>
    </w:p>
    <w:p w14:paraId="5704D23F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6F029FD0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DROP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TABLE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IF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EXISTS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dbo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.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Staging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_JSONL_APC</w:t>
      </w:r>
      <w:proofErr w:type="spellEnd"/>
      <w:r w:rsidRPr="0051226E">
        <w:rPr>
          <w:rFonts w:ascii="Consolas" w:hAnsi="Consolas" w:cs="Simplified Arabic Fixed"/>
          <w:color w:val="808080"/>
          <w:sz w:val="14"/>
          <w:szCs w:val="14"/>
        </w:rPr>
        <w:t>;</w:t>
      </w:r>
    </w:p>
    <w:p w14:paraId="52B9E21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4023DCE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CREATE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TABLE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dbo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.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Staging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_JSONL_APC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</w:p>
    <w:p w14:paraId="3ADD90FC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</w:p>
    <w:p w14:paraId="610FE6F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Id  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BIGINT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IDENTITY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1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1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3A1B8BC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[JSON]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NVARCHAR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r w:rsidRPr="0051226E">
        <w:rPr>
          <w:rFonts w:ascii="Consolas" w:hAnsi="Consolas" w:cs="Simplified Arabic Fixed"/>
          <w:color w:val="FF00FF"/>
          <w:sz w:val="14"/>
          <w:szCs w:val="14"/>
        </w:rPr>
        <w:t>MAX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</w:p>
    <w:p w14:paraId="4DCD740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808080"/>
          <w:sz w:val="14"/>
          <w:szCs w:val="14"/>
        </w:rPr>
        <w:t>);</w:t>
      </w:r>
    </w:p>
    <w:p w14:paraId="5DE8451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32AF97C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DROP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VIEW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IF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EXISTS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dbo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.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vw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_Staging_JSONL_APC</w:t>
      </w:r>
      <w:proofErr w:type="spellEnd"/>
      <w:r w:rsidRPr="0051226E">
        <w:rPr>
          <w:rFonts w:ascii="Consolas" w:hAnsi="Consolas" w:cs="Simplified Arabic Fixed"/>
          <w:color w:val="808080"/>
          <w:sz w:val="14"/>
          <w:szCs w:val="14"/>
        </w:rPr>
        <w:t>;</w:t>
      </w:r>
    </w:p>
    <w:p w14:paraId="155EF3B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GO</w:t>
      </w:r>
    </w:p>
    <w:p w14:paraId="76B819A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CREATE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VIEW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dbo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.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vw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_Staging_JSONL_APC</w:t>
      </w:r>
      <w:proofErr w:type="spellEnd"/>
    </w:p>
    <w:p w14:paraId="0FBC1C2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</w:p>
    <w:p w14:paraId="3E906539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SELECT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[JSON] </w:t>
      </w:r>
    </w:p>
    <w:p w14:paraId="448814DF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FROM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dbo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.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Staging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_JSONL_APC</w:t>
      </w:r>
      <w:proofErr w:type="spellEnd"/>
      <w:r w:rsidRPr="0051226E">
        <w:rPr>
          <w:rFonts w:ascii="Consolas" w:hAnsi="Consolas" w:cs="Simplified Arabic Fixed"/>
          <w:color w:val="808080"/>
          <w:sz w:val="14"/>
          <w:szCs w:val="14"/>
        </w:rPr>
        <w:t>;</w:t>
      </w:r>
    </w:p>
    <w:p w14:paraId="33958EB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GO</w:t>
      </w:r>
    </w:p>
    <w:p w14:paraId="0B901AC9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3260358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BULK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INSERT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dbo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.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vw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_Staging_JSONL_APC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</w:p>
    <w:p w14:paraId="2FF1A7AD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FROM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'C:\Unified Extracts\APC\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unified_admitted_patient_care.jsonl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64BA5D74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WITH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</w:p>
    <w:p w14:paraId="5CA0218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</w:p>
    <w:p w14:paraId="0633119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ROWTERMINATOR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=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'0x0a'</w:t>
      </w:r>
    </w:p>
    <w:p w14:paraId="70365D4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);</w:t>
      </w:r>
    </w:p>
    <w:p w14:paraId="70A5C9C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2339E44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7EF758AC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DECLARE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@Counter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BIGINT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=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1</w:t>
      </w:r>
    </w:p>
    <w:p w14:paraId="7211B95D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@RowCnt 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BIGINT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=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0</w:t>
      </w:r>
    </w:p>
    <w:p w14:paraId="2D0120CB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@JSONL_APC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NVARCHAR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r w:rsidRPr="0051226E">
        <w:rPr>
          <w:rFonts w:ascii="Consolas" w:hAnsi="Consolas" w:cs="Simplified Arabic Fixed"/>
          <w:color w:val="FF00FF"/>
          <w:sz w:val="14"/>
          <w:szCs w:val="14"/>
        </w:rPr>
        <w:t>MAX</w:t>
      </w:r>
      <w:proofErr w:type="gramStart"/>
      <w:r w:rsidRPr="0051226E">
        <w:rPr>
          <w:rFonts w:ascii="Consolas" w:hAnsi="Consolas" w:cs="Simplified Arabic Fixed"/>
          <w:color w:val="808080"/>
          <w:sz w:val="14"/>
          <w:szCs w:val="14"/>
        </w:rPr>
        <w:t>);</w:t>
      </w:r>
      <w:proofErr w:type="gramEnd"/>
    </w:p>
    <w:p w14:paraId="1F53D6E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6E68168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SELECT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@RowCnt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=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FF00FF"/>
          <w:sz w:val="14"/>
          <w:szCs w:val="14"/>
        </w:rPr>
        <w:t>COUNT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1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FROM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dbo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.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Staging_JSONL_APC</w:t>
      </w:r>
      <w:proofErr w:type="spellEnd"/>
      <w:r w:rsidRPr="0051226E">
        <w:rPr>
          <w:rFonts w:ascii="Consolas" w:hAnsi="Consolas" w:cs="Simplified Arabic Fixed"/>
          <w:color w:val="808080"/>
          <w:sz w:val="14"/>
          <w:szCs w:val="14"/>
        </w:rPr>
        <w:t>;</w:t>
      </w:r>
    </w:p>
    <w:p w14:paraId="2A347B14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3A627FDD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WHILE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@Counter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&lt;=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@RowCnt</w:t>
      </w:r>
    </w:p>
    <w:p w14:paraId="6FD013B4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BEGIN</w:t>
      </w:r>
    </w:p>
    <w:p w14:paraId="1C90D91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7BE585E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SELECT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@JSONL_APC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=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[JSON] </w:t>
      </w:r>
    </w:p>
    <w:p w14:paraId="2F4E9F0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FROM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dbo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.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Staging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_JSONL_APC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</w:p>
    <w:p w14:paraId="76377454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WHERE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Id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=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</w:t>
      </w:r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Counter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;</w:t>
      </w:r>
      <w:proofErr w:type="gramEnd"/>
    </w:p>
    <w:p w14:paraId="4876C1D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0EF70A6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WITH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CTE_APC_Spell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 xml:space="preserve">AS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</w:p>
    <w:p w14:paraId="36560AB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SELECT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[Type]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[Type]</w:t>
      </w:r>
    </w:p>
    <w:p w14:paraId="1DE5383E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[Action]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[Action]</w:t>
      </w:r>
    </w:p>
    <w:p w14:paraId="7DAB5360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System_Report_As_At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System_Report_As_At</w:t>
      </w:r>
      <w:proofErr w:type="spellEnd"/>
    </w:p>
    <w:p w14:paraId="30AA743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System_Report_Date_Range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System_Report_Date_Range</w:t>
      </w:r>
      <w:proofErr w:type="spellEnd"/>
    </w:p>
    <w:p w14:paraId="163898C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System_Transaction_CDS_Activity_Date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System_Transaction_CDS_Activity_Date</w:t>
      </w:r>
      <w:proofErr w:type="spellEnd"/>
    </w:p>
    <w:p w14:paraId="1449D26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System_Record_Identifier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System_Record_Identifier</w:t>
      </w:r>
      <w:proofErr w:type="spellEnd"/>
    </w:p>
    <w:p w14:paraId="6F187CAC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System_Record_Version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System_Record_Version</w:t>
      </w:r>
      <w:proofErr w:type="spellEnd"/>
    </w:p>
    <w:p w14:paraId="1973BD7C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Spell_Patient_Identity_NHS_Number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Spell_Patient_Identity_NHS_Number</w:t>
      </w:r>
      <w:proofErr w:type="spellEnd"/>
    </w:p>
    <w:p w14:paraId="0839003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Spell_Patient_Identity_Birth_Date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Spell_Patient_Identity_Birth_Date</w:t>
      </w:r>
      <w:proofErr w:type="spellEnd"/>
    </w:p>
    <w:p w14:paraId="0DC9DA0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Spell_Admission_Date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Spell_Admission_Date</w:t>
      </w:r>
      <w:proofErr w:type="spellEnd"/>
    </w:p>
    <w:p w14:paraId="13BD2FA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Spell_Discharge_Date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AS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Spell_Discharge_Date</w:t>
      </w:r>
      <w:proofErr w:type="spellEnd"/>
    </w:p>
    <w:p w14:paraId="5BDA0AF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FROM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OPENJSON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@JSONL_APC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</w:p>
    <w:p w14:paraId="56E34B6B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 xml:space="preserve">WITH </w:t>
      </w:r>
      <w:proofErr w:type="gramStart"/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Type]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>40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'$.type'</w:t>
      </w:r>
    </w:p>
    <w:p w14:paraId="68D12FB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[Action]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6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'$.action'</w:t>
      </w:r>
    </w:p>
    <w:p w14:paraId="3C209C9B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System_Report_As_At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DATETIME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  <w:proofErr w:type="gramStart"/>
      <w:r w:rsidRPr="0051226E">
        <w:rPr>
          <w:rFonts w:ascii="Consolas" w:hAnsi="Consolas" w:cs="Simplified Arabic Fixed"/>
          <w:color w:val="FF0000"/>
          <w:sz w:val="14"/>
          <w:szCs w:val="14"/>
        </w:rPr>
        <w:t>$.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system.report.as</w:t>
      </w:r>
      <w:proofErr w:type="gramEnd"/>
      <w:r w:rsidRPr="0051226E">
        <w:rPr>
          <w:rFonts w:ascii="Consolas" w:hAnsi="Consolas" w:cs="Simplified Arabic Fixed"/>
          <w:color w:val="FF0000"/>
          <w:sz w:val="14"/>
          <w:szCs w:val="14"/>
        </w:rPr>
        <w:t>_at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4A24BC5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System_Report_Date_Range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100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'$.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system.report.date_range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7E59AA1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System_Transaction_CDS_Activity_Date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32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'$.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system.transaction.cds_activity_date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50DE6049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System_Record_Identifier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38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'$.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system.record.identifier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7E20B22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System_Record_Version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17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'$.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system.record.version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475F4FA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Spell_Patient_Identity_NHS_Number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32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'$.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spell.patient.identity.nhs_number.value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2E7F3FE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lastRenderedPageBreak/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Spell_Patient_Identity_Birth_Date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DATE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  <w:proofErr w:type="gramStart"/>
      <w:r w:rsidRPr="0051226E">
        <w:rPr>
          <w:rFonts w:ascii="Consolas" w:hAnsi="Consolas" w:cs="Simplified Arabic Fixed"/>
          <w:color w:val="FF0000"/>
          <w:sz w:val="14"/>
          <w:szCs w:val="14"/>
        </w:rPr>
        <w:t>$.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spell</w:t>
      </w:r>
      <w:proofErr w:type="gramEnd"/>
      <w:r w:rsidRPr="0051226E">
        <w:rPr>
          <w:rFonts w:ascii="Consolas" w:hAnsi="Consolas" w:cs="Simplified Arabic Fixed"/>
          <w:color w:val="FF0000"/>
          <w:sz w:val="14"/>
          <w:szCs w:val="14"/>
        </w:rPr>
        <w:t>.patient.identity.birth_date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62C2C439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Spell_Admission_Date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32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'$.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spell.admission.date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64EEB9F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Spell_Discharge_Date</w:t>
      </w:r>
      <w:proofErr w:type="spellEnd"/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0000FF"/>
          <w:sz w:val="14"/>
          <w:szCs w:val="14"/>
        </w:rPr>
        <w:t>VARCHAR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32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'$.</w:t>
      </w:r>
      <w:proofErr w:type="spellStart"/>
      <w:r w:rsidRPr="0051226E">
        <w:rPr>
          <w:rFonts w:ascii="Consolas" w:hAnsi="Consolas" w:cs="Simplified Arabic Fixed"/>
          <w:color w:val="FF0000"/>
          <w:sz w:val="14"/>
          <w:szCs w:val="14"/>
        </w:rPr>
        <w:t>spell.discharge.date</w:t>
      </w:r>
      <w:proofErr w:type="spellEnd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</w:p>
    <w:p w14:paraId="35610ADA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66EA2A0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</w:p>
    <w:p w14:paraId="405B50C5" w14:textId="77777777" w:rsidR="0044521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0A36639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INSERT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INTO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#APC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 xml:space="preserve"> </w:t>
      </w:r>
      <w:proofErr w:type="gramStart"/>
      <w:r w:rsidRPr="0051226E">
        <w:rPr>
          <w:rFonts w:ascii="Consolas" w:hAnsi="Consolas" w:cs="Simplified Arabic Fixed"/>
          <w:color w:val="808080"/>
          <w:sz w:val="14"/>
          <w:szCs w:val="14"/>
        </w:rPr>
        <w:t>(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</w:t>
      </w:r>
      <w:proofErr w:type="gramEnd"/>
      <w:r w:rsidRPr="0051226E">
        <w:rPr>
          <w:rFonts w:ascii="Consolas" w:hAnsi="Consolas" w:cs="Simplified Arabic Fixed"/>
          <w:color w:val="000000"/>
          <w:sz w:val="14"/>
          <w:szCs w:val="14"/>
        </w:rPr>
        <w:t>Type]</w:t>
      </w:r>
    </w:p>
    <w:p w14:paraId="63968EE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[Action]</w:t>
      </w:r>
    </w:p>
    <w:p w14:paraId="21F472CF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System_Report_As_At</w:t>
      </w:r>
      <w:proofErr w:type="spellEnd"/>
    </w:p>
    <w:p w14:paraId="39E5289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System_Report_Date_Range</w:t>
      </w:r>
      <w:proofErr w:type="spellEnd"/>
    </w:p>
    <w:p w14:paraId="27532E4E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System_Transaction_CDS_Activity_Date</w:t>
      </w:r>
      <w:proofErr w:type="spellEnd"/>
    </w:p>
    <w:p w14:paraId="3D242D1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System_Record_Identifier</w:t>
      </w:r>
      <w:proofErr w:type="spellEnd"/>
    </w:p>
    <w:p w14:paraId="2FE1D100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 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System_Record_Version</w:t>
      </w:r>
      <w:proofErr w:type="spellEnd"/>
    </w:p>
    <w:p w14:paraId="051BAF1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   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Spell_Patient_Identity_NHS_Number</w:t>
      </w:r>
      <w:proofErr w:type="spellEnd"/>
    </w:p>
    <w:p w14:paraId="1218C0C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     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Spell_Patient_Identity_Birth_Date</w:t>
      </w:r>
      <w:proofErr w:type="spellEnd"/>
    </w:p>
    <w:p w14:paraId="5AA8475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      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Spell_Admission_Date</w:t>
      </w:r>
      <w:proofErr w:type="spellEnd"/>
    </w:p>
    <w:p w14:paraId="04C5C58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          </w:t>
      </w:r>
      <w:r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Spell_Discharge_</w:t>
      </w:r>
      <w:proofErr w:type="gramStart"/>
      <w:r w:rsidRPr="0051226E">
        <w:rPr>
          <w:rFonts w:ascii="Consolas" w:hAnsi="Consolas" w:cs="Simplified Arabic Fixed"/>
          <w:color w:val="000000"/>
          <w:sz w:val="14"/>
          <w:szCs w:val="14"/>
        </w:rPr>
        <w:t>Date</w:t>
      </w:r>
      <w:proofErr w:type="spellEnd"/>
      <w:r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)</w:t>
      </w:r>
      <w:proofErr w:type="gramEnd"/>
    </w:p>
    <w:p w14:paraId="3237754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SELECT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[Type]</w:t>
      </w:r>
    </w:p>
    <w:p w14:paraId="149A14B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[Action]</w:t>
      </w:r>
    </w:p>
    <w:p w14:paraId="7619324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System_Report_As_At</w:t>
      </w:r>
      <w:proofErr w:type="spellEnd"/>
    </w:p>
    <w:p w14:paraId="3FAAB56B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System_Report_Date_Range</w:t>
      </w:r>
      <w:proofErr w:type="spellEnd"/>
    </w:p>
    <w:p w14:paraId="12FEABCE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System_Transaction_CDS_Activity_Date</w:t>
      </w:r>
      <w:proofErr w:type="spellEnd"/>
    </w:p>
    <w:p w14:paraId="4F11C0D2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System_Record_Identifier</w:t>
      </w:r>
      <w:proofErr w:type="spellEnd"/>
    </w:p>
    <w:p w14:paraId="771F20F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System_Record_Version</w:t>
      </w:r>
      <w:proofErr w:type="spellEnd"/>
    </w:p>
    <w:p w14:paraId="0040740F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Spell_Patient_Identity_NHS_Number</w:t>
      </w:r>
      <w:proofErr w:type="spellEnd"/>
    </w:p>
    <w:p w14:paraId="43B10C23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Spell_Patient_Identity_Birth_Date</w:t>
      </w:r>
      <w:proofErr w:type="spellEnd"/>
    </w:p>
    <w:p w14:paraId="7A2B6664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Spell_Admission_Date</w:t>
      </w:r>
      <w:proofErr w:type="spellEnd"/>
    </w:p>
    <w:p w14:paraId="6E04041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  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,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Spell_Discharge_Date</w:t>
      </w:r>
      <w:proofErr w:type="spellEnd"/>
    </w:p>
    <w:p w14:paraId="2B1DA04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FROM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proofErr w:type="spellStart"/>
      <w:r w:rsidRPr="0051226E">
        <w:rPr>
          <w:rFonts w:ascii="Consolas" w:hAnsi="Consolas" w:cs="Simplified Arabic Fixed"/>
          <w:color w:val="000000"/>
          <w:sz w:val="14"/>
          <w:szCs w:val="14"/>
        </w:rPr>
        <w:t>CTE_APC_Spell</w:t>
      </w:r>
      <w:proofErr w:type="spellEnd"/>
    </w:p>
    <w:p w14:paraId="2A9A8701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WHERE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[Action]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=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  <w:r w:rsidRPr="0051226E">
        <w:rPr>
          <w:rFonts w:ascii="Consolas" w:hAnsi="Consolas" w:cs="Simplified Arabic Fixed"/>
          <w:color w:val="FF0000"/>
          <w:sz w:val="14"/>
          <w:szCs w:val="14"/>
        </w:rPr>
        <w:t>'insert</w:t>
      </w:r>
      <w:proofErr w:type="gramStart"/>
      <w:r w:rsidRPr="0051226E">
        <w:rPr>
          <w:rFonts w:ascii="Consolas" w:hAnsi="Consolas" w:cs="Simplified Arabic Fixed"/>
          <w:color w:val="FF0000"/>
          <w:sz w:val="14"/>
          <w:szCs w:val="14"/>
        </w:rPr>
        <w:t>'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;</w:t>
      </w:r>
      <w:proofErr w:type="gramEnd"/>
    </w:p>
    <w:p w14:paraId="053A0895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</w:p>
    <w:p w14:paraId="1E680017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8000"/>
          <w:sz w:val="14"/>
          <w:szCs w:val="14"/>
        </w:rPr>
        <w:t>----------</w:t>
      </w:r>
    </w:p>
    <w:p w14:paraId="16D84288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</w:p>
    <w:p w14:paraId="017D1C86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 </w:t>
      </w:r>
      <w:r w:rsidRPr="0051226E">
        <w:rPr>
          <w:rFonts w:ascii="Consolas" w:hAnsi="Consolas" w:cs="Simplified Arabic Fixed"/>
          <w:color w:val="0000FF"/>
          <w:sz w:val="14"/>
          <w:szCs w:val="14"/>
        </w:rPr>
        <w:t>SET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@Counter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=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@Counter </w:t>
      </w:r>
      <w:r w:rsidRPr="0051226E">
        <w:rPr>
          <w:rFonts w:ascii="Consolas" w:hAnsi="Consolas" w:cs="Simplified Arabic Fixed"/>
          <w:color w:val="808080"/>
          <w:sz w:val="14"/>
          <w:szCs w:val="14"/>
        </w:rPr>
        <w:t>+</w:t>
      </w: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1</w:t>
      </w:r>
    </w:p>
    <w:p w14:paraId="37BBEE3D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00"/>
          <w:sz w:val="14"/>
          <w:szCs w:val="14"/>
        </w:rPr>
        <w:t xml:space="preserve"> </w:t>
      </w:r>
    </w:p>
    <w:p w14:paraId="3FAF5E6C" w14:textId="77777777" w:rsidR="0044521E" w:rsidRPr="0051226E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Simplified Arabic Fixed"/>
          <w:color w:val="000000"/>
          <w:sz w:val="14"/>
          <w:szCs w:val="14"/>
        </w:rPr>
      </w:pPr>
      <w:r w:rsidRPr="0051226E">
        <w:rPr>
          <w:rFonts w:ascii="Consolas" w:hAnsi="Consolas" w:cs="Simplified Arabic Fixed"/>
          <w:color w:val="0000FF"/>
          <w:sz w:val="14"/>
          <w:szCs w:val="14"/>
        </w:rPr>
        <w:t>END</w:t>
      </w:r>
    </w:p>
    <w:p w14:paraId="45C62662" w14:textId="77777777" w:rsidR="0044521E" w:rsidRPr="001F1D58" w:rsidRDefault="0044521E" w:rsidP="0044521E">
      <w:pPr>
        <w:autoSpaceDE w:val="0"/>
        <w:autoSpaceDN w:val="0"/>
        <w:adjustRightInd w:val="0"/>
        <w:spacing w:after="0"/>
        <w:rPr>
          <w:rFonts w:ascii="Simplified Arabic Fixed" w:hAnsi="Simplified Arabic Fixed" w:cs="Simplified Arabic Fixed"/>
          <w:color w:val="000000"/>
          <w:sz w:val="14"/>
          <w:szCs w:val="14"/>
        </w:rPr>
      </w:pPr>
    </w:p>
    <w:p w14:paraId="5DBB4C93" w14:textId="77777777" w:rsidR="0044521E" w:rsidRPr="00D3438F" w:rsidRDefault="0044521E" w:rsidP="0044521E">
      <w:pPr>
        <w:contextualSpacing/>
        <w:rPr>
          <w:rFonts w:cstheme="minorHAnsi"/>
          <w:sz w:val="20"/>
          <w:szCs w:val="20"/>
        </w:rPr>
      </w:pPr>
      <w:r w:rsidRPr="00D3438F">
        <w:rPr>
          <w:rFonts w:cstheme="minorHAnsi"/>
          <w:sz w:val="20"/>
          <w:szCs w:val="20"/>
        </w:rPr>
        <w:t>The APC Unified Extracts JSONL file contains nested sub-arrays</w:t>
      </w:r>
      <w:r>
        <w:rPr>
          <w:rFonts w:cstheme="minorHAnsi"/>
          <w:sz w:val="20"/>
          <w:szCs w:val="20"/>
        </w:rPr>
        <w:t>. As before, the root-level properties of the JSON text</w:t>
      </w:r>
      <w:r w:rsidRPr="00D3438F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 xml:space="preserve">can be parsed </w:t>
      </w:r>
      <w:r w:rsidRPr="00D3438F">
        <w:rPr>
          <w:rFonts w:cstheme="minorHAnsi"/>
          <w:sz w:val="20"/>
          <w:szCs w:val="20"/>
        </w:rPr>
        <w:t xml:space="preserve">using </w:t>
      </w:r>
      <w:r>
        <w:rPr>
          <w:rFonts w:cstheme="minorHAnsi"/>
          <w:sz w:val="20"/>
          <w:szCs w:val="20"/>
        </w:rPr>
        <w:t xml:space="preserve">the </w:t>
      </w:r>
      <w:r w:rsidRPr="00D3438F">
        <w:rPr>
          <w:rFonts w:cstheme="minorHAnsi"/>
          <w:sz w:val="20"/>
          <w:szCs w:val="20"/>
        </w:rPr>
        <w:t xml:space="preserve">OPENJSON </w:t>
      </w:r>
      <w:r>
        <w:rPr>
          <w:rFonts w:cstheme="minorHAnsi"/>
          <w:sz w:val="20"/>
          <w:szCs w:val="20"/>
        </w:rPr>
        <w:t>function. The E</w:t>
      </w:r>
      <w:r w:rsidRPr="00D3438F">
        <w:rPr>
          <w:rFonts w:cstheme="minorHAnsi"/>
          <w:sz w:val="20"/>
          <w:szCs w:val="20"/>
        </w:rPr>
        <w:t>pisodes array</w:t>
      </w:r>
      <w:r>
        <w:rPr>
          <w:rFonts w:cstheme="minorHAnsi"/>
          <w:sz w:val="20"/>
          <w:szCs w:val="20"/>
        </w:rPr>
        <w:t xml:space="preserve"> can then be accessed</w:t>
      </w:r>
      <w:r w:rsidRPr="00D3438F">
        <w:rPr>
          <w:rFonts w:cstheme="minorHAnsi"/>
          <w:sz w:val="20"/>
          <w:szCs w:val="20"/>
        </w:rPr>
        <w:t xml:space="preserve"> as a JSON </w:t>
      </w:r>
      <w:r>
        <w:rPr>
          <w:rFonts w:cstheme="minorHAnsi"/>
          <w:sz w:val="20"/>
          <w:szCs w:val="20"/>
        </w:rPr>
        <w:t>object itself</w:t>
      </w:r>
      <w:r w:rsidRPr="00D3438F">
        <w:rPr>
          <w:rFonts w:cstheme="minorHAnsi"/>
          <w:sz w:val="20"/>
          <w:szCs w:val="20"/>
        </w:rPr>
        <w:t>.</w:t>
      </w:r>
      <w:r>
        <w:rPr>
          <w:rFonts w:cstheme="minorHAnsi"/>
          <w:sz w:val="20"/>
          <w:szCs w:val="20"/>
        </w:rPr>
        <w:t xml:space="preserve"> </w:t>
      </w:r>
      <w:r w:rsidRPr="00D3438F">
        <w:rPr>
          <w:rFonts w:cstheme="minorHAnsi"/>
          <w:sz w:val="20"/>
          <w:szCs w:val="20"/>
        </w:rPr>
        <w:t xml:space="preserve">The </w:t>
      </w:r>
      <w:proofErr w:type="spellStart"/>
      <w:r w:rsidRPr="00D3438F">
        <w:rPr>
          <w:rFonts w:cstheme="minorHAnsi"/>
          <w:sz w:val="20"/>
          <w:szCs w:val="20"/>
        </w:rPr>
        <w:t>JSON_</w:t>
      </w:r>
      <w:r>
        <w:rPr>
          <w:rFonts w:cstheme="minorHAnsi"/>
          <w:sz w:val="20"/>
          <w:szCs w:val="20"/>
        </w:rPr>
        <w:t>E</w:t>
      </w:r>
      <w:r w:rsidRPr="00D3438F">
        <w:rPr>
          <w:rFonts w:cstheme="minorHAnsi"/>
          <w:sz w:val="20"/>
          <w:szCs w:val="20"/>
        </w:rPr>
        <w:t>pisodes</w:t>
      </w:r>
      <w:proofErr w:type="spellEnd"/>
      <w:r w:rsidRPr="00D3438F">
        <w:rPr>
          <w:rFonts w:cstheme="minorHAnsi"/>
          <w:sz w:val="20"/>
          <w:szCs w:val="20"/>
        </w:rPr>
        <w:t xml:space="preserve"> array </w:t>
      </w:r>
      <w:r>
        <w:rPr>
          <w:rFonts w:cstheme="minorHAnsi"/>
          <w:sz w:val="20"/>
          <w:szCs w:val="20"/>
        </w:rPr>
        <w:t xml:space="preserve">below </w:t>
      </w:r>
      <w:r w:rsidRPr="00D3438F">
        <w:rPr>
          <w:rFonts w:cstheme="minorHAnsi"/>
          <w:sz w:val="20"/>
          <w:szCs w:val="20"/>
        </w:rPr>
        <w:t>can be passed to another OPENJSON function using CROSS APPLY</w:t>
      </w:r>
      <w:r>
        <w:rPr>
          <w:rFonts w:cstheme="minorHAnsi"/>
          <w:sz w:val="20"/>
          <w:szCs w:val="20"/>
        </w:rPr>
        <w:t xml:space="preserve"> and the </w:t>
      </w:r>
      <w:r w:rsidRPr="00D3438F">
        <w:rPr>
          <w:rFonts w:cstheme="minorHAnsi"/>
          <w:sz w:val="20"/>
          <w:szCs w:val="20"/>
        </w:rPr>
        <w:t>JSON_VALUE</w:t>
      </w:r>
      <w:r>
        <w:rPr>
          <w:rFonts w:cstheme="minorHAnsi"/>
          <w:sz w:val="20"/>
          <w:szCs w:val="20"/>
        </w:rPr>
        <w:t xml:space="preserve"> function</w:t>
      </w:r>
      <w:r w:rsidRPr="00D3438F">
        <w:rPr>
          <w:rFonts w:cstheme="minorHAnsi"/>
          <w:sz w:val="20"/>
          <w:szCs w:val="20"/>
        </w:rPr>
        <w:t xml:space="preserve"> used to extract </w:t>
      </w:r>
      <w:r>
        <w:rPr>
          <w:rFonts w:cstheme="minorHAnsi"/>
          <w:sz w:val="20"/>
          <w:szCs w:val="20"/>
        </w:rPr>
        <w:t>the required Episode columns.</w:t>
      </w:r>
    </w:p>
    <w:p w14:paraId="75758E79" w14:textId="77777777" w:rsidR="0044521E" w:rsidRDefault="0044521E" w:rsidP="0044521E">
      <w:pPr>
        <w:rPr>
          <w:rFonts w:ascii="Simplified Arabic Fixed" w:hAnsi="Simplified Arabic Fixed" w:cs="Simplified Arabic Fixed"/>
          <w:sz w:val="14"/>
          <w:szCs w:val="14"/>
        </w:rPr>
      </w:pPr>
    </w:p>
    <w:p w14:paraId="39E7A773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FF"/>
          <w:sz w:val="14"/>
          <w:szCs w:val="14"/>
        </w:rPr>
        <w:t>SELECT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gramStart"/>
      <w:r w:rsidRPr="000B2747">
        <w:rPr>
          <w:rFonts w:ascii="Consolas" w:hAnsi="Consolas" w:cs="Courier New"/>
          <w:color w:val="000000"/>
          <w:sz w:val="14"/>
          <w:szCs w:val="14"/>
        </w:rPr>
        <w:t>APC</w:t>
      </w:r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</w:t>
      </w:r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 xml:space="preserve">type]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[Type]</w:t>
      </w:r>
    </w:p>
    <w:p w14:paraId="070FCB69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gramStart"/>
      <w:r w:rsidRPr="000B2747">
        <w:rPr>
          <w:rFonts w:ascii="Consolas" w:hAnsi="Consolas" w:cs="Courier New"/>
          <w:color w:val="000000"/>
          <w:sz w:val="14"/>
          <w:szCs w:val="14"/>
        </w:rPr>
        <w:t>APC</w:t>
      </w:r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</w:t>
      </w:r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 xml:space="preserve">Action]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[Action]</w:t>
      </w:r>
    </w:p>
    <w:p w14:paraId="03FB2C74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gramStart"/>
      <w:r w:rsidRPr="000B2747">
        <w:rPr>
          <w:rFonts w:ascii="Consolas" w:hAnsi="Consolas" w:cs="Courier New"/>
          <w:color w:val="000000"/>
          <w:sz w:val="14"/>
          <w:szCs w:val="14"/>
        </w:rPr>
        <w:t>APC</w:t>
      </w:r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</w:t>
      </w:r>
      <w:proofErr w:type="spellStart"/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>Spell_Patient_Identity_Age_On_Admission</w:t>
      </w:r>
      <w:proofErr w:type="spellEnd"/>
      <w:r w:rsidRPr="000B2747">
        <w:rPr>
          <w:rFonts w:ascii="Consolas" w:hAnsi="Consolas" w:cs="Courier New"/>
          <w:color w:val="000000"/>
          <w:sz w:val="14"/>
          <w:szCs w:val="14"/>
        </w:rPr>
        <w:t xml:space="preserve">]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Spell_Patient_Identity_Age_On_Admission</w:t>
      </w:r>
      <w:proofErr w:type="spellEnd"/>
    </w:p>
    <w:p w14:paraId="55E4FF2F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FF"/>
          <w:sz w:val="14"/>
          <w:szCs w:val="14"/>
        </w:rPr>
        <w:t>CAST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r w:rsidRPr="000B2747">
        <w:rPr>
          <w:rFonts w:ascii="Consolas" w:hAnsi="Consolas" w:cs="Courier New"/>
          <w:color w:val="FF00FF"/>
          <w:sz w:val="14"/>
          <w:szCs w:val="14"/>
        </w:rPr>
        <w:t>JSON_</w:t>
      </w:r>
      <w:proofErr w:type="gramStart"/>
      <w:r w:rsidRPr="000B2747">
        <w:rPr>
          <w:rFonts w:ascii="Consolas" w:hAnsi="Consolas" w:cs="Courier New"/>
          <w:color w:val="FF00FF"/>
          <w:sz w:val="14"/>
          <w:szCs w:val="14"/>
        </w:rPr>
        <w:t>Value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>JSON_episodes</w:t>
      </w:r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[value]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FF0000"/>
          <w:sz w:val="14"/>
          <w:szCs w:val="14"/>
        </w:rPr>
        <w:t>'$.patient.identity.nhs_number.value'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VARCHAR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r w:rsidRPr="000B2747">
        <w:rPr>
          <w:rFonts w:ascii="Consolas" w:hAnsi="Consolas" w:cs="Courier New"/>
          <w:color w:val="000000"/>
          <w:sz w:val="14"/>
          <w:szCs w:val="14"/>
        </w:rPr>
        <w:t>32</w:t>
      </w:r>
      <w:r w:rsidRPr="000B2747">
        <w:rPr>
          <w:rFonts w:ascii="Consolas" w:hAnsi="Consolas" w:cs="Courier New"/>
          <w:color w:val="808080"/>
          <w:sz w:val="14"/>
          <w:szCs w:val="14"/>
        </w:rPr>
        <w:t>))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NHS_Number</w:t>
      </w:r>
      <w:proofErr w:type="spellEnd"/>
    </w:p>
    <w:p w14:paraId="4D1E8BE2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FF"/>
          <w:sz w:val="14"/>
          <w:szCs w:val="14"/>
        </w:rPr>
        <w:t>CAST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r w:rsidRPr="000B2747">
        <w:rPr>
          <w:rFonts w:ascii="Consolas" w:hAnsi="Consolas" w:cs="Courier New"/>
          <w:color w:val="FF00FF"/>
          <w:sz w:val="14"/>
          <w:szCs w:val="14"/>
        </w:rPr>
        <w:t>JSON_</w:t>
      </w:r>
      <w:proofErr w:type="gramStart"/>
      <w:r w:rsidRPr="000B2747">
        <w:rPr>
          <w:rFonts w:ascii="Consolas" w:hAnsi="Consolas" w:cs="Courier New"/>
          <w:color w:val="FF00FF"/>
          <w:sz w:val="14"/>
          <w:szCs w:val="14"/>
        </w:rPr>
        <w:t>Value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>JSON_episodes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[value]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FF0000"/>
          <w:sz w:val="14"/>
          <w:szCs w:val="14"/>
        </w:rPr>
        <w:t>'$.</w:t>
      </w:r>
      <w:proofErr w:type="spellStart"/>
      <w:r w:rsidRPr="000B2747">
        <w:rPr>
          <w:rFonts w:ascii="Consolas" w:hAnsi="Consolas" w:cs="Courier New"/>
          <w:color w:val="FF0000"/>
          <w:sz w:val="14"/>
          <w:szCs w:val="14"/>
        </w:rPr>
        <w:t>admission.date</w:t>
      </w:r>
      <w:proofErr w:type="spellEnd"/>
      <w:r w:rsidRPr="000B2747">
        <w:rPr>
          <w:rFonts w:ascii="Consolas" w:hAnsi="Consolas" w:cs="Courier New"/>
          <w:color w:val="FF0000"/>
          <w:sz w:val="14"/>
          <w:szCs w:val="14"/>
        </w:rPr>
        <w:t>'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VARCHAR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r w:rsidRPr="000B2747">
        <w:rPr>
          <w:rFonts w:ascii="Consolas" w:hAnsi="Consolas" w:cs="Courier New"/>
          <w:color w:val="000000"/>
          <w:sz w:val="14"/>
          <w:szCs w:val="14"/>
        </w:rPr>
        <w:t>32</w:t>
      </w:r>
      <w:r w:rsidRPr="000B2747">
        <w:rPr>
          <w:rFonts w:ascii="Consolas" w:hAnsi="Consolas" w:cs="Courier New"/>
          <w:color w:val="808080"/>
          <w:sz w:val="14"/>
          <w:szCs w:val="14"/>
        </w:rPr>
        <w:t>))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Admission_Date</w:t>
      </w:r>
      <w:proofErr w:type="spellEnd"/>
    </w:p>
    <w:p w14:paraId="27E946D4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FF"/>
          <w:sz w:val="14"/>
          <w:szCs w:val="14"/>
        </w:rPr>
        <w:t>CAST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r w:rsidRPr="000B2747">
        <w:rPr>
          <w:rFonts w:ascii="Consolas" w:hAnsi="Consolas" w:cs="Courier New"/>
          <w:color w:val="FF00FF"/>
          <w:sz w:val="14"/>
          <w:szCs w:val="14"/>
        </w:rPr>
        <w:t>JSON_</w:t>
      </w:r>
      <w:proofErr w:type="gramStart"/>
      <w:r w:rsidRPr="000B2747">
        <w:rPr>
          <w:rFonts w:ascii="Consolas" w:hAnsi="Consolas" w:cs="Courier New"/>
          <w:color w:val="FF00FF"/>
          <w:sz w:val="14"/>
          <w:szCs w:val="14"/>
        </w:rPr>
        <w:t>Value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>JSON_episodes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[value]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FF0000"/>
          <w:sz w:val="14"/>
          <w:szCs w:val="14"/>
        </w:rPr>
        <w:t>'$.</w:t>
      </w:r>
      <w:proofErr w:type="spellStart"/>
      <w:r w:rsidRPr="000B2747">
        <w:rPr>
          <w:rFonts w:ascii="Consolas" w:hAnsi="Consolas" w:cs="Courier New"/>
          <w:color w:val="FF0000"/>
          <w:sz w:val="14"/>
          <w:szCs w:val="14"/>
        </w:rPr>
        <w:t>discharge.date</w:t>
      </w:r>
      <w:proofErr w:type="spellEnd"/>
      <w:r w:rsidRPr="000B2747">
        <w:rPr>
          <w:rFonts w:ascii="Consolas" w:hAnsi="Consolas" w:cs="Courier New"/>
          <w:color w:val="FF0000"/>
          <w:sz w:val="14"/>
          <w:szCs w:val="14"/>
        </w:rPr>
        <w:t>'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DATE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Discharge_Date</w:t>
      </w:r>
      <w:proofErr w:type="spellEnd"/>
    </w:p>
    <w:p w14:paraId="3B4EF1CE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FF"/>
          <w:sz w:val="14"/>
          <w:szCs w:val="14"/>
        </w:rPr>
        <w:t>CAST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r w:rsidRPr="000B2747">
        <w:rPr>
          <w:rFonts w:ascii="Consolas" w:hAnsi="Consolas" w:cs="Courier New"/>
          <w:color w:val="FF00FF"/>
          <w:sz w:val="14"/>
          <w:szCs w:val="14"/>
        </w:rPr>
        <w:t>JSON_</w:t>
      </w:r>
      <w:proofErr w:type="gramStart"/>
      <w:r w:rsidRPr="000B2747">
        <w:rPr>
          <w:rFonts w:ascii="Consolas" w:hAnsi="Consolas" w:cs="Courier New"/>
          <w:color w:val="FF00FF"/>
          <w:sz w:val="14"/>
          <w:szCs w:val="14"/>
        </w:rPr>
        <w:t>Value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>JSON_episodes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[value]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FF0000"/>
          <w:sz w:val="14"/>
          <w:szCs w:val="14"/>
        </w:rPr>
        <w:t>'$.number'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TINYINT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Episode_Number</w:t>
      </w:r>
      <w:proofErr w:type="spellEnd"/>
    </w:p>
    <w:p w14:paraId="5E9F4DEA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FF"/>
          <w:sz w:val="14"/>
          <w:szCs w:val="14"/>
        </w:rPr>
        <w:t>CAST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r w:rsidRPr="000B2747">
        <w:rPr>
          <w:rFonts w:ascii="Consolas" w:hAnsi="Consolas" w:cs="Courier New"/>
          <w:color w:val="FF00FF"/>
          <w:sz w:val="14"/>
          <w:szCs w:val="14"/>
        </w:rPr>
        <w:t>JSON_</w:t>
      </w:r>
      <w:proofErr w:type="gramStart"/>
      <w:r w:rsidRPr="000B2747">
        <w:rPr>
          <w:rFonts w:ascii="Consolas" w:hAnsi="Consolas" w:cs="Courier New"/>
          <w:color w:val="FF00FF"/>
          <w:sz w:val="14"/>
          <w:szCs w:val="14"/>
        </w:rPr>
        <w:t>Value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>JSON_episodes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[value]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FF0000"/>
          <w:sz w:val="14"/>
          <w:szCs w:val="14"/>
        </w:rPr>
        <w:t>'$.</w:t>
      </w:r>
      <w:proofErr w:type="spellStart"/>
      <w:r w:rsidRPr="000B2747">
        <w:rPr>
          <w:rFonts w:ascii="Consolas" w:hAnsi="Consolas" w:cs="Courier New"/>
          <w:color w:val="FF0000"/>
          <w:sz w:val="14"/>
          <w:szCs w:val="14"/>
        </w:rPr>
        <w:t>start_date</w:t>
      </w:r>
      <w:proofErr w:type="spellEnd"/>
      <w:r w:rsidRPr="000B2747">
        <w:rPr>
          <w:rFonts w:ascii="Consolas" w:hAnsi="Consolas" w:cs="Courier New"/>
          <w:color w:val="FF0000"/>
          <w:sz w:val="14"/>
          <w:szCs w:val="14"/>
        </w:rPr>
        <w:t>'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VARCHAR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r w:rsidRPr="000B2747">
        <w:rPr>
          <w:rFonts w:ascii="Consolas" w:hAnsi="Consolas" w:cs="Courier New"/>
          <w:color w:val="000000"/>
          <w:sz w:val="14"/>
          <w:szCs w:val="14"/>
        </w:rPr>
        <w:t>32</w:t>
      </w:r>
      <w:r w:rsidRPr="000B2747">
        <w:rPr>
          <w:rFonts w:ascii="Consolas" w:hAnsi="Consolas" w:cs="Courier New"/>
          <w:color w:val="808080"/>
          <w:sz w:val="14"/>
          <w:szCs w:val="14"/>
        </w:rPr>
        <w:t>))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Episode_Start_Date</w:t>
      </w:r>
      <w:proofErr w:type="spellEnd"/>
    </w:p>
    <w:p w14:paraId="207D014C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FF"/>
          <w:sz w:val="14"/>
          <w:szCs w:val="14"/>
        </w:rPr>
        <w:t>CAST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r w:rsidRPr="000B2747">
        <w:rPr>
          <w:rFonts w:ascii="Consolas" w:hAnsi="Consolas" w:cs="Courier New"/>
          <w:color w:val="FF00FF"/>
          <w:sz w:val="14"/>
          <w:szCs w:val="14"/>
        </w:rPr>
        <w:t>JSON_</w:t>
      </w:r>
      <w:proofErr w:type="gramStart"/>
      <w:r w:rsidRPr="000B2747">
        <w:rPr>
          <w:rFonts w:ascii="Consolas" w:hAnsi="Consolas" w:cs="Courier New"/>
          <w:color w:val="FF00FF"/>
          <w:sz w:val="14"/>
          <w:szCs w:val="14"/>
        </w:rPr>
        <w:t>Value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>JSON_episodes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[value]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FF0000"/>
          <w:sz w:val="14"/>
          <w:szCs w:val="14"/>
        </w:rPr>
        <w:t>'$.</w:t>
      </w:r>
      <w:proofErr w:type="spellStart"/>
      <w:r w:rsidRPr="000B2747">
        <w:rPr>
          <w:rFonts w:ascii="Consolas" w:hAnsi="Consolas" w:cs="Courier New"/>
          <w:color w:val="FF0000"/>
          <w:sz w:val="14"/>
          <w:szCs w:val="14"/>
        </w:rPr>
        <w:t>end_date</w:t>
      </w:r>
      <w:proofErr w:type="spellEnd"/>
      <w:r w:rsidRPr="000B2747">
        <w:rPr>
          <w:rFonts w:ascii="Consolas" w:hAnsi="Consolas" w:cs="Courier New"/>
          <w:color w:val="FF0000"/>
          <w:sz w:val="14"/>
          <w:szCs w:val="14"/>
        </w:rPr>
        <w:t>'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VARCHAR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r w:rsidRPr="000B2747">
        <w:rPr>
          <w:rFonts w:ascii="Consolas" w:hAnsi="Consolas" w:cs="Courier New"/>
          <w:color w:val="000000"/>
          <w:sz w:val="14"/>
          <w:szCs w:val="14"/>
        </w:rPr>
        <w:t>32</w:t>
      </w:r>
      <w:r w:rsidRPr="000B2747">
        <w:rPr>
          <w:rFonts w:ascii="Consolas" w:hAnsi="Consolas" w:cs="Courier New"/>
          <w:color w:val="808080"/>
          <w:sz w:val="14"/>
          <w:szCs w:val="14"/>
        </w:rPr>
        <w:t>))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Episode_End_Date</w:t>
      </w:r>
      <w:proofErr w:type="spellEnd"/>
    </w:p>
    <w:p w14:paraId="76A77AAD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FF"/>
          <w:sz w:val="14"/>
          <w:szCs w:val="14"/>
        </w:rPr>
        <w:t>CAST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r w:rsidRPr="000B2747">
        <w:rPr>
          <w:rFonts w:ascii="Consolas" w:hAnsi="Consolas" w:cs="Courier New"/>
          <w:color w:val="FF00FF"/>
          <w:sz w:val="14"/>
          <w:szCs w:val="14"/>
        </w:rPr>
        <w:t>JSON_</w:t>
      </w:r>
      <w:proofErr w:type="gramStart"/>
      <w:r w:rsidRPr="000B2747">
        <w:rPr>
          <w:rFonts w:ascii="Consolas" w:hAnsi="Consolas" w:cs="Courier New"/>
          <w:color w:val="FF00FF"/>
          <w:sz w:val="14"/>
          <w:szCs w:val="14"/>
        </w:rPr>
        <w:t>Value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>JSON_episodes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.</w:t>
      </w:r>
      <w:r w:rsidRPr="000B2747">
        <w:rPr>
          <w:rFonts w:ascii="Consolas" w:hAnsi="Consolas" w:cs="Courier New"/>
          <w:color w:val="000000"/>
          <w:sz w:val="14"/>
          <w:szCs w:val="14"/>
        </w:rPr>
        <w:t>[value]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FF0000"/>
          <w:sz w:val="14"/>
          <w:szCs w:val="14"/>
        </w:rPr>
        <w:t>'$.duration'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SMALLINT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Episode_Duration</w:t>
      </w:r>
      <w:proofErr w:type="spellEnd"/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                                                   </w:t>
      </w:r>
    </w:p>
    <w:p w14:paraId="121A3649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</w:t>
      </w:r>
      <w:r w:rsidRPr="000B2747">
        <w:rPr>
          <w:rFonts w:ascii="Consolas" w:hAnsi="Consolas" w:cs="Courier New"/>
          <w:color w:val="0000FF"/>
          <w:sz w:val="14"/>
          <w:szCs w:val="14"/>
        </w:rPr>
        <w:t>FROM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OPENJSON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r w:rsidRPr="000B2747">
        <w:rPr>
          <w:rFonts w:ascii="Consolas" w:hAnsi="Consolas" w:cs="Courier New"/>
          <w:color w:val="000000"/>
          <w:sz w:val="14"/>
          <w:szCs w:val="14"/>
        </w:rPr>
        <w:t>@JSONL_APC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</w:t>
      </w:r>
    </w:p>
    <w:p w14:paraId="12A156AE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</w:t>
      </w:r>
      <w:r w:rsidRPr="000B2747">
        <w:rPr>
          <w:rFonts w:ascii="Consolas" w:hAnsi="Consolas" w:cs="Courier New"/>
          <w:color w:val="0000FF"/>
          <w:sz w:val="14"/>
          <w:szCs w:val="14"/>
        </w:rPr>
        <w:t xml:space="preserve">WITH </w:t>
      </w:r>
      <w:proofErr w:type="gramStart"/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[</w:t>
      </w:r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 xml:space="preserve">Type] </w:t>
      </w:r>
      <w:r w:rsidRPr="000B2747">
        <w:rPr>
          <w:rFonts w:ascii="Consolas" w:hAnsi="Consolas" w:cs="Courier New"/>
          <w:color w:val="0000FF"/>
          <w:sz w:val="14"/>
          <w:szCs w:val="14"/>
        </w:rPr>
        <w:t>VARCHAR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r w:rsidRPr="000B2747">
        <w:rPr>
          <w:rFonts w:ascii="Consolas" w:hAnsi="Consolas" w:cs="Courier New"/>
          <w:color w:val="000000"/>
          <w:sz w:val="14"/>
          <w:szCs w:val="14"/>
        </w:rPr>
        <w:t>40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00"/>
          <w:sz w:val="14"/>
          <w:szCs w:val="14"/>
        </w:rPr>
        <w:t>'$.type'</w:t>
      </w:r>
    </w:p>
    <w:p w14:paraId="5287019D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[Action] </w:t>
      </w:r>
      <w:proofErr w:type="gramStart"/>
      <w:r w:rsidRPr="000B2747">
        <w:rPr>
          <w:rFonts w:ascii="Consolas" w:hAnsi="Consolas" w:cs="Courier New"/>
          <w:color w:val="0000FF"/>
          <w:sz w:val="14"/>
          <w:szCs w:val="14"/>
        </w:rPr>
        <w:t>VARCHAR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gramEnd"/>
      <w:r w:rsidRPr="000B2747">
        <w:rPr>
          <w:rFonts w:ascii="Consolas" w:hAnsi="Consolas" w:cs="Courier New"/>
          <w:color w:val="000000"/>
          <w:sz w:val="14"/>
          <w:szCs w:val="14"/>
        </w:rPr>
        <w:t>6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00"/>
          <w:sz w:val="14"/>
          <w:szCs w:val="14"/>
        </w:rPr>
        <w:t>'$.action'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</w:t>
      </w:r>
    </w:p>
    <w:p w14:paraId="2055CAEA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[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Spell_Patient_Identity_Age_On_Admission</w:t>
      </w:r>
      <w:proofErr w:type="spellEnd"/>
      <w:r w:rsidRPr="000B2747">
        <w:rPr>
          <w:rFonts w:ascii="Consolas" w:hAnsi="Consolas" w:cs="Courier New"/>
          <w:color w:val="000000"/>
          <w:sz w:val="14"/>
          <w:szCs w:val="14"/>
        </w:rPr>
        <w:t xml:space="preserve">] </w:t>
      </w:r>
      <w:r w:rsidRPr="000B2747">
        <w:rPr>
          <w:rFonts w:ascii="Consolas" w:hAnsi="Consolas" w:cs="Courier New"/>
          <w:color w:val="0000FF"/>
          <w:sz w:val="14"/>
          <w:szCs w:val="14"/>
        </w:rPr>
        <w:t>SMALLINT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00"/>
          <w:sz w:val="14"/>
          <w:szCs w:val="14"/>
        </w:rPr>
        <w:t>'</w:t>
      </w:r>
      <w:proofErr w:type="gramStart"/>
      <w:r w:rsidRPr="000B2747">
        <w:rPr>
          <w:rFonts w:ascii="Consolas" w:hAnsi="Consolas" w:cs="Courier New"/>
          <w:color w:val="FF0000"/>
          <w:sz w:val="14"/>
          <w:szCs w:val="14"/>
        </w:rPr>
        <w:t>$.</w:t>
      </w:r>
      <w:proofErr w:type="spellStart"/>
      <w:r w:rsidRPr="000B2747">
        <w:rPr>
          <w:rFonts w:ascii="Consolas" w:hAnsi="Consolas" w:cs="Courier New"/>
          <w:color w:val="FF0000"/>
          <w:sz w:val="14"/>
          <w:szCs w:val="14"/>
        </w:rPr>
        <w:t>spell.patient.identity.age</w:t>
      </w:r>
      <w:proofErr w:type="gramEnd"/>
      <w:r w:rsidRPr="000B2747">
        <w:rPr>
          <w:rFonts w:ascii="Consolas" w:hAnsi="Consolas" w:cs="Courier New"/>
          <w:color w:val="FF0000"/>
          <w:sz w:val="14"/>
          <w:szCs w:val="14"/>
        </w:rPr>
        <w:t>_on_admission</w:t>
      </w:r>
      <w:proofErr w:type="spellEnd"/>
      <w:r w:rsidRPr="000B2747">
        <w:rPr>
          <w:rFonts w:ascii="Consolas" w:hAnsi="Consolas" w:cs="Courier New"/>
          <w:color w:val="FF0000"/>
          <w:sz w:val="14"/>
          <w:szCs w:val="14"/>
        </w:rPr>
        <w:t>'</w:t>
      </w:r>
    </w:p>
    <w:p w14:paraId="1656358C" w14:textId="77777777" w:rsidR="0044521E" w:rsidRPr="000B2747" w:rsidRDefault="0044521E" w:rsidP="0044521E">
      <w:pPr>
        <w:autoSpaceDE w:val="0"/>
        <w:autoSpaceDN w:val="0"/>
        <w:adjustRightInd w:val="0"/>
        <w:spacing w:after="0"/>
        <w:rPr>
          <w:rFonts w:ascii="Consolas" w:hAnsi="Consolas" w:cs="Courier New"/>
          <w:color w:val="00000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  </w:t>
      </w:r>
      <w:r w:rsidRPr="000B2747">
        <w:rPr>
          <w:rFonts w:ascii="Consolas" w:hAnsi="Consolas" w:cs="Courier New"/>
          <w:color w:val="808080"/>
          <w:sz w:val="14"/>
          <w:szCs w:val="14"/>
        </w:rPr>
        <w:t>,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JSON_Episodes</w:t>
      </w:r>
      <w:proofErr w:type="spellEnd"/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NVARCHAR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r w:rsidRPr="000B2747">
        <w:rPr>
          <w:rFonts w:ascii="Consolas" w:hAnsi="Consolas" w:cs="Courier New"/>
          <w:color w:val="FF00FF"/>
          <w:sz w:val="14"/>
          <w:szCs w:val="14"/>
        </w:rPr>
        <w:t>MAX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FF0000"/>
          <w:sz w:val="14"/>
          <w:szCs w:val="14"/>
        </w:rPr>
        <w:t>'</w:t>
      </w:r>
      <w:proofErr w:type="gramStart"/>
      <w:r w:rsidRPr="000B2747">
        <w:rPr>
          <w:rFonts w:ascii="Consolas" w:hAnsi="Consolas" w:cs="Courier New"/>
          <w:color w:val="FF0000"/>
          <w:sz w:val="14"/>
          <w:szCs w:val="14"/>
        </w:rPr>
        <w:t>$.</w:t>
      </w:r>
      <w:proofErr w:type="spellStart"/>
      <w:r w:rsidRPr="000B2747">
        <w:rPr>
          <w:rFonts w:ascii="Consolas" w:hAnsi="Consolas" w:cs="Courier New"/>
          <w:color w:val="FF0000"/>
          <w:sz w:val="14"/>
          <w:szCs w:val="14"/>
        </w:rPr>
        <w:t>spell</w:t>
      </w:r>
      <w:proofErr w:type="gramEnd"/>
      <w:r w:rsidRPr="000B2747">
        <w:rPr>
          <w:rFonts w:ascii="Consolas" w:hAnsi="Consolas" w:cs="Courier New"/>
          <w:color w:val="FF0000"/>
          <w:sz w:val="14"/>
          <w:szCs w:val="14"/>
        </w:rPr>
        <w:t>.episodes</w:t>
      </w:r>
      <w:proofErr w:type="spellEnd"/>
      <w:r w:rsidRPr="000B2747">
        <w:rPr>
          <w:rFonts w:ascii="Consolas" w:hAnsi="Consolas" w:cs="Courier New"/>
          <w:color w:val="FF0000"/>
          <w:sz w:val="14"/>
          <w:szCs w:val="14"/>
        </w:rPr>
        <w:t>'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JSON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APC</w:t>
      </w:r>
    </w:p>
    <w:p w14:paraId="0450FABA" w14:textId="77777777" w:rsidR="0044521E" w:rsidRPr="000B2747" w:rsidRDefault="0044521E" w:rsidP="0044521E">
      <w:pPr>
        <w:rPr>
          <w:rFonts w:ascii="Consolas" w:hAnsi="Consolas" w:cs="Courier New"/>
          <w:color w:val="808080"/>
          <w:sz w:val="14"/>
          <w:szCs w:val="14"/>
        </w:rPr>
      </w:pPr>
      <w:r w:rsidRPr="000B2747">
        <w:rPr>
          <w:rFonts w:ascii="Consolas" w:hAnsi="Consolas" w:cs="Courier New"/>
          <w:color w:val="000000"/>
          <w:sz w:val="14"/>
          <w:szCs w:val="14"/>
        </w:rPr>
        <w:t xml:space="preserve">         </w:t>
      </w:r>
      <w:r w:rsidRPr="000B2747">
        <w:rPr>
          <w:rFonts w:ascii="Consolas" w:hAnsi="Consolas" w:cs="Courier New"/>
          <w:color w:val="808080"/>
          <w:sz w:val="14"/>
          <w:szCs w:val="14"/>
        </w:rPr>
        <w:t>CROSS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808080"/>
          <w:sz w:val="14"/>
          <w:szCs w:val="14"/>
        </w:rPr>
        <w:t>APPLY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OPENJSON</w:t>
      </w:r>
      <w:r w:rsidRPr="000B2747">
        <w:rPr>
          <w:rFonts w:ascii="Consolas" w:hAnsi="Consolas" w:cs="Courier New"/>
          <w:color w:val="808080"/>
          <w:sz w:val="14"/>
          <w:szCs w:val="14"/>
        </w:rPr>
        <w:t>(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JSON_Episodes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)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r w:rsidRPr="000B2747">
        <w:rPr>
          <w:rFonts w:ascii="Consolas" w:hAnsi="Consolas" w:cs="Courier New"/>
          <w:color w:val="0000FF"/>
          <w:sz w:val="14"/>
          <w:szCs w:val="14"/>
        </w:rPr>
        <w:t>AS</w:t>
      </w:r>
      <w:r w:rsidRPr="000B2747">
        <w:rPr>
          <w:rFonts w:ascii="Consolas" w:hAnsi="Consolas" w:cs="Courier New"/>
          <w:color w:val="000000"/>
          <w:sz w:val="14"/>
          <w:szCs w:val="14"/>
        </w:rPr>
        <w:t xml:space="preserve"> </w:t>
      </w:r>
      <w:proofErr w:type="spellStart"/>
      <w:r w:rsidRPr="000B2747">
        <w:rPr>
          <w:rFonts w:ascii="Consolas" w:hAnsi="Consolas" w:cs="Courier New"/>
          <w:color w:val="000000"/>
          <w:sz w:val="14"/>
          <w:szCs w:val="14"/>
        </w:rPr>
        <w:t>JSON_</w:t>
      </w:r>
      <w:proofErr w:type="gramStart"/>
      <w:r w:rsidRPr="000B2747">
        <w:rPr>
          <w:rFonts w:ascii="Consolas" w:hAnsi="Consolas" w:cs="Courier New"/>
          <w:color w:val="000000"/>
          <w:sz w:val="14"/>
          <w:szCs w:val="14"/>
        </w:rPr>
        <w:t>Episodes</w:t>
      </w:r>
      <w:proofErr w:type="spellEnd"/>
      <w:r w:rsidRPr="000B2747">
        <w:rPr>
          <w:rFonts w:ascii="Consolas" w:hAnsi="Consolas" w:cs="Courier New"/>
          <w:color w:val="808080"/>
          <w:sz w:val="14"/>
          <w:szCs w:val="14"/>
        </w:rPr>
        <w:t>;</w:t>
      </w:r>
      <w:proofErr w:type="gramEnd"/>
    </w:p>
    <w:p w14:paraId="31AF7442" w14:textId="77777777" w:rsidR="0044521E" w:rsidRDefault="0044521E" w:rsidP="0044521E">
      <w:pPr>
        <w:rPr>
          <w:rFonts w:ascii="Simplified Arabic Fixed" w:hAnsi="Simplified Arabic Fixed" w:cs="Simplified Arabic Fixed"/>
          <w:color w:val="808080"/>
          <w:sz w:val="14"/>
          <w:szCs w:val="14"/>
        </w:rPr>
      </w:pPr>
    </w:p>
    <w:p w14:paraId="330BD4C7" w14:textId="77777777" w:rsidR="0044521E" w:rsidRPr="006B5588" w:rsidRDefault="0044521E" w:rsidP="0044521E">
      <w:pPr>
        <w:rPr>
          <w:rFonts w:cstheme="minorHAnsi"/>
          <w:sz w:val="20"/>
          <w:szCs w:val="20"/>
        </w:rPr>
      </w:pPr>
      <w:r w:rsidRPr="006B5588">
        <w:rPr>
          <w:rFonts w:cstheme="minorHAnsi"/>
          <w:sz w:val="20"/>
          <w:szCs w:val="20"/>
        </w:rPr>
        <w:t xml:space="preserve">Using the </w:t>
      </w:r>
      <w:r>
        <w:rPr>
          <w:rFonts w:cstheme="minorHAnsi"/>
          <w:sz w:val="20"/>
          <w:szCs w:val="20"/>
        </w:rPr>
        <w:t xml:space="preserve">example code, </w:t>
      </w:r>
      <w:r w:rsidRPr="006B5588">
        <w:rPr>
          <w:rFonts w:cstheme="minorHAnsi"/>
          <w:sz w:val="20"/>
          <w:szCs w:val="20"/>
        </w:rPr>
        <w:t>the following data can</w:t>
      </w:r>
      <w:r>
        <w:rPr>
          <w:rFonts w:cstheme="minorHAnsi"/>
          <w:sz w:val="20"/>
          <w:szCs w:val="20"/>
        </w:rPr>
        <w:t xml:space="preserve"> </w:t>
      </w:r>
      <w:r w:rsidRPr="006B5588">
        <w:rPr>
          <w:rFonts w:cstheme="minorHAnsi"/>
          <w:sz w:val="20"/>
          <w:szCs w:val="20"/>
        </w:rPr>
        <w:t xml:space="preserve">be extracted from the JSONL file for </w:t>
      </w:r>
      <w:r>
        <w:rPr>
          <w:rFonts w:cstheme="minorHAnsi"/>
          <w:sz w:val="20"/>
          <w:szCs w:val="20"/>
        </w:rPr>
        <w:t>the test</w:t>
      </w:r>
      <w:r w:rsidRPr="006B5588">
        <w:rPr>
          <w:rFonts w:cstheme="minorHAnsi"/>
          <w:sz w:val="20"/>
          <w:szCs w:val="20"/>
        </w:rPr>
        <w:t xml:space="preserve"> NHS Number 9000393299:</w:t>
      </w:r>
    </w:p>
    <w:p w14:paraId="67EEB719" w14:textId="77777777" w:rsidR="0044521E" w:rsidRDefault="0044521E" w:rsidP="0044521E">
      <w:pPr>
        <w:rPr>
          <w:rFonts w:ascii="Consolas" w:hAnsi="Consolas" w:cs="Consolas"/>
          <w:color w:val="FF0000"/>
          <w:sz w:val="19"/>
          <w:szCs w:val="19"/>
        </w:rPr>
      </w:pPr>
    </w:p>
    <w:p w14:paraId="4BF32DFF" w14:textId="77777777" w:rsidR="0044521E" w:rsidRPr="007E3F04" w:rsidRDefault="0044521E" w:rsidP="0044521E">
      <w:pPr>
        <w:rPr>
          <w:rFonts w:ascii="Simplified Arabic Fixed" w:hAnsi="Simplified Arabic Fixed" w:cs="Simplified Arabic Fixed"/>
          <w:sz w:val="19"/>
          <w:szCs w:val="19"/>
        </w:rPr>
      </w:pPr>
      <w:r w:rsidRPr="007E3F04">
        <w:rPr>
          <w:rFonts w:ascii="Simplified Arabic Fixed" w:hAnsi="Simplified Arabic Fixed" w:cs="Simplified Arabic Fixed" w:hint="cs"/>
          <w:sz w:val="19"/>
          <w:szCs w:val="19"/>
        </w:rPr>
        <w:t>#APC:</w:t>
      </w:r>
    </w:p>
    <w:p w14:paraId="4B386967" w14:textId="77777777" w:rsidR="0044521E" w:rsidRDefault="0044521E" w:rsidP="0044521E">
      <w:pPr>
        <w:rPr>
          <w:rFonts w:ascii="Consolas" w:hAnsi="Consolas" w:cs="Consolas"/>
          <w:color w:val="FF0000"/>
          <w:sz w:val="19"/>
          <w:szCs w:val="19"/>
        </w:rPr>
      </w:pPr>
      <w:r>
        <w:rPr>
          <w:noProof/>
        </w:rPr>
        <w:drawing>
          <wp:inline distT="0" distB="0" distL="0" distR="0" wp14:anchorId="1DD4EEAB" wp14:editId="0CD4DEE1">
            <wp:extent cx="6333736" cy="231568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771020" cy="2475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305F1F" w14:textId="77777777" w:rsidR="0044521E" w:rsidRDefault="0044521E" w:rsidP="0044521E">
      <w:pPr>
        <w:rPr>
          <w:rFonts w:ascii="Consolas" w:hAnsi="Consolas" w:cs="Consolas"/>
          <w:color w:val="FF0000"/>
          <w:sz w:val="19"/>
          <w:szCs w:val="19"/>
        </w:rPr>
      </w:pPr>
    </w:p>
    <w:p w14:paraId="30BE05C6" w14:textId="77777777" w:rsidR="0044521E" w:rsidRPr="007E3F04" w:rsidRDefault="0044521E" w:rsidP="0044521E">
      <w:pPr>
        <w:rPr>
          <w:rFonts w:ascii="Simplified Arabic Fixed" w:hAnsi="Simplified Arabic Fixed" w:cs="Simplified Arabic Fixed"/>
          <w:sz w:val="19"/>
          <w:szCs w:val="19"/>
        </w:rPr>
      </w:pPr>
      <w:r w:rsidRPr="007E3F04">
        <w:rPr>
          <w:rFonts w:ascii="Simplified Arabic Fixed" w:hAnsi="Simplified Arabic Fixed" w:cs="Simplified Arabic Fixed" w:hint="cs"/>
          <w:sz w:val="19"/>
          <w:szCs w:val="19"/>
        </w:rPr>
        <w:t>#Episodes:</w:t>
      </w:r>
    </w:p>
    <w:p w14:paraId="04F04AC9" w14:textId="77777777" w:rsidR="0044521E" w:rsidRDefault="0044521E" w:rsidP="0044521E">
      <w:pPr>
        <w:rPr>
          <w:rFonts w:ascii="Simplified Arabic Fixed" w:hAnsi="Simplified Arabic Fixed" w:cs="Simplified Arabic Fixed"/>
          <w:color w:val="808080"/>
          <w:sz w:val="14"/>
          <w:szCs w:val="14"/>
        </w:rPr>
      </w:pPr>
      <w:r>
        <w:rPr>
          <w:noProof/>
        </w:rPr>
        <w:drawing>
          <wp:inline distT="0" distB="0" distL="0" distR="0" wp14:anchorId="5D771F86" wp14:editId="3E0143F4">
            <wp:extent cx="6418613" cy="526232"/>
            <wp:effectExtent l="0" t="0" r="1270" b="762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873427" cy="563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71A9EF" w14:textId="77777777" w:rsidR="0044521E" w:rsidRDefault="0044521E" w:rsidP="0044521E">
      <w:pPr>
        <w:rPr>
          <w:sz w:val="20"/>
          <w:szCs w:val="20"/>
        </w:rPr>
      </w:pPr>
    </w:p>
    <w:p w14:paraId="29BEA8CF" w14:textId="77777777" w:rsidR="0044521E" w:rsidRDefault="0044521E" w:rsidP="0044521E">
      <w:pPr>
        <w:rPr>
          <w:sz w:val="20"/>
          <w:szCs w:val="20"/>
        </w:rPr>
      </w:pPr>
    </w:p>
    <w:p w14:paraId="4DD2F651" w14:textId="77777777" w:rsidR="0044521E" w:rsidRDefault="0044521E" w:rsidP="0044521E">
      <w:pPr>
        <w:rPr>
          <w:sz w:val="20"/>
          <w:szCs w:val="20"/>
        </w:rPr>
      </w:pPr>
    </w:p>
    <w:p w14:paraId="0EA09E5E" w14:textId="2333360E" w:rsidR="0044521E" w:rsidRPr="00433ADD" w:rsidRDefault="0044521E" w:rsidP="00433ADD">
      <w:pPr>
        <w:pStyle w:val="Heading1"/>
      </w:pPr>
      <w:bookmarkStart w:id="3" w:name="_Toc60753878"/>
      <w:r>
        <w:t>Further Information</w:t>
      </w:r>
      <w:bookmarkEnd w:id="3"/>
    </w:p>
    <w:p w14:paraId="5090F00B" w14:textId="31406648" w:rsidR="0044521E" w:rsidRPr="00B856DF" w:rsidRDefault="0044521E" w:rsidP="0044521E">
      <w:pPr>
        <w:rPr>
          <w:sz w:val="20"/>
          <w:szCs w:val="20"/>
        </w:rPr>
      </w:pPr>
      <w:r>
        <w:rPr>
          <w:sz w:val="20"/>
          <w:szCs w:val="20"/>
        </w:rPr>
        <w:t>Further information on parsing JSON text in SQL Server 2016 and above can be found at the following links</w:t>
      </w:r>
      <w:r w:rsidRPr="00B856DF">
        <w:rPr>
          <w:sz w:val="20"/>
          <w:szCs w:val="20"/>
        </w:rPr>
        <w:t>:</w:t>
      </w:r>
    </w:p>
    <w:p w14:paraId="6355B501" w14:textId="77777777" w:rsidR="0044521E" w:rsidRPr="00514A34" w:rsidRDefault="0044521E" w:rsidP="0044521E">
      <w:pPr>
        <w:rPr>
          <w:rFonts w:ascii="Consolas" w:hAnsi="Consolas" w:cs="Simplified Arabic Fixed"/>
          <w:sz w:val="14"/>
          <w:szCs w:val="14"/>
        </w:rPr>
      </w:pPr>
      <w:hyperlink r:id="rId22" w:history="1">
        <w:r w:rsidRPr="00514A34">
          <w:rPr>
            <w:rStyle w:val="Hyperlink"/>
            <w:rFonts w:ascii="Consolas" w:eastAsia="MS Mincho" w:hAnsi="Consolas" w:cs="Simplified Arabic Fixed"/>
            <w:sz w:val="14"/>
            <w:szCs w:val="14"/>
          </w:rPr>
          <w:t>https://docs.microsoft.com/en-us/sql/relational-databases/json/json-data-sql-server?view=sql-server-2016</w:t>
        </w:r>
      </w:hyperlink>
      <w:r w:rsidRPr="00514A34">
        <w:rPr>
          <w:rFonts w:ascii="Consolas" w:hAnsi="Consolas" w:cs="Simplified Arabic Fixed"/>
          <w:sz w:val="14"/>
          <w:szCs w:val="14"/>
        </w:rPr>
        <w:t xml:space="preserve"> </w:t>
      </w:r>
    </w:p>
    <w:p w14:paraId="6A0DCD7D" w14:textId="77777777" w:rsidR="0044521E" w:rsidRPr="00514A34" w:rsidRDefault="0044521E" w:rsidP="0044521E">
      <w:pPr>
        <w:rPr>
          <w:rFonts w:ascii="Consolas" w:hAnsi="Consolas" w:cs="Simplified Arabic Fixed"/>
          <w:sz w:val="14"/>
          <w:szCs w:val="14"/>
        </w:rPr>
      </w:pPr>
      <w:hyperlink r:id="rId23" w:history="1">
        <w:r w:rsidRPr="00514A34">
          <w:rPr>
            <w:rStyle w:val="Hyperlink"/>
            <w:rFonts w:ascii="Consolas" w:eastAsia="MS Mincho" w:hAnsi="Consolas" w:cs="Simplified Arabic Fixed"/>
            <w:sz w:val="14"/>
            <w:szCs w:val="14"/>
          </w:rPr>
          <w:t>https://riptutorial.com/sql-server/example/17765/working-with-nested-json-sub-arrays</w:t>
        </w:r>
      </w:hyperlink>
      <w:r w:rsidRPr="00514A34">
        <w:rPr>
          <w:rFonts w:ascii="Consolas" w:hAnsi="Consolas" w:cs="Simplified Arabic Fixed"/>
          <w:sz w:val="14"/>
          <w:szCs w:val="14"/>
        </w:rPr>
        <w:t xml:space="preserve"> </w:t>
      </w:r>
    </w:p>
    <w:p w14:paraId="2E91245B" w14:textId="77777777" w:rsidR="0044521E" w:rsidRPr="00514A34" w:rsidRDefault="0044521E" w:rsidP="0044521E">
      <w:pPr>
        <w:rPr>
          <w:rFonts w:ascii="Consolas" w:hAnsi="Consolas" w:cs="Simplified Arabic Fixed"/>
          <w:sz w:val="14"/>
          <w:szCs w:val="14"/>
        </w:rPr>
      </w:pPr>
      <w:hyperlink r:id="rId24" w:history="1">
        <w:r w:rsidRPr="00514A34">
          <w:rPr>
            <w:rStyle w:val="Hyperlink"/>
            <w:rFonts w:ascii="Consolas" w:eastAsia="MS Mincho" w:hAnsi="Consolas" w:cs="Simplified Arabic Fixed"/>
            <w:sz w:val="14"/>
            <w:szCs w:val="14"/>
          </w:rPr>
          <w:t>https://database.guide/json_value-examples-in-sql-server-t-sql/</w:t>
        </w:r>
      </w:hyperlink>
      <w:r w:rsidRPr="00514A34">
        <w:rPr>
          <w:rFonts w:ascii="Consolas" w:hAnsi="Consolas" w:cs="Simplified Arabic Fixed"/>
          <w:sz w:val="14"/>
          <w:szCs w:val="14"/>
        </w:rPr>
        <w:t xml:space="preserve"> </w:t>
      </w:r>
    </w:p>
    <w:p w14:paraId="058507A5" w14:textId="77777777" w:rsidR="0044521E" w:rsidRDefault="0044521E">
      <w:pPr>
        <w:pStyle w:val="Standfirst"/>
      </w:pPr>
    </w:p>
    <w:p w14:paraId="624B6555" w14:textId="77777777" w:rsidR="004F0A67" w:rsidRPr="004F0A67" w:rsidRDefault="004F0A67" w:rsidP="00433ADD">
      <w:pPr>
        <w:spacing w:after="180" w:line="420" w:lineRule="atLeast"/>
      </w:pPr>
      <w:bookmarkStart w:id="4" w:name="_Data_Type_Specific"/>
      <w:bookmarkEnd w:id="1"/>
      <w:bookmarkEnd w:id="4"/>
    </w:p>
    <w:sectPr w:rsidR="004F0A67" w:rsidRPr="004F0A67" w:rsidSect="00694FC4">
      <w:headerReference w:type="default" r:id="rId25"/>
      <w:pgSz w:w="11906" w:h="16838"/>
      <w:pgMar w:top="1021" w:right="1021" w:bottom="1021" w:left="1021" w:header="454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1D00C3" w14:textId="77777777" w:rsidR="00046CCE" w:rsidRDefault="00046CCE" w:rsidP="000C24AF">
      <w:pPr>
        <w:spacing w:after="0"/>
      </w:pPr>
      <w:r>
        <w:separator/>
      </w:r>
    </w:p>
  </w:endnote>
  <w:endnote w:type="continuationSeparator" w:id="0">
    <w:p w14:paraId="1F2DDFE2" w14:textId="77777777" w:rsidR="00046CCE" w:rsidRDefault="00046CCE" w:rsidP="000C24A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 Fixed">
    <w:altName w:val="Simplified Arabic Fixed"/>
    <w:charset w:val="B2"/>
    <w:family w:val="modern"/>
    <w:pitch w:val="fixed"/>
    <w:sig w:usb0="00002003" w:usb1="00000000" w:usb2="00000008" w:usb3="00000000" w:csb0="0000004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3064AC" w14:textId="77777777" w:rsidR="00931E4F" w:rsidRDefault="00931E4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23687" w14:textId="77777777" w:rsidR="00931E4F" w:rsidRDefault="00931E4F" w:rsidP="00694FC4">
    <w:pPr>
      <w:tabs>
        <w:tab w:val="left" w:pos="426"/>
      </w:tabs>
    </w:pPr>
  </w:p>
  <w:p w14:paraId="70E28D44" w14:textId="77777777" w:rsidR="00931E4F" w:rsidRDefault="00931E4F" w:rsidP="0000416F">
    <w:pPr>
      <w:pStyle w:val="Footer"/>
    </w:pPr>
    <w:r>
      <w:t>Copyright © 2020 NHS Digital</w:t>
    </w:r>
    <w:r>
      <w:tab/>
    </w:r>
    <w:r w:rsidRPr="000C24AF">
      <w:fldChar w:fldCharType="begin"/>
    </w:r>
    <w:r w:rsidRPr="000C24AF">
      <w:instrText xml:space="preserve"> PAGE   \* MERGEFORMAT </w:instrText>
    </w:r>
    <w:r w:rsidRPr="000C24AF">
      <w:fldChar w:fldCharType="separate"/>
    </w:r>
    <w:r>
      <w:rPr>
        <w:noProof/>
      </w:rPr>
      <w:t>3</w:t>
    </w:r>
    <w:r w:rsidRPr="000C24AF"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3AF41E" w14:textId="77777777" w:rsidR="00931E4F" w:rsidRPr="0000416F" w:rsidRDefault="00931E4F" w:rsidP="004F28CE">
    <w:pPr>
      <w:pStyle w:val="Footer"/>
    </w:pPr>
    <w:r>
      <w:rPr>
        <w:noProof/>
        <w:lang w:eastAsia="en-GB"/>
      </w:rPr>
      <w:drawing>
        <wp:anchor distT="0" distB="0" distL="114300" distR="114300" simplePos="0" relativeHeight="251660288" behindDoc="0" locked="0" layoutInCell="1" allowOverlap="1" wp14:anchorId="3D291E4B" wp14:editId="6D7C0506">
          <wp:simplePos x="0" y="0"/>
          <wp:positionH relativeFrom="page">
            <wp:posOffset>612140</wp:posOffset>
          </wp:positionH>
          <wp:positionV relativeFrom="page">
            <wp:posOffset>9072880</wp:posOffset>
          </wp:positionV>
          <wp:extent cx="3240000" cy="630000"/>
          <wp:effectExtent l="0" t="0" r="0" b="0"/>
          <wp:wrapSquare wrapText="bothSides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trapline-RGB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40000" cy="63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5718C">
      <w:t xml:space="preserve"> </w:t>
    </w:r>
    <w:r>
      <w:rPr>
        <w:color w:val="424D58" w:themeColor="accent6"/>
      </w:rPr>
      <w:t>Copyright © 2020 NHS Digital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09984B" w14:textId="77777777" w:rsidR="00046CCE" w:rsidRDefault="00046CCE" w:rsidP="000C24AF">
      <w:pPr>
        <w:spacing w:after="0"/>
      </w:pPr>
      <w:r>
        <w:separator/>
      </w:r>
    </w:p>
  </w:footnote>
  <w:footnote w:type="continuationSeparator" w:id="0">
    <w:p w14:paraId="5884CA75" w14:textId="77777777" w:rsidR="00046CCE" w:rsidRDefault="00046CCE" w:rsidP="000C24A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A87D3" w14:textId="77777777" w:rsidR="00931E4F" w:rsidRDefault="00931E4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B0706" w14:textId="77777777" w:rsidR="00931E4F" w:rsidRDefault="00931E4F" w:rsidP="00E5704B">
    <w:r>
      <w:rPr>
        <w:noProof/>
      </w:rPr>
      <w:t>3</w:t>
    </w:r>
  </w:p>
  <w:p w14:paraId="1AF966F8" w14:textId="77777777" w:rsidR="00931E4F" w:rsidRDefault="00931E4F" w:rsidP="00E5704B"/>
  <w:p w14:paraId="6CF0003F" w14:textId="77777777" w:rsidR="00931E4F" w:rsidRDefault="00931E4F" w:rsidP="00E5704B"/>
  <w:p w14:paraId="4E466E04" w14:textId="77777777" w:rsidR="00931E4F" w:rsidRDefault="00931E4F" w:rsidP="00E5704B"/>
  <w:p w14:paraId="7EF7767A" w14:textId="77777777" w:rsidR="00931E4F" w:rsidRDefault="00931E4F" w:rsidP="00E5704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E3534" w14:textId="77777777" w:rsidR="00931E4F" w:rsidRDefault="00931E4F" w:rsidP="00F5718C">
    <w:r>
      <w:rPr>
        <w:rFonts w:asciiTheme="minorHAnsi" w:hAnsiTheme="minorHAnsi"/>
        <w:b/>
        <w:bCs/>
        <w:noProof/>
        <w:lang w:eastAsia="en-GB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1EE2A948" wp14:editId="7884DECF">
              <wp:simplePos x="0" y="0"/>
              <wp:positionH relativeFrom="page">
                <wp:align>left</wp:align>
              </wp:positionH>
              <wp:positionV relativeFrom="page">
                <wp:posOffset>3573780</wp:posOffset>
              </wp:positionV>
              <wp:extent cx="7560000" cy="2916000"/>
              <wp:effectExtent l="0" t="0" r="317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000" cy="29160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6B14D634" id="Rectangle 1" o:spid="_x0000_s1026" style="position:absolute;margin-left:0;margin-top:281.4pt;width:595.3pt;height:229.6pt;z-index:2516664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" fillcolor="#f2f2f2 [3052]" stroked="f" strokeweight="2pt">
              <w10:wrap anchorx="page" anchory="page"/>
            </v:rect>
          </w:pict>
        </mc:Fallback>
      </mc:AlternateContent>
    </w:r>
    <w:r>
      <w:rPr>
        <w:rFonts w:asciiTheme="minorHAnsi" w:hAnsiTheme="minorHAnsi"/>
        <w:b/>
        <w:bCs/>
        <w:noProof/>
        <w:lang w:eastAsia="en-GB"/>
      </w:rPr>
      <w:drawing>
        <wp:anchor distT="0" distB="0" distL="114300" distR="114300" simplePos="0" relativeHeight="251654144" behindDoc="1" locked="0" layoutInCell="1" allowOverlap="1" wp14:anchorId="1C64991F" wp14:editId="5A52FFB8">
          <wp:simplePos x="0" y="0"/>
          <wp:positionH relativeFrom="page">
            <wp:posOffset>5922645</wp:posOffset>
          </wp:positionH>
          <wp:positionV relativeFrom="page">
            <wp:posOffset>215900</wp:posOffset>
          </wp:positionV>
          <wp:extent cx="1198800" cy="950400"/>
          <wp:effectExtent l="0" t="0" r="1905" b="2540"/>
          <wp:wrapTight wrapText="bothSides">
            <wp:wrapPolygon edited="0">
              <wp:start x="0" y="0"/>
              <wp:lineTo x="0" y="21225"/>
              <wp:lineTo x="21291" y="21225"/>
              <wp:lineTo x="21291" y="0"/>
              <wp:lineTo x="0" y="0"/>
            </wp:wrapPolygon>
          </wp:wrapTight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Digital logo_RGB-0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98800" cy="950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alias w:val="Title"/>
      <w:tag w:val="title"/>
      <w:id w:val="-644359137"/>
      <w:placeholder>
        <w:docPart w:val="DA5DC3C52EF94C0EAF7EE70EB5A7315E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6C9426B5" w14:textId="4BF11CE5" w:rsidR="00931E4F" w:rsidRDefault="00931E4F" w:rsidP="00DD77F0">
        <w:pPr>
          <w:pStyle w:val="Header"/>
        </w:pPr>
        <w:r>
          <w:t>Unified Extracts</w:t>
        </w:r>
      </w:p>
    </w:sdtContent>
  </w:sdt>
  <w:p w14:paraId="0A9DE0B3" w14:textId="77777777" w:rsidR="00931E4F" w:rsidRPr="001D243C" w:rsidRDefault="00931E4F" w:rsidP="00694FC4">
    <w:pPr>
      <w:tabs>
        <w:tab w:val="left" w:pos="268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83234"/>
    <w:multiLevelType w:val="hybridMultilevel"/>
    <w:tmpl w:val="651438B8"/>
    <w:lvl w:ilvl="0" w:tplc="65944312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7645E"/>
    <w:multiLevelType w:val="hybridMultilevel"/>
    <w:tmpl w:val="002610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37A06"/>
    <w:multiLevelType w:val="hybridMultilevel"/>
    <w:tmpl w:val="128E34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346C97"/>
    <w:multiLevelType w:val="hybridMultilevel"/>
    <w:tmpl w:val="EBEE86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725BF5"/>
    <w:multiLevelType w:val="hybridMultilevel"/>
    <w:tmpl w:val="452032BE"/>
    <w:lvl w:ilvl="0" w:tplc="08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5" w15:restartNumberingAfterBreak="0">
    <w:nsid w:val="369075D6"/>
    <w:multiLevelType w:val="hybridMultilevel"/>
    <w:tmpl w:val="E5EC21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A04D70"/>
    <w:multiLevelType w:val="hybridMultilevel"/>
    <w:tmpl w:val="D6C6E6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5D7C07"/>
    <w:multiLevelType w:val="hybridMultilevel"/>
    <w:tmpl w:val="C83E9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F63CF2"/>
    <w:multiLevelType w:val="hybridMultilevel"/>
    <w:tmpl w:val="7BCE31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50474C"/>
    <w:multiLevelType w:val="hybridMultilevel"/>
    <w:tmpl w:val="783C2DF6"/>
    <w:lvl w:ilvl="0" w:tplc="A7D662C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D0542D"/>
    <w:multiLevelType w:val="hybridMultilevel"/>
    <w:tmpl w:val="0E0093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F542EA"/>
    <w:multiLevelType w:val="hybridMultilevel"/>
    <w:tmpl w:val="A0BA8892"/>
    <w:lvl w:ilvl="0" w:tplc="08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12" w15:restartNumberingAfterBreak="0">
    <w:nsid w:val="71D6642A"/>
    <w:multiLevelType w:val="hybridMultilevel"/>
    <w:tmpl w:val="F2D463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C263F5"/>
    <w:multiLevelType w:val="hybridMultilevel"/>
    <w:tmpl w:val="163685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9"/>
  </w:num>
  <w:num w:numId="4">
    <w:abstractNumId w:val="12"/>
  </w:num>
  <w:num w:numId="5">
    <w:abstractNumId w:val="6"/>
  </w:num>
  <w:num w:numId="6">
    <w:abstractNumId w:val="2"/>
  </w:num>
  <w:num w:numId="7">
    <w:abstractNumId w:val="11"/>
  </w:num>
  <w:num w:numId="8">
    <w:abstractNumId w:val="4"/>
  </w:num>
  <w:num w:numId="9">
    <w:abstractNumId w:val="1"/>
  </w:num>
  <w:num w:numId="10">
    <w:abstractNumId w:val="3"/>
  </w:num>
  <w:num w:numId="11">
    <w:abstractNumId w:val="7"/>
  </w:num>
  <w:num w:numId="12">
    <w:abstractNumId w:val="10"/>
  </w:num>
  <w:num w:numId="13">
    <w:abstractNumId w:val="5"/>
  </w:num>
  <w:num w:numId="14">
    <w:abstractNumId w:val="8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proofState w:spelling="clean" w:grammar="clean"/>
  <w:attachedTemplate r:id="rId1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746"/>
    <w:rsid w:val="00000197"/>
    <w:rsid w:val="00001231"/>
    <w:rsid w:val="00003061"/>
    <w:rsid w:val="00003095"/>
    <w:rsid w:val="0000416F"/>
    <w:rsid w:val="00010A03"/>
    <w:rsid w:val="0001164C"/>
    <w:rsid w:val="00012387"/>
    <w:rsid w:val="00015C09"/>
    <w:rsid w:val="0002026C"/>
    <w:rsid w:val="000222A8"/>
    <w:rsid w:val="0002233C"/>
    <w:rsid w:val="00022C48"/>
    <w:rsid w:val="00022EC9"/>
    <w:rsid w:val="00024F9D"/>
    <w:rsid w:val="00024FED"/>
    <w:rsid w:val="0003185C"/>
    <w:rsid w:val="00034AD8"/>
    <w:rsid w:val="00035911"/>
    <w:rsid w:val="000359D4"/>
    <w:rsid w:val="000372DE"/>
    <w:rsid w:val="0003759A"/>
    <w:rsid w:val="00042D2F"/>
    <w:rsid w:val="00043688"/>
    <w:rsid w:val="000440E3"/>
    <w:rsid w:val="00046CCE"/>
    <w:rsid w:val="0005076A"/>
    <w:rsid w:val="0005160B"/>
    <w:rsid w:val="00055348"/>
    <w:rsid w:val="00055630"/>
    <w:rsid w:val="00056021"/>
    <w:rsid w:val="000574D1"/>
    <w:rsid w:val="0006249D"/>
    <w:rsid w:val="0006378E"/>
    <w:rsid w:val="00063D6A"/>
    <w:rsid w:val="00067DC2"/>
    <w:rsid w:val="0007178C"/>
    <w:rsid w:val="00074893"/>
    <w:rsid w:val="00080825"/>
    <w:rsid w:val="00085989"/>
    <w:rsid w:val="000868DB"/>
    <w:rsid w:val="00086EC6"/>
    <w:rsid w:val="0009095F"/>
    <w:rsid w:val="00095621"/>
    <w:rsid w:val="00096872"/>
    <w:rsid w:val="000A22CD"/>
    <w:rsid w:val="000A47D5"/>
    <w:rsid w:val="000B15E0"/>
    <w:rsid w:val="000B1B64"/>
    <w:rsid w:val="000B56A0"/>
    <w:rsid w:val="000B579A"/>
    <w:rsid w:val="000B6E1C"/>
    <w:rsid w:val="000B796E"/>
    <w:rsid w:val="000C24AF"/>
    <w:rsid w:val="000C6D05"/>
    <w:rsid w:val="000C7853"/>
    <w:rsid w:val="000C7F24"/>
    <w:rsid w:val="000D0759"/>
    <w:rsid w:val="000D0EAD"/>
    <w:rsid w:val="000D3149"/>
    <w:rsid w:val="000D430E"/>
    <w:rsid w:val="000D648B"/>
    <w:rsid w:val="000E0DC5"/>
    <w:rsid w:val="000E356D"/>
    <w:rsid w:val="000F1630"/>
    <w:rsid w:val="000F7D8C"/>
    <w:rsid w:val="0010192E"/>
    <w:rsid w:val="00103F4D"/>
    <w:rsid w:val="0010631E"/>
    <w:rsid w:val="001123FA"/>
    <w:rsid w:val="00113518"/>
    <w:rsid w:val="00123BF7"/>
    <w:rsid w:val="0012475D"/>
    <w:rsid w:val="001311FF"/>
    <w:rsid w:val="00132783"/>
    <w:rsid w:val="001348A2"/>
    <w:rsid w:val="00134BD9"/>
    <w:rsid w:val="00135CC8"/>
    <w:rsid w:val="00137F28"/>
    <w:rsid w:val="00141B19"/>
    <w:rsid w:val="001441AE"/>
    <w:rsid w:val="0014442B"/>
    <w:rsid w:val="0014785C"/>
    <w:rsid w:val="00150389"/>
    <w:rsid w:val="0016333E"/>
    <w:rsid w:val="001636A7"/>
    <w:rsid w:val="00164039"/>
    <w:rsid w:val="001701D8"/>
    <w:rsid w:val="001716E5"/>
    <w:rsid w:val="00171D96"/>
    <w:rsid w:val="0017723F"/>
    <w:rsid w:val="00177517"/>
    <w:rsid w:val="001831CE"/>
    <w:rsid w:val="00183696"/>
    <w:rsid w:val="001937DA"/>
    <w:rsid w:val="0019502A"/>
    <w:rsid w:val="001A0516"/>
    <w:rsid w:val="001A7F76"/>
    <w:rsid w:val="001B023E"/>
    <w:rsid w:val="001B0843"/>
    <w:rsid w:val="001B43D7"/>
    <w:rsid w:val="001B57F9"/>
    <w:rsid w:val="001B6614"/>
    <w:rsid w:val="001C2963"/>
    <w:rsid w:val="001C2A31"/>
    <w:rsid w:val="001C3565"/>
    <w:rsid w:val="001C3CEB"/>
    <w:rsid w:val="001C422B"/>
    <w:rsid w:val="001C6937"/>
    <w:rsid w:val="001D243C"/>
    <w:rsid w:val="001D5A00"/>
    <w:rsid w:val="001D63B8"/>
    <w:rsid w:val="001D69CA"/>
    <w:rsid w:val="001D6A25"/>
    <w:rsid w:val="001D6B82"/>
    <w:rsid w:val="001E0E97"/>
    <w:rsid w:val="001E13A7"/>
    <w:rsid w:val="001E20F6"/>
    <w:rsid w:val="001E38D1"/>
    <w:rsid w:val="001E4E58"/>
    <w:rsid w:val="001F3126"/>
    <w:rsid w:val="001F3A95"/>
    <w:rsid w:val="001F4D95"/>
    <w:rsid w:val="001F7725"/>
    <w:rsid w:val="00212077"/>
    <w:rsid w:val="00214A34"/>
    <w:rsid w:val="00214E45"/>
    <w:rsid w:val="002225CF"/>
    <w:rsid w:val="0022385C"/>
    <w:rsid w:val="00223F7E"/>
    <w:rsid w:val="00224175"/>
    <w:rsid w:val="00226FC6"/>
    <w:rsid w:val="002300C6"/>
    <w:rsid w:val="00230B13"/>
    <w:rsid w:val="00232B6C"/>
    <w:rsid w:val="00232E19"/>
    <w:rsid w:val="0023347D"/>
    <w:rsid w:val="00234B06"/>
    <w:rsid w:val="00234E5E"/>
    <w:rsid w:val="00244BF3"/>
    <w:rsid w:val="0025210D"/>
    <w:rsid w:val="00252C58"/>
    <w:rsid w:val="002616F0"/>
    <w:rsid w:val="00264D74"/>
    <w:rsid w:val="002679A2"/>
    <w:rsid w:val="00273CCE"/>
    <w:rsid w:val="00274C0A"/>
    <w:rsid w:val="002767BA"/>
    <w:rsid w:val="00280FBE"/>
    <w:rsid w:val="002874B3"/>
    <w:rsid w:val="00287C7E"/>
    <w:rsid w:val="00296575"/>
    <w:rsid w:val="002A03EF"/>
    <w:rsid w:val="002A3530"/>
    <w:rsid w:val="002A3C43"/>
    <w:rsid w:val="002B18DC"/>
    <w:rsid w:val="002B249A"/>
    <w:rsid w:val="002B29C9"/>
    <w:rsid w:val="002B3CED"/>
    <w:rsid w:val="002B56E7"/>
    <w:rsid w:val="002C2CAA"/>
    <w:rsid w:val="002C3A21"/>
    <w:rsid w:val="002D1891"/>
    <w:rsid w:val="002D31DF"/>
    <w:rsid w:val="002D3881"/>
    <w:rsid w:val="002D6564"/>
    <w:rsid w:val="002E46DA"/>
    <w:rsid w:val="002E666C"/>
    <w:rsid w:val="002F56EE"/>
    <w:rsid w:val="002F6BBA"/>
    <w:rsid w:val="002F6C29"/>
    <w:rsid w:val="002F7262"/>
    <w:rsid w:val="002F7DCD"/>
    <w:rsid w:val="00301355"/>
    <w:rsid w:val="00301948"/>
    <w:rsid w:val="00307B00"/>
    <w:rsid w:val="0031320F"/>
    <w:rsid w:val="003135F7"/>
    <w:rsid w:val="00317767"/>
    <w:rsid w:val="00327CDD"/>
    <w:rsid w:val="003307CB"/>
    <w:rsid w:val="003326A3"/>
    <w:rsid w:val="0033297E"/>
    <w:rsid w:val="0033715E"/>
    <w:rsid w:val="003420F3"/>
    <w:rsid w:val="0034560E"/>
    <w:rsid w:val="00347077"/>
    <w:rsid w:val="00354646"/>
    <w:rsid w:val="00354916"/>
    <w:rsid w:val="00361BDD"/>
    <w:rsid w:val="0036222B"/>
    <w:rsid w:val="00363FEF"/>
    <w:rsid w:val="0036500A"/>
    <w:rsid w:val="003661F8"/>
    <w:rsid w:val="003674A5"/>
    <w:rsid w:val="00370AF2"/>
    <w:rsid w:val="00375815"/>
    <w:rsid w:val="00375848"/>
    <w:rsid w:val="0037590C"/>
    <w:rsid w:val="00376F60"/>
    <w:rsid w:val="00377B49"/>
    <w:rsid w:val="00384FA4"/>
    <w:rsid w:val="00385B61"/>
    <w:rsid w:val="00393765"/>
    <w:rsid w:val="00397454"/>
    <w:rsid w:val="00397F94"/>
    <w:rsid w:val="003A1AA5"/>
    <w:rsid w:val="003B0A67"/>
    <w:rsid w:val="003B2171"/>
    <w:rsid w:val="003C1939"/>
    <w:rsid w:val="003C6E24"/>
    <w:rsid w:val="003D1C12"/>
    <w:rsid w:val="003D3A42"/>
    <w:rsid w:val="003D5586"/>
    <w:rsid w:val="003E42A3"/>
    <w:rsid w:val="003E5649"/>
    <w:rsid w:val="003E6E45"/>
    <w:rsid w:val="003E7CFD"/>
    <w:rsid w:val="003E7DF9"/>
    <w:rsid w:val="003F39A6"/>
    <w:rsid w:val="003F3E5A"/>
    <w:rsid w:val="003F4428"/>
    <w:rsid w:val="003F5C06"/>
    <w:rsid w:val="003F5CA8"/>
    <w:rsid w:val="0040340B"/>
    <w:rsid w:val="00404D4C"/>
    <w:rsid w:val="004078DC"/>
    <w:rsid w:val="00407A5E"/>
    <w:rsid w:val="00412525"/>
    <w:rsid w:val="00412A62"/>
    <w:rsid w:val="00414105"/>
    <w:rsid w:val="00420E7F"/>
    <w:rsid w:val="00426D64"/>
    <w:rsid w:val="00427636"/>
    <w:rsid w:val="00427869"/>
    <w:rsid w:val="00427F7E"/>
    <w:rsid w:val="00430131"/>
    <w:rsid w:val="00433ADD"/>
    <w:rsid w:val="004354CC"/>
    <w:rsid w:val="004356EC"/>
    <w:rsid w:val="00437865"/>
    <w:rsid w:val="00443088"/>
    <w:rsid w:val="0044521E"/>
    <w:rsid w:val="0044605F"/>
    <w:rsid w:val="00446E60"/>
    <w:rsid w:val="0044771C"/>
    <w:rsid w:val="00452346"/>
    <w:rsid w:val="004543E2"/>
    <w:rsid w:val="00454A9C"/>
    <w:rsid w:val="004675B1"/>
    <w:rsid w:val="0047044E"/>
    <w:rsid w:val="004724A5"/>
    <w:rsid w:val="00472D33"/>
    <w:rsid w:val="00477AF6"/>
    <w:rsid w:val="00482637"/>
    <w:rsid w:val="00483924"/>
    <w:rsid w:val="0049107C"/>
    <w:rsid w:val="00491AE4"/>
    <w:rsid w:val="00497DE0"/>
    <w:rsid w:val="004A212E"/>
    <w:rsid w:val="004A2C3D"/>
    <w:rsid w:val="004A35C3"/>
    <w:rsid w:val="004A76BB"/>
    <w:rsid w:val="004B0CE9"/>
    <w:rsid w:val="004B2E8C"/>
    <w:rsid w:val="004B52C8"/>
    <w:rsid w:val="004B5513"/>
    <w:rsid w:val="004B5E56"/>
    <w:rsid w:val="004C4031"/>
    <w:rsid w:val="004C666D"/>
    <w:rsid w:val="004C7D35"/>
    <w:rsid w:val="004E1277"/>
    <w:rsid w:val="004E27FC"/>
    <w:rsid w:val="004E35D4"/>
    <w:rsid w:val="004E5143"/>
    <w:rsid w:val="004E5ABB"/>
    <w:rsid w:val="004E6257"/>
    <w:rsid w:val="004F0A67"/>
    <w:rsid w:val="004F28CE"/>
    <w:rsid w:val="004F64B0"/>
    <w:rsid w:val="004F7D64"/>
    <w:rsid w:val="00500450"/>
    <w:rsid w:val="00502805"/>
    <w:rsid w:val="00506A58"/>
    <w:rsid w:val="00511D29"/>
    <w:rsid w:val="0051260C"/>
    <w:rsid w:val="0051390A"/>
    <w:rsid w:val="00514217"/>
    <w:rsid w:val="00516F2B"/>
    <w:rsid w:val="00517428"/>
    <w:rsid w:val="00517A70"/>
    <w:rsid w:val="0052077F"/>
    <w:rsid w:val="005235D8"/>
    <w:rsid w:val="005303D8"/>
    <w:rsid w:val="005308E4"/>
    <w:rsid w:val="00531228"/>
    <w:rsid w:val="00531ADB"/>
    <w:rsid w:val="00535D3D"/>
    <w:rsid w:val="0054387C"/>
    <w:rsid w:val="005440DF"/>
    <w:rsid w:val="00544A02"/>
    <w:rsid w:val="00544C0C"/>
    <w:rsid w:val="00545566"/>
    <w:rsid w:val="00546B35"/>
    <w:rsid w:val="00547402"/>
    <w:rsid w:val="00554866"/>
    <w:rsid w:val="0056537A"/>
    <w:rsid w:val="005766FD"/>
    <w:rsid w:val="00577A42"/>
    <w:rsid w:val="005847C3"/>
    <w:rsid w:val="00590D21"/>
    <w:rsid w:val="005A15CC"/>
    <w:rsid w:val="005A1F36"/>
    <w:rsid w:val="005A3B89"/>
    <w:rsid w:val="005A5FAE"/>
    <w:rsid w:val="005B1B72"/>
    <w:rsid w:val="005B2819"/>
    <w:rsid w:val="005B4015"/>
    <w:rsid w:val="005C2485"/>
    <w:rsid w:val="005C7BCD"/>
    <w:rsid w:val="005C7F81"/>
    <w:rsid w:val="005D2DCA"/>
    <w:rsid w:val="005D3588"/>
    <w:rsid w:val="005D5327"/>
    <w:rsid w:val="005D687A"/>
    <w:rsid w:val="005E1838"/>
    <w:rsid w:val="005E48E0"/>
    <w:rsid w:val="005F19CA"/>
    <w:rsid w:val="00613251"/>
    <w:rsid w:val="00615A55"/>
    <w:rsid w:val="00616632"/>
    <w:rsid w:val="006166CB"/>
    <w:rsid w:val="0062140C"/>
    <w:rsid w:val="00622BB1"/>
    <w:rsid w:val="00623E73"/>
    <w:rsid w:val="0063008A"/>
    <w:rsid w:val="00630341"/>
    <w:rsid w:val="00633689"/>
    <w:rsid w:val="00637C20"/>
    <w:rsid w:val="0064252B"/>
    <w:rsid w:val="0064253C"/>
    <w:rsid w:val="006444DB"/>
    <w:rsid w:val="006471DD"/>
    <w:rsid w:val="00647217"/>
    <w:rsid w:val="00653E6D"/>
    <w:rsid w:val="00654EE0"/>
    <w:rsid w:val="00662703"/>
    <w:rsid w:val="00663460"/>
    <w:rsid w:val="006640E0"/>
    <w:rsid w:val="0066760F"/>
    <w:rsid w:val="00671B7A"/>
    <w:rsid w:val="00673397"/>
    <w:rsid w:val="00675E35"/>
    <w:rsid w:val="00676304"/>
    <w:rsid w:val="00680DFC"/>
    <w:rsid w:val="00692041"/>
    <w:rsid w:val="00694FC4"/>
    <w:rsid w:val="006A2E3C"/>
    <w:rsid w:val="006A40F5"/>
    <w:rsid w:val="006A4CD7"/>
    <w:rsid w:val="006A6603"/>
    <w:rsid w:val="006A6B8A"/>
    <w:rsid w:val="006B5662"/>
    <w:rsid w:val="006C1B79"/>
    <w:rsid w:val="006C2863"/>
    <w:rsid w:val="006C4ECB"/>
    <w:rsid w:val="006C713F"/>
    <w:rsid w:val="006D3A20"/>
    <w:rsid w:val="006E3734"/>
    <w:rsid w:val="006E6593"/>
    <w:rsid w:val="006F0B42"/>
    <w:rsid w:val="006F3506"/>
    <w:rsid w:val="006F37E6"/>
    <w:rsid w:val="006F498D"/>
    <w:rsid w:val="00701677"/>
    <w:rsid w:val="00702045"/>
    <w:rsid w:val="00702B4D"/>
    <w:rsid w:val="007101ED"/>
    <w:rsid w:val="00710E40"/>
    <w:rsid w:val="0071497F"/>
    <w:rsid w:val="007211ED"/>
    <w:rsid w:val="00723850"/>
    <w:rsid w:val="00723FC3"/>
    <w:rsid w:val="00734D54"/>
    <w:rsid w:val="007417E3"/>
    <w:rsid w:val="0074725C"/>
    <w:rsid w:val="0075004F"/>
    <w:rsid w:val="007502E7"/>
    <w:rsid w:val="00752108"/>
    <w:rsid w:val="007556B0"/>
    <w:rsid w:val="00755C47"/>
    <w:rsid w:val="0075655F"/>
    <w:rsid w:val="007567C6"/>
    <w:rsid w:val="00763975"/>
    <w:rsid w:val="00763FA3"/>
    <w:rsid w:val="00764865"/>
    <w:rsid w:val="007738B0"/>
    <w:rsid w:val="007779D8"/>
    <w:rsid w:val="00781723"/>
    <w:rsid w:val="00782B78"/>
    <w:rsid w:val="00792AE6"/>
    <w:rsid w:val="00797E76"/>
    <w:rsid w:val="007A7A1D"/>
    <w:rsid w:val="007B02F6"/>
    <w:rsid w:val="007B45DA"/>
    <w:rsid w:val="007B472A"/>
    <w:rsid w:val="007C5603"/>
    <w:rsid w:val="007C5D12"/>
    <w:rsid w:val="007D0910"/>
    <w:rsid w:val="007D351D"/>
    <w:rsid w:val="007D3FC7"/>
    <w:rsid w:val="007D69ED"/>
    <w:rsid w:val="007E378F"/>
    <w:rsid w:val="007E4138"/>
    <w:rsid w:val="007F0968"/>
    <w:rsid w:val="007F5954"/>
    <w:rsid w:val="00801629"/>
    <w:rsid w:val="0080197B"/>
    <w:rsid w:val="00803A95"/>
    <w:rsid w:val="008061AC"/>
    <w:rsid w:val="00806895"/>
    <w:rsid w:val="00806A2E"/>
    <w:rsid w:val="00810236"/>
    <w:rsid w:val="008106B1"/>
    <w:rsid w:val="008167AE"/>
    <w:rsid w:val="00816C22"/>
    <w:rsid w:val="00826152"/>
    <w:rsid w:val="00826A78"/>
    <w:rsid w:val="00831D79"/>
    <w:rsid w:val="008322D5"/>
    <w:rsid w:val="0084028C"/>
    <w:rsid w:val="00841401"/>
    <w:rsid w:val="0085453A"/>
    <w:rsid w:val="00854C39"/>
    <w:rsid w:val="00856061"/>
    <w:rsid w:val="00857E29"/>
    <w:rsid w:val="008621DA"/>
    <w:rsid w:val="008667DA"/>
    <w:rsid w:val="00867873"/>
    <w:rsid w:val="008744B1"/>
    <w:rsid w:val="00877952"/>
    <w:rsid w:val="00880D4A"/>
    <w:rsid w:val="00881079"/>
    <w:rsid w:val="00881091"/>
    <w:rsid w:val="00881DA9"/>
    <w:rsid w:val="00881DAB"/>
    <w:rsid w:val="00881FCF"/>
    <w:rsid w:val="00883191"/>
    <w:rsid w:val="008873EF"/>
    <w:rsid w:val="00890CE4"/>
    <w:rsid w:val="00891C43"/>
    <w:rsid w:val="0089691F"/>
    <w:rsid w:val="008A0735"/>
    <w:rsid w:val="008A0939"/>
    <w:rsid w:val="008B7F3E"/>
    <w:rsid w:val="008C0594"/>
    <w:rsid w:val="008C1B2B"/>
    <w:rsid w:val="008C2F76"/>
    <w:rsid w:val="008C3D27"/>
    <w:rsid w:val="008C4029"/>
    <w:rsid w:val="008C5809"/>
    <w:rsid w:val="008D147A"/>
    <w:rsid w:val="008D2816"/>
    <w:rsid w:val="008D39B1"/>
    <w:rsid w:val="008D5953"/>
    <w:rsid w:val="008E044F"/>
    <w:rsid w:val="008E36AA"/>
    <w:rsid w:val="008F11EC"/>
    <w:rsid w:val="008F1A96"/>
    <w:rsid w:val="008F2EF1"/>
    <w:rsid w:val="008F31AE"/>
    <w:rsid w:val="008F59D5"/>
    <w:rsid w:val="00901B1D"/>
    <w:rsid w:val="00901C26"/>
    <w:rsid w:val="009049F4"/>
    <w:rsid w:val="00910968"/>
    <w:rsid w:val="00912683"/>
    <w:rsid w:val="0092261F"/>
    <w:rsid w:val="00930746"/>
    <w:rsid w:val="00931E4F"/>
    <w:rsid w:val="009338E1"/>
    <w:rsid w:val="009343C9"/>
    <w:rsid w:val="0093790E"/>
    <w:rsid w:val="00942018"/>
    <w:rsid w:val="00960C23"/>
    <w:rsid w:val="00963D00"/>
    <w:rsid w:val="00972332"/>
    <w:rsid w:val="009753FB"/>
    <w:rsid w:val="00976BE8"/>
    <w:rsid w:val="00977696"/>
    <w:rsid w:val="00980B0E"/>
    <w:rsid w:val="009837D9"/>
    <w:rsid w:val="009856E4"/>
    <w:rsid w:val="009871BE"/>
    <w:rsid w:val="009951BC"/>
    <w:rsid w:val="00996BA3"/>
    <w:rsid w:val="009A4755"/>
    <w:rsid w:val="009A4E73"/>
    <w:rsid w:val="009A5378"/>
    <w:rsid w:val="009B02A8"/>
    <w:rsid w:val="009B1DC2"/>
    <w:rsid w:val="009B4239"/>
    <w:rsid w:val="009B55E1"/>
    <w:rsid w:val="009C0F49"/>
    <w:rsid w:val="009C2339"/>
    <w:rsid w:val="009C27F0"/>
    <w:rsid w:val="009C29C3"/>
    <w:rsid w:val="009D24D4"/>
    <w:rsid w:val="009D2C3A"/>
    <w:rsid w:val="009D3BF0"/>
    <w:rsid w:val="009D5A6B"/>
    <w:rsid w:val="009D73B9"/>
    <w:rsid w:val="009E5041"/>
    <w:rsid w:val="009F7412"/>
    <w:rsid w:val="00A00938"/>
    <w:rsid w:val="00A02EEF"/>
    <w:rsid w:val="00A03469"/>
    <w:rsid w:val="00A0419B"/>
    <w:rsid w:val="00A057DE"/>
    <w:rsid w:val="00A0725E"/>
    <w:rsid w:val="00A103B8"/>
    <w:rsid w:val="00A16D23"/>
    <w:rsid w:val="00A20381"/>
    <w:rsid w:val="00A20906"/>
    <w:rsid w:val="00A2308B"/>
    <w:rsid w:val="00A23A1F"/>
    <w:rsid w:val="00A24407"/>
    <w:rsid w:val="00A2513D"/>
    <w:rsid w:val="00A268E2"/>
    <w:rsid w:val="00A26F49"/>
    <w:rsid w:val="00A272CB"/>
    <w:rsid w:val="00A27C92"/>
    <w:rsid w:val="00A37150"/>
    <w:rsid w:val="00A4375B"/>
    <w:rsid w:val="00A5022D"/>
    <w:rsid w:val="00A51C53"/>
    <w:rsid w:val="00A5506F"/>
    <w:rsid w:val="00A6680E"/>
    <w:rsid w:val="00A75B7E"/>
    <w:rsid w:val="00A75BDD"/>
    <w:rsid w:val="00A82926"/>
    <w:rsid w:val="00A82FF0"/>
    <w:rsid w:val="00A833F1"/>
    <w:rsid w:val="00A91BFC"/>
    <w:rsid w:val="00A929DD"/>
    <w:rsid w:val="00A9403E"/>
    <w:rsid w:val="00A94FA2"/>
    <w:rsid w:val="00A95E72"/>
    <w:rsid w:val="00AA07C4"/>
    <w:rsid w:val="00AA1355"/>
    <w:rsid w:val="00AA4377"/>
    <w:rsid w:val="00AA6E35"/>
    <w:rsid w:val="00AA7B99"/>
    <w:rsid w:val="00AB0550"/>
    <w:rsid w:val="00AB1152"/>
    <w:rsid w:val="00AB3D61"/>
    <w:rsid w:val="00AB46D0"/>
    <w:rsid w:val="00AB473B"/>
    <w:rsid w:val="00AB6B7B"/>
    <w:rsid w:val="00AC103C"/>
    <w:rsid w:val="00AC475F"/>
    <w:rsid w:val="00AC6EAC"/>
    <w:rsid w:val="00AD71C3"/>
    <w:rsid w:val="00AD74B6"/>
    <w:rsid w:val="00AE038D"/>
    <w:rsid w:val="00AE3286"/>
    <w:rsid w:val="00AE45DB"/>
    <w:rsid w:val="00AE4F8A"/>
    <w:rsid w:val="00AE5277"/>
    <w:rsid w:val="00AF1601"/>
    <w:rsid w:val="00AF4D8E"/>
    <w:rsid w:val="00B02D20"/>
    <w:rsid w:val="00B04F50"/>
    <w:rsid w:val="00B051B5"/>
    <w:rsid w:val="00B055E5"/>
    <w:rsid w:val="00B13D7E"/>
    <w:rsid w:val="00B160C6"/>
    <w:rsid w:val="00B20BB3"/>
    <w:rsid w:val="00B23053"/>
    <w:rsid w:val="00B30AAF"/>
    <w:rsid w:val="00B30DDD"/>
    <w:rsid w:val="00B31BFF"/>
    <w:rsid w:val="00B40340"/>
    <w:rsid w:val="00B40D4B"/>
    <w:rsid w:val="00B43F4A"/>
    <w:rsid w:val="00B451BC"/>
    <w:rsid w:val="00B466E1"/>
    <w:rsid w:val="00B4721E"/>
    <w:rsid w:val="00B559DE"/>
    <w:rsid w:val="00B56B14"/>
    <w:rsid w:val="00B74A8D"/>
    <w:rsid w:val="00B76670"/>
    <w:rsid w:val="00B77C41"/>
    <w:rsid w:val="00B80D3C"/>
    <w:rsid w:val="00B81669"/>
    <w:rsid w:val="00B81A9F"/>
    <w:rsid w:val="00B83A17"/>
    <w:rsid w:val="00B905BA"/>
    <w:rsid w:val="00B94FF6"/>
    <w:rsid w:val="00B96F76"/>
    <w:rsid w:val="00BA145D"/>
    <w:rsid w:val="00BA2544"/>
    <w:rsid w:val="00BA3036"/>
    <w:rsid w:val="00BA4C5B"/>
    <w:rsid w:val="00BA725A"/>
    <w:rsid w:val="00BB04F4"/>
    <w:rsid w:val="00BB1F94"/>
    <w:rsid w:val="00BB29A0"/>
    <w:rsid w:val="00BB2F3F"/>
    <w:rsid w:val="00BB47FE"/>
    <w:rsid w:val="00BB5EEF"/>
    <w:rsid w:val="00BC0478"/>
    <w:rsid w:val="00BC0956"/>
    <w:rsid w:val="00BC2A95"/>
    <w:rsid w:val="00BD18C7"/>
    <w:rsid w:val="00BE44CF"/>
    <w:rsid w:val="00BE6447"/>
    <w:rsid w:val="00BE7CBA"/>
    <w:rsid w:val="00BF4E71"/>
    <w:rsid w:val="00BF6CC1"/>
    <w:rsid w:val="00C00501"/>
    <w:rsid w:val="00C021AB"/>
    <w:rsid w:val="00C02750"/>
    <w:rsid w:val="00C02EDC"/>
    <w:rsid w:val="00C05247"/>
    <w:rsid w:val="00C06D26"/>
    <w:rsid w:val="00C06F9D"/>
    <w:rsid w:val="00C07B9E"/>
    <w:rsid w:val="00C11268"/>
    <w:rsid w:val="00C12674"/>
    <w:rsid w:val="00C13590"/>
    <w:rsid w:val="00C143FE"/>
    <w:rsid w:val="00C16E8E"/>
    <w:rsid w:val="00C22613"/>
    <w:rsid w:val="00C252F1"/>
    <w:rsid w:val="00C345FD"/>
    <w:rsid w:val="00C3701C"/>
    <w:rsid w:val="00C43D7C"/>
    <w:rsid w:val="00C53018"/>
    <w:rsid w:val="00C549A6"/>
    <w:rsid w:val="00C57A2C"/>
    <w:rsid w:val="00C57CFC"/>
    <w:rsid w:val="00C6318D"/>
    <w:rsid w:val="00C729CC"/>
    <w:rsid w:val="00C739AB"/>
    <w:rsid w:val="00C8025B"/>
    <w:rsid w:val="00C81142"/>
    <w:rsid w:val="00C846FE"/>
    <w:rsid w:val="00C8528E"/>
    <w:rsid w:val="00C937FC"/>
    <w:rsid w:val="00CA03AC"/>
    <w:rsid w:val="00CA0FAC"/>
    <w:rsid w:val="00CA13F3"/>
    <w:rsid w:val="00CA1F93"/>
    <w:rsid w:val="00CA4EB7"/>
    <w:rsid w:val="00CB62C8"/>
    <w:rsid w:val="00CC0A87"/>
    <w:rsid w:val="00CC12F0"/>
    <w:rsid w:val="00CC7101"/>
    <w:rsid w:val="00CC7B1C"/>
    <w:rsid w:val="00CD1524"/>
    <w:rsid w:val="00CD15DF"/>
    <w:rsid w:val="00CD1CAA"/>
    <w:rsid w:val="00CD2914"/>
    <w:rsid w:val="00CD2E86"/>
    <w:rsid w:val="00CD529B"/>
    <w:rsid w:val="00CE208E"/>
    <w:rsid w:val="00CE2934"/>
    <w:rsid w:val="00CE682F"/>
    <w:rsid w:val="00CE6AAC"/>
    <w:rsid w:val="00D06559"/>
    <w:rsid w:val="00D118B8"/>
    <w:rsid w:val="00D20003"/>
    <w:rsid w:val="00D216D4"/>
    <w:rsid w:val="00D23043"/>
    <w:rsid w:val="00D257F6"/>
    <w:rsid w:val="00D263BD"/>
    <w:rsid w:val="00D3627A"/>
    <w:rsid w:val="00D41AD4"/>
    <w:rsid w:val="00D42B21"/>
    <w:rsid w:val="00D45042"/>
    <w:rsid w:val="00D478D5"/>
    <w:rsid w:val="00D47A79"/>
    <w:rsid w:val="00D50FF0"/>
    <w:rsid w:val="00D530A5"/>
    <w:rsid w:val="00D56E1B"/>
    <w:rsid w:val="00D61848"/>
    <w:rsid w:val="00D62510"/>
    <w:rsid w:val="00D62E71"/>
    <w:rsid w:val="00D63051"/>
    <w:rsid w:val="00D66537"/>
    <w:rsid w:val="00D6713B"/>
    <w:rsid w:val="00D70FA7"/>
    <w:rsid w:val="00D717C4"/>
    <w:rsid w:val="00D71BC4"/>
    <w:rsid w:val="00D7332D"/>
    <w:rsid w:val="00D734C1"/>
    <w:rsid w:val="00D73B6A"/>
    <w:rsid w:val="00D772DA"/>
    <w:rsid w:val="00D809CD"/>
    <w:rsid w:val="00D8331A"/>
    <w:rsid w:val="00D85D6E"/>
    <w:rsid w:val="00D87F9E"/>
    <w:rsid w:val="00D927EE"/>
    <w:rsid w:val="00D930C7"/>
    <w:rsid w:val="00D9334B"/>
    <w:rsid w:val="00D93D0D"/>
    <w:rsid w:val="00D95569"/>
    <w:rsid w:val="00D9585F"/>
    <w:rsid w:val="00D9691B"/>
    <w:rsid w:val="00D97A64"/>
    <w:rsid w:val="00DA3CCD"/>
    <w:rsid w:val="00DA5948"/>
    <w:rsid w:val="00DA6824"/>
    <w:rsid w:val="00DD1729"/>
    <w:rsid w:val="00DD2C67"/>
    <w:rsid w:val="00DD3314"/>
    <w:rsid w:val="00DD3F67"/>
    <w:rsid w:val="00DD60DD"/>
    <w:rsid w:val="00DD77F0"/>
    <w:rsid w:val="00DD7C30"/>
    <w:rsid w:val="00DE08EB"/>
    <w:rsid w:val="00DE71C2"/>
    <w:rsid w:val="00DE7352"/>
    <w:rsid w:val="00DF062D"/>
    <w:rsid w:val="00DF3CF2"/>
    <w:rsid w:val="00DF4DBC"/>
    <w:rsid w:val="00DF6ECB"/>
    <w:rsid w:val="00E01C5C"/>
    <w:rsid w:val="00E02D7C"/>
    <w:rsid w:val="00E04168"/>
    <w:rsid w:val="00E14488"/>
    <w:rsid w:val="00E15BAE"/>
    <w:rsid w:val="00E160F9"/>
    <w:rsid w:val="00E162EB"/>
    <w:rsid w:val="00E225DD"/>
    <w:rsid w:val="00E3439E"/>
    <w:rsid w:val="00E3656E"/>
    <w:rsid w:val="00E36FF2"/>
    <w:rsid w:val="00E45602"/>
    <w:rsid w:val="00E45C31"/>
    <w:rsid w:val="00E4660C"/>
    <w:rsid w:val="00E46F68"/>
    <w:rsid w:val="00E50893"/>
    <w:rsid w:val="00E5122E"/>
    <w:rsid w:val="00E54FD6"/>
    <w:rsid w:val="00E5574A"/>
    <w:rsid w:val="00E5704B"/>
    <w:rsid w:val="00E60B98"/>
    <w:rsid w:val="00E61385"/>
    <w:rsid w:val="00E61528"/>
    <w:rsid w:val="00E62FEE"/>
    <w:rsid w:val="00E635B3"/>
    <w:rsid w:val="00E64A8E"/>
    <w:rsid w:val="00E67E02"/>
    <w:rsid w:val="00E71C99"/>
    <w:rsid w:val="00E741BF"/>
    <w:rsid w:val="00E77966"/>
    <w:rsid w:val="00E82B10"/>
    <w:rsid w:val="00E87B32"/>
    <w:rsid w:val="00E91309"/>
    <w:rsid w:val="00E95AFE"/>
    <w:rsid w:val="00E96251"/>
    <w:rsid w:val="00EA7A63"/>
    <w:rsid w:val="00EB1195"/>
    <w:rsid w:val="00EB21C4"/>
    <w:rsid w:val="00EB26A6"/>
    <w:rsid w:val="00EB3263"/>
    <w:rsid w:val="00EB359A"/>
    <w:rsid w:val="00EB4146"/>
    <w:rsid w:val="00EB5986"/>
    <w:rsid w:val="00EB6372"/>
    <w:rsid w:val="00EC4F86"/>
    <w:rsid w:val="00ED0549"/>
    <w:rsid w:val="00ED18B4"/>
    <w:rsid w:val="00ED2BBC"/>
    <w:rsid w:val="00ED3649"/>
    <w:rsid w:val="00EE0FD0"/>
    <w:rsid w:val="00EE670F"/>
    <w:rsid w:val="00EE788F"/>
    <w:rsid w:val="00F00D4F"/>
    <w:rsid w:val="00F04800"/>
    <w:rsid w:val="00F13D85"/>
    <w:rsid w:val="00F14C3E"/>
    <w:rsid w:val="00F17C92"/>
    <w:rsid w:val="00F203B2"/>
    <w:rsid w:val="00F227E4"/>
    <w:rsid w:val="00F25CC7"/>
    <w:rsid w:val="00F27DE2"/>
    <w:rsid w:val="00F3009E"/>
    <w:rsid w:val="00F321AF"/>
    <w:rsid w:val="00F336C0"/>
    <w:rsid w:val="00F339E0"/>
    <w:rsid w:val="00F37AD7"/>
    <w:rsid w:val="00F40131"/>
    <w:rsid w:val="00F402F9"/>
    <w:rsid w:val="00F4032D"/>
    <w:rsid w:val="00F42EB9"/>
    <w:rsid w:val="00F46366"/>
    <w:rsid w:val="00F5718C"/>
    <w:rsid w:val="00F63891"/>
    <w:rsid w:val="00F7778D"/>
    <w:rsid w:val="00F8444A"/>
    <w:rsid w:val="00F867C9"/>
    <w:rsid w:val="00F90C78"/>
    <w:rsid w:val="00F91B65"/>
    <w:rsid w:val="00F93725"/>
    <w:rsid w:val="00FA30C8"/>
    <w:rsid w:val="00FA4212"/>
    <w:rsid w:val="00FB306F"/>
    <w:rsid w:val="00FB4899"/>
    <w:rsid w:val="00FB61DA"/>
    <w:rsid w:val="00FC0070"/>
    <w:rsid w:val="00FC3ADE"/>
    <w:rsid w:val="00FC5147"/>
    <w:rsid w:val="00FC67BA"/>
    <w:rsid w:val="00FD379E"/>
    <w:rsid w:val="00FD38E1"/>
    <w:rsid w:val="00FD3A90"/>
    <w:rsid w:val="00FD4C50"/>
    <w:rsid w:val="00FD7802"/>
    <w:rsid w:val="00FE096B"/>
    <w:rsid w:val="00FE234F"/>
    <w:rsid w:val="00FE5127"/>
    <w:rsid w:val="00FE619E"/>
    <w:rsid w:val="00FF020C"/>
    <w:rsid w:val="00FF4BA1"/>
    <w:rsid w:val="00FF53B9"/>
    <w:rsid w:val="00FF6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0CD583"/>
  <w15:docId w15:val="{31B248DC-541B-4A2B-96DF-01D576E15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DE0"/>
    <w:pPr>
      <w:spacing w:after="140"/>
      <w:textboxTightWrap w:val="lastLineOnly"/>
    </w:pPr>
    <w:rPr>
      <w:rFonts w:ascii="Arial" w:hAnsi="Arial"/>
      <w:color w:val="0F0F0F" w:themeColor="text1"/>
      <w:sz w:val="24"/>
      <w:szCs w:val="24"/>
    </w:rPr>
  </w:style>
  <w:style w:type="paragraph" w:styleId="Heading1">
    <w:name w:val="heading 1"/>
    <w:next w:val="Normal"/>
    <w:link w:val="Heading1Char"/>
    <w:qFormat/>
    <w:rsid w:val="00FA4212"/>
    <w:pPr>
      <w:keepNext/>
      <w:spacing w:after="180"/>
      <w:outlineLvl w:val="0"/>
    </w:pPr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qFormat/>
    <w:rsid w:val="00DE7352"/>
    <w:pPr>
      <w:keepNext/>
      <w:spacing w:before="60" w:after="120"/>
      <w:outlineLvl w:val="1"/>
    </w:pPr>
    <w:rPr>
      <w:rFonts w:ascii="Arial" w:eastAsia="MS Mincho" w:hAnsi="Arial"/>
      <w:b/>
      <w:bCs/>
      <w:color w:val="005EB8" w:themeColor="accent1"/>
      <w:spacing w:val="-6"/>
      <w:kern w:val="28"/>
      <w:sz w:val="36"/>
      <w:szCs w:val="28"/>
      <w14:ligatures w14:val="standardContextual"/>
    </w:rPr>
  </w:style>
  <w:style w:type="paragraph" w:styleId="Heading3">
    <w:name w:val="heading 3"/>
    <w:basedOn w:val="Heading2"/>
    <w:next w:val="Normal"/>
    <w:link w:val="Heading3Char"/>
    <w:autoRedefine/>
    <w:qFormat/>
    <w:rsid w:val="00FA4212"/>
    <w:pPr>
      <w:outlineLvl w:val="2"/>
    </w:pPr>
    <w:rPr>
      <w:rFonts w:cs="Arial"/>
      <w:bCs w:val="0"/>
      <w:sz w:val="30"/>
      <w:szCs w:val="26"/>
    </w:rPr>
  </w:style>
  <w:style w:type="paragraph" w:styleId="Heading4">
    <w:name w:val="heading 4"/>
    <w:basedOn w:val="Normal"/>
    <w:next w:val="Normal"/>
    <w:link w:val="Heading4Char"/>
    <w:qFormat/>
    <w:rsid w:val="00FA4212"/>
    <w:pPr>
      <w:keepNext/>
      <w:spacing w:before="60" w:after="60"/>
      <w:outlineLvl w:val="3"/>
    </w:pPr>
    <w:rPr>
      <w:b/>
      <w:color w:val="005EB8" w:themeColor="accent1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E7352"/>
    <w:rPr>
      <w:rFonts w:ascii="Arial" w:eastAsia="MS Mincho" w:hAnsi="Arial"/>
      <w:b/>
      <w:bCs/>
      <w:color w:val="005EB8" w:themeColor="accent1"/>
      <w:spacing w:val="-6"/>
      <w:kern w:val="28"/>
      <w:sz w:val="36"/>
      <w:szCs w:val="28"/>
      <w14:ligatures w14:val="standardContextual"/>
    </w:rPr>
  </w:style>
  <w:style w:type="character" w:customStyle="1" w:styleId="Heading1Char">
    <w:name w:val="Heading 1 Char"/>
    <w:basedOn w:val="DefaultParagraphFont"/>
    <w:link w:val="Heading1"/>
    <w:rsid w:val="00FA4212"/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rsid w:val="00FA4212"/>
    <w:rPr>
      <w:rFonts w:ascii="Arial" w:eastAsia="MS Mincho" w:hAnsi="Arial" w:cs="Arial"/>
      <w:b/>
      <w:bCs/>
      <w:color w:val="005EB8" w:themeColor="accent1"/>
      <w:spacing w:val="-6"/>
      <w:kern w:val="28"/>
      <w:sz w:val="30"/>
      <w:szCs w:val="26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qFormat/>
    <w:rsid w:val="00D23043"/>
    <w:pPr>
      <w:keepNext/>
      <w:numPr>
        <w:numId w:val="1"/>
      </w:numPr>
      <w:autoSpaceDE w:val="0"/>
      <w:autoSpaceDN w:val="0"/>
      <w:adjustRightInd w:val="0"/>
      <w:spacing w:after="140"/>
      <w:ind w:left="510" w:hanging="510"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rsid w:val="00D23043"/>
    <w:rPr>
      <w:rFonts w:ascii="Arial" w:hAnsi="Arial" w:cs="FrutigerLTStd-Light"/>
      <w:color w:val="0F0F0F" w:themeColor="text1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qFormat/>
    <w:rsid w:val="004F0A67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rsid w:val="004F0A67"/>
    <w:rPr>
      <w:rFonts w:ascii="Arial" w:hAnsi="Arial" w:cs="FrutigerLTStd-Light"/>
      <w:color w:val="0F0F0F" w:themeColor="text1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FA4212"/>
    <w:rPr>
      <w:rFonts w:ascii="Arial" w:hAnsi="Arial"/>
      <w:b/>
      <w:color w:val="005EB8" w:themeColor="accent1"/>
      <w:sz w:val="24"/>
    </w:rPr>
  </w:style>
  <w:style w:type="character" w:styleId="Hyperlink">
    <w:name w:val="Hyperlink"/>
    <w:basedOn w:val="DefaultParagraphFont"/>
    <w:uiPriority w:val="99"/>
    <w:unhideWhenUsed/>
    <w:qFormat/>
    <w:rsid w:val="00D66537"/>
    <w:rPr>
      <w:rFonts w:asciiTheme="minorHAnsi" w:hAnsiTheme="minorHAnsi"/>
      <w:color w:val="003087" w:themeColor="accent3"/>
      <w:u w:val="none"/>
    </w:rPr>
  </w:style>
  <w:style w:type="paragraph" w:customStyle="1" w:styleId="Standfirst">
    <w:name w:val="Standfirst"/>
    <w:basedOn w:val="Normal"/>
    <w:link w:val="StandfirstChar"/>
    <w:autoRedefine/>
    <w:qFormat/>
    <w:rsid w:val="00FA4212"/>
    <w:pPr>
      <w:spacing w:after="180" w:line="420" w:lineRule="atLeast"/>
    </w:pPr>
    <w:rPr>
      <w:color w:val="424D58" w:themeColor="accent6"/>
      <w:spacing w:val="4"/>
      <w:kern w:val="28"/>
      <w:sz w:val="30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rsid w:val="00FA4212"/>
    <w:rPr>
      <w:rFonts w:ascii="Arial" w:hAnsi="Arial"/>
      <w:b w:val="0"/>
      <w:color w:val="424D58" w:themeColor="accent6"/>
      <w:spacing w:val="4"/>
      <w:kern w:val="28"/>
      <w:sz w:val="30"/>
      <w:szCs w:val="28"/>
      <w14:ligatures w14:val="standardContextual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DD1729"/>
    <w:pPr>
      <w:pBdr>
        <w:top w:val="single" w:sz="4" w:space="4" w:color="D6DBE0" w:themeColor="accent6" w:themeTint="33"/>
        <w:bottom w:val="single" w:sz="4" w:space="4" w:color="D6DBE0" w:themeColor="accent6" w:themeTint="33"/>
      </w:pBdr>
      <w:tabs>
        <w:tab w:val="right" w:pos="9854"/>
      </w:tabs>
    </w:pPr>
    <w:rPr>
      <w:b/>
      <w:noProof/>
      <w:color w:val="005EB8" w:themeColor="accent1"/>
      <w:sz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0C24A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rontpageTitle">
    <w:name w:val="Frontpage_Title"/>
    <w:basedOn w:val="Normal"/>
    <w:link w:val="FrontpageTitleChar"/>
    <w:autoRedefine/>
    <w:qFormat/>
    <w:rsid w:val="00E5122E"/>
    <w:rPr>
      <w:b/>
      <w:color w:val="005EB8" w:themeColor="accent1"/>
      <w:sz w:val="84"/>
      <w:szCs w:val="84"/>
    </w:rPr>
  </w:style>
  <w:style w:type="character" w:customStyle="1" w:styleId="FrontpageTitleChar">
    <w:name w:val="Frontpage_Title Char"/>
    <w:basedOn w:val="DefaultParagraphFont"/>
    <w:link w:val="FrontpageTitle"/>
    <w:rsid w:val="00E5122E"/>
    <w:rPr>
      <w:rFonts w:ascii="Arial" w:hAnsi="Arial"/>
      <w:b/>
      <w:color w:val="005EB8" w:themeColor="accent1"/>
      <w:sz w:val="84"/>
      <w:szCs w:val="84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E5122E"/>
    <w:rPr>
      <w:b/>
      <w:color w:val="424D58" w:themeColor="accent6"/>
      <w:sz w:val="48"/>
      <w:szCs w:val="36"/>
    </w:rPr>
  </w:style>
  <w:style w:type="character" w:customStyle="1" w:styleId="FrontpagesubheadChar">
    <w:name w:val="Frontpage_subhead Char"/>
    <w:basedOn w:val="DefaultParagraphFont"/>
    <w:link w:val="Frontpagesubhead"/>
    <w:rsid w:val="00E5122E"/>
    <w:rPr>
      <w:rFonts w:ascii="Arial" w:hAnsi="Arial"/>
      <w:b/>
      <w:color w:val="424D58" w:themeColor="accent6"/>
      <w:sz w:val="48"/>
      <w:szCs w:val="36"/>
    </w:rPr>
  </w:style>
  <w:style w:type="paragraph" w:customStyle="1" w:styleId="Footnoteseparator">
    <w:name w:val="Footnote_separator"/>
    <w:basedOn w:val="Heading3"/>
    <w:link w:val="FootnoteseparatorChar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rsid w:val="000C24AF"/>
    <w:rPr>
      <w:rFonts w:ascii="Arial" w:eastAsia="MS Mincho" w:hAnsi="Arial" w:cs="Arial"/>
      <w:b/>
      <w:bCs/>
      <w:noProof/>
      <w:color w:val="005EB8" w:themeColor="accent1"/>
      <w:spacing w:val="-8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qFormat/>
    <w:rsid w:val="000C24AF"/>
    <w:pPr>
      <w:spacing w:after="140"/>
      <w:ind w:left="510" w:hanging="510"/>
    </w:pPr>
  </w:style>
  <w:style w:type="character" w:customStyle="1" w:styleId="NumberedlistChar">
    <w:name w:val="Numbered list Char"/>
    <w:basedOn w:val="DefaultParagraphFont"/>
    <w:link w:val="Numberedlist"/>
    <w:rsid w:val="000C24AF"/>
    <w:rPr>
      <w:rFonts w:ascii="Arial" w:hAnsi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B6372"/>
    <w:pPr>
      <w:spacing w:after="100"/>
      <w:ind w:left="220"/>
    </w:pPr>
    <w:rPr>
      <w:color w:val="424D58" w:themeColor="accent6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4F0A67"/>
    <w:pPr>
      <w:pBdr>
        <w:bottom w:val="single" w:sz="2" w:space="4" w:color="84919C" w:themeColor="accent2"/>
      </w:pBdr>
      <w:tabs>
        <w:tab w:val="left" w:pos="9639"/>
      </w:tabs>
      <w:spacing w:after="0"/>
    </w:pPr>
    <w:rPr>
      <w:color w:val="84919C" w:themeColor="accent2"/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4F0A67"/>
    <w:rPr>
      <w:rFonts w:ascii="Arial" w:hAnsi="Arial"/>
      <w:color w:val="84919C" w:themeColor="accent2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00416F"/>
    <w:pPr>
      <w:tabs>
        <w:tab w:val="left" w:pos="426"/>
        <w:tab w:val="right" w:pos="9866"/>
      </w:tabs>
      <w:spacing w:after="0"/>
    </w:pPr>
    <w:rPr>
      <w:color w:val="84919C" w:themeColor="accent2"/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0416F"/>
    <w:rPr>
      <w:rFonts w:ascii="Arial" w:hAnsi="Arial"/>
      <w:color w:val="84919C" w:themeColor="accent2"/>
      <w:spacing w:val="-4"/>
      <w:sz w:val="18"/>
      <w:szCs w:val="24"/>
    </w:rPr>
  </w:style>
  <w:style w:type="character" w:styleId="Strong">
    <w:name w:val="Strong"/>
    <w:aliases w:val="Bold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FA4212"/>
    <w:pPr>
      <w:spacing w:before="70" w:after="70"/>
    </w:pPr>
    <w:rPr>
      <w:rFonts w:asciiTheme="minorHAnsi" w:hAnsiTheme="minorHAnsi"/>
      <w:i/>
      <w:iCs/>
      <w:color w:val="005EB8" w:themeColor="accent1"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FA4212"/>
    <w:rPr>
      <w:rFonts w:asciiTheme="minorHAnsi" w:hAnsiTheme="minorHAnsi"/>
      <w:i/>
      <w:iCs/>
      <w:color w:val="005EB8" w:themeColor="accent1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qFormat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rsid w:val="00E5122E"/>
    <w:rPr>
      <w:rFonts w:ascii="Arial" w:hAnsi="Arial"/>
      <w:b w:val="0"/>
      <w:color w:val="005EB8" w:themeColor="accent1"/>
      <w:sz w:val="30"/>
    </w:rPr>
  </w:style>
  <w:style w:type="character" w:styleId="CommentReference">
    <w:name w:val="annotation reference"/>
    <w:basedOn w:val="DefaultParagraphFont"/>
    <w:uiPriority w:val="99"/>
    <w:semiHidden/>
    <w:unhideWhenUsed/>
    <w:rsid w:val="0052077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077F"/>
    <w:pPr>
      <w:spacing w:after="160"/>
      <w:textboxTightWrap w:val="none"/>
    </w:pPr>
    <w:rPr>
      <w:rFonts w:asciiTheme="minorHAnsi" w:eastAsiaTheme="minorHAnsi" w:hAnsiTheme="minorHAnsi" w:cstheme="minorBidi"/>
      <w:color w:val="auto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077F"/>
    <w:rPr>
      <w:rFonts w:asciiTheme="minorHAnsi" w:eastAsiaTheme="minorHAnsi" w:hAnsiTheme="minorHAnsi" w:cstheme="minorBidi"/>
    </w:rPr>
  </w:style>
  <w:style w:type="character" w:styleId="UnresolvedMention">
    <w:name w:val="Unresolved Mention"/>
    <w:basedOn w:val="DefaultParagraphFont"/>
    <w:uiPriority w:val="99"/>
    <w:semiHidden/>
    <w:unhideWhenUsed/>
    <w:rsid w:val="005C7BCD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7B00"/>
    <w:pPr>
      <w:spacing w:after="140"/>
      <w:textboxTightWrap w:val="lastLineOnly"/>
    </w:pPr>
    <w:rPr>
      <w:rFonts w:ascii="Arial" w:eastAsia="Times New Roman" w:hAnsi="Arial" w:cs="Times New Roman"/>
      <w:b/>
      <w:bCs/>
      <w:color w:val="0F0F0F" w:themeColor="text1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7B00"/>
    <w:rPr>
      <w:rFonts w:ascii="Arial" w:eastAsiaTheme="minorHAnsi" w:hAnsi="Arial" w:cstheme="minorBidi"/>
      <w:b/>
      <w:bCs/>
      <w:color w:val="0F0F0F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402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3.png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5.png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yperlink" Target="https://docs.microsoft.com/en-gb/archive/blogs/sqlserverstorageengine/loading-line-delimited-json-files-in-sql-server-2016" TargetMode="Externa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hyperlink" Target="https://database.guide/json_value-examples-in-sql-server-t-sql/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yperlink" Target="https://riptutorial.com/sql-server/example/17765/working-with-nested-json-sub-arrays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docs.microsoft.com/en-us/sql/t-sql/statements/bulk-insert-transact-sql?view=sql-server-2016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hyperlink" Target="https://docs.microsoft.com/en-us/sql/relational-databases/json/json-data-sql-server?view=sql-server-2016" TargetMode="External"/><Relationship Id="rId27" Type="http://schemas.openxmlformats.org/officeDocument/2006/relationships/glossaryDocument" Target="glossary/document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ZCM%20Cache\NHS%20CFH%20templates\Corporate%20Templates\01%20Basic%20Template%20Plain%20Grey%2001.2020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A5DC3C52EF94C0EAF7EE70EB5A731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353B27-4020-43E6-A591-7B1B566A7CBC}"/>
      </w:docPartPr>
      <w:docPartBody>
        <w:p w:rsidR="00E12A4A" w:rsidRDefault="00671348">
          <w:pPr>
            <w:pStyle w:val="DA5DC3C52EF94C0EAF7EE70EB5A7315E"/>
          </w:pPr>
          <w:r w:rsidRPr="00DD77F0">
            <w:t>Title of document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 Fixed">
    <w:altName w:val="Simplified Arabic Fixed"/>
    <w:charset w:val="B2"/>
    <w:family w:val="modern"/>
    <w:pitch w:val="fixed"/>
    <w:sig w:usb0="00002003" w:usb1="00000000" w:usb2="00000008" w:usb3="00000000" w:csb0="0000004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348"/>
    <w:rsid w:val="002113FB"/>
    <w:rsid w:val="002132F5"/>
    <w:rsid w:val="00421DAB"/>
    <w:rsid w:val="006457BB"/>
    <w:rsid w:val="00671348"/>
    <w:rsid w:val="00AA346A"/>
    <w:rsid w:val="00E12A4A"/>
    <w:rsid w:val="00F60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A98C49914F746C993E2F8CFEC4C4DC2">
    <w:name w:val="6A98C49914F746C993E2F8CFEC4C4DC2"/>
  </w:style>
  <w:style w:type="paragraph" w:customStyle="1" w:styleId="DA5DC3C52EF94C0EAF7EE70EB5A7315E">
    <w:name w:val="DA5DC3C52EF94C0EAF7EE70EB5A731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HSCIC_Corporate">
  <a:themeElements>
    <a:clrScheme name="01-NHS-Digital-THEME">
      <a:dk1>
        <a:srgbClr val="0F0F0F"/>
      </a:dk1>
      <a:lt1>
        <a:srgbClr val="FFFFFF"/>
      </a:lt1>
      <a:dk2>
        <a:srgbClr val="033F85"/>
      </a:dk2>
      <a:lt2>
        <a:srgbClr val="F9F9F9"/>
      </a:lt2>
      <a:accent1>
        <a:srgbClr val="005EB8"/>
      </a:accent1>
      <a:accent2>
        <a:srgbClr val="84919C"/>
      </a:accent2>
      <a:accent3>
        <a:srgbClr val="003087"/>
      </a:accent3>
      <a:accent4>
        <a:srgbClr val="71CCEF"/>
      </a:accent4>
      <a:accent5>
        <a:srgbClr val="D0D5D6"/>
      </a:accent5>
      <a:accent6>
        <a:srgbClr val="424D58"/>
      </a:accent6>
      <a:hlink>
        <a:srgbClr val="003087"/>
      </a:hlink>
      <a:folHlink>
        <a:srgbClr val="7C2855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85736244C6C5241B597BD341A24B024" ma:contentTypeVersion="10" ma:contentTypeDescription="Create a new document." ma:contentTypeScope="" ma:versionID="358c83cf413ba81ee6cbdbcbfae42699">
  <xsd:schema xmlns:xsd="http://www.w3.org/2001/XMLSchema" xmlns:xs="http://www.w3.org/2001/XMLSchema" xmlns:p="http://schemas.microsoft.com/office/2006/metadata/properties" xmlns:ns3="28964cdc-6461-4632-bf5a-ecc56702e60f" xmlns:ns4="3aa42f08-e708-46fa-8873-ef4bebe479f0" targetNamespace="http://schemas.microsoft.com/office/2006/metadata/properties" ma:root="true" ma:fieldsID="fecc9a16dc43f44c360e47a5f3343032" ns3:_="" ns4:_="">
    <xsd:import namespace="28964cdc-6461-4632-bf5a-ecc56702e60f"/>
    <xsd:import namespace="3aa42f08-e708-46fa-8873-ef4bebe479f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DateTaken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964cdc-6461-4632-bf5a-ecc56702e6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a42f08-e708-46fa-8873-ef4bebe479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77BC75-09AD-47BA-B3EE-3322FC04ECC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924825F-1A57-4B29-A797-6A36D59A827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964cdc-6461-4632-bf5a-ecc56702e60f"/>
    <ds:schemaRef ds:uri="3aa42f08-e708-46fa-8873-ef4bebe47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18218F-AB00-4272-A716-DA4688C85EC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D2161B6-D9A2-4285-B5A1-A504549C808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01 Basic Template Plain Grey 01.2020</Template>
  <TotalTime>3</TotalTime>
  <Pages>6</Pages>
  <Words>1312</Words>
  <Characters>7481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Unified Extracts</vt:lpstr>
    </vt:vector>
  </TitlesOfParts>
  <Company>Health &amp; Social Care Information Centre</Company>
  <LinksUpToDate>false</LinksUpToDate>
  <CharactersWithSpaces>8776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Unified Extracts</dc:title>
  <dc:creator>Administrator</dc:creator>
  <cp:lastModifiedBy>Julie  Kotzee</cp:lastModifiedBy>
  <cp:revision>3</cp:revision>
  <cp:lastPrinted>2016-07-14T17:27:00Z</cp:lastPrinted>
  <dcterms:created xsi:type="dcterms:W3CDTF">2021-07-28T13:27:00Z</dcterms:created>
  <dcterms:modified xsi:type="dcterms:W3CDTF">2021-07-28T13:28:00Z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0x010100E85736244C6C5241B597BD341A24B024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</Properties>
</file>