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490556" w14:textId="07240675" w:rsidR="008B714B" w:rsidRDefault="008B714B" w:rsidP="008B714B">
      <w:pPr>
        <w:jc w:val="right"/>
      </w:pPr>
      <w:r>
        <w:rPr>
          <w:noProof/>
        </w:rPr>
        <w:drawing>
          <wp:inline distT="0" distB="0" distL="0" distR="0" wp14:anchorId="43ABD539" wp14:editId="321FC061">
            <wp:extent cx="1267460" cy="1003935"/>
            <wp:effectExtent l="0" t="0" r="8890" b="5715"/>
            <wp:docPr id="1319915949" name="Picture 1319915949" descr="C:\Users\pabu5\AppData\Local\Temp\Rar$DRa0.874\NHS-DIGITAL-LOGO-PACK\MS-OFFICE\NHS Digital logo_RGB-0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67460" cy="1003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9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45"/>
        <w:gridCol w:w="45"/>
      </w:tblGrid>
      <w:tr w:rsidR="008B714B" w:rsidRPr="000B733D" w14:paraId="5DDC1A31" w14:textId="77777777" w:rsidTr="001420CA">
        <w:trPr>
          <w:gridAfter w:val="1"/>
          <w:wAfter w:w="45" w:type="dxa"/>
          <w:trHeight w:val="211"/>
        </w:trPr>
        <w:tc>
          <w:tcPr>
            <w:tcW w:w="9945" w:type="dxa"/>
            <w:shd w:val="clear" w:color="auto" w:fill="auto"/>
          </w:tcPr>
          <w:p w14:paraId="2FC9BAEC" w14:textId="183373AC" w:rsidR="008B714B" w:rsidRDefault="008B714B" w:rsidP="00187155">
            <w:pPr>
              <w:jc w:val="center"/>
              <w:rPr>
                <w:b/>
                <w:bCs/>
              </w:rPr>
            </w:pPr>
            <w:r w:rsidRPr="704DA6FA">
              <w:rPr>
                <w:b/>
                <w:bCs/>
              </w:rPr>
              <w:t xml:space="preserve">Request to </w:t>
            </w:r>
            <w:r>
              <w:rPr>
                <w:b/>
                <w:bCs/>
              </w:rPr>
              <w:t>restrict access</w:t>
            </w:r>
            <w:r w:rsidRPr="704DA6FA"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r</w:t>
            </w:r>
            <w:r w:rsidRPr="704DA6FA">
              <w:rPr>
                <w:b/>
                <w:bCs/>
              </w:rPr>
              <w:t xml:space="preserve">emove </w:t>
            </w:r>
            <w:r>
              <w:rPr>
                <w:b/>
                <w:bCs/>
              </w:rPr>
              <w:t>restricted access to a PDS record</w:t>
            </w:r>
          </w:p>
          <w:p w14:paraId="6914CBD2" w14:textId="77777777" w:rsidR="008B714B" w:rsidRPr="000B733D" w:rsidRDefault="008B714B" w:rsidP="00187155">
            <w:pPr>
              <w:jc w:val="center"/>
            </w:pPr>
          </w:p>
        </w:tc>
      </w:tr>
      <w:tr w:rsidR="001420CA" w14:paraId="31E35FC4" w14:textId="77777777" w:rsidTr="001420CA">
        <w:trPr>
          <w:trHeight w:val="4816"/>
        </w:trPr>
        <w:tc>
          <w:tcPr>
            <w:tcW w:w="9990" w:type="dxa"/>
            <w:gridSpan w:val="2"/>
            <w:shd w:val="clear" w:color="auto" w:fill="auto"/>
          </w:tcPr>
          <w:p w14:paraId="2B71A888" w14:textId="77777777" w:rsidR="001420CA" w:rsidRPr="00894BAF" w:rsidRDefault="001420CA" w:rsidP="00F12BC4">
            <w:pPr>
              <w:pStyle w:val="DocumentText"/>
              <w:rPr>
                <w:b/>
                <w:szCs w:val="24"/>
              </w:rPr>
            </w:pPr>
            <w:r w:rsidRPr="00894BAF">
              <w:rPr>
                <w:b/>
                <w:szCs w:val="24"/>
              </w:rPr>
              <w:t>Patient’s Details:</w:t>
            </w:r>
          </w:p>
          <w:p w14:paraId="425B3768" w14:textId="77777777" w:rsidR="001420CA" w:rsidRPr="00ED0D40" w:rsidRDefault="001420CA" w:rsidP="00F12BC4">
            <w:pPr>
              <w:pStyle w:val="DocumentText"/>
              <w:rPr>
                <w:b/>
                <w:bCs/>
              </w:rPr>
            </w:pPr>
            <w:r>
              <w:t>Fields are mandatory if marked with *</w:t>
            </w:r>
          </w:p>
          <w:p w14:paraId="40696DFE" w14:textId="77777777" w:rsidR="001420CA" w:rsidRDefault="001420CA" w:rsidP="00F12BC4"/>
          <w:p w14:paraId="27AD819E" w14:textId="77777777" w:rsidR="001420CA" w:rsidRDefault="001420CA" w:rsidP="00F12BC4">
            <w:r>
              <w:t xml:space="preserve">*NHS No: </w:t>
            </w:r>
          </w:p>
          <w:tbl>
            <w:tblPr>
              <w:tblStyle w:val="TableGrid"/>
              <w:tblpPr w:leftFromText="180" w:rightFromText="180" w:vertAnchor="text" w:horzAnchor="page" w:tblpX="1591" w:tblpY="-253"/>
              <w:tblOverlap w:val="never"/>
              <w:tblW w:w="0" w:type="auto"/>
              <w:tblLook w:val="06A0" w:firstRow="1" w:lastRow="0" w:firstColumn="1" w:lastColumn="0" w:noHBand="1" w:noVBand="1"/>
            </w:tblPr>
            <w:tblGrid>
              <w:gridCol w:w="567"/>
              <w:gridCol w:w="567"/>
              <w:gridCol w:w="567"/>
              <w:gridCol w:w="567"/>
              <w:gridCol w:w="567"/>
              <w:gridCol w:w="567"/>
              <w:gridCol w:w="567"/>
              <w:gridCol w:w="567"/>
              <w:gridCol w:w="567"/>
              <w:gridCol w:w="567"/>
            </w:tblGrid>
            <w:tr w:rsidR="001420CA" w14:paraId="3A05B2E7" w14:textId="77777777" w:rsidTr="00F12BC4">
              <w:trPr>
                <w:trHeight w:val="416"/>
              </w:trPr>
              <w:tc>
                <w:tcPr>
                  <w:tcW w:w="567" w:type="dxa"/>
                </w:tcPr>
                <w:p w14:paraId="465243CB" w14:textId="512B9164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5CFFA1D4" w14:textId="26F99DE8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55F02F1C" w14:textId="5A41349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7A4C30FE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580068B9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22BE6324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7CEE1F10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562A917C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3A1C38CF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67BC3337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</w:tr>
          </w:tbl>
          <w:p w14:paraId="07AD0D4E" w14:textId="77777777" w:rsidR="001420CA" w:rsidRDefault="001420CA" w:rsidP="00F12BC4">
            <w:r>
              <w:t xml:space="preserve">     </w:t>
            </w:r>
          </w:p>
          <w:p w14:paraId="14E42475" w14:textId="77777777" w:rsidR="001420CA" w:rsidRDefault="001420CA" w:rsidP="00F12BC4"/>
          <w:p w14:paraId="0F575C0C" w14:textId="3736FDF1" w:rsidR="001420CA" w:rsidRDefault="001420CA" w:rsidP="00F12BC4">
            <w:r>
              <w:t xml:space="preserve">*Gender:  Male      </w:t>
            </w:r>
            <w:r w:rsidRPr="704DA6FA">
              <w:rPr>
                <w:i/>
                <w:iCs/>
              </w:rPr>
              <w:t xml:space="preserve"> </w:t>
            </w:r>
            <w:r>
              <w:t xml:space="preserve">Female </w:t>
            </w:r>
            <w:r w:rsidRPr="704DA6FA">
              <w:rPr>
                <w:i/>
                <w:iCs/>
              </w:rPr>
              <w:t></w:t>
            </w:r>
            <w:r>
              <w:t xml:space="preserve">     </w:t>
            </w:r>
            <w:r w:rsidRPr="704DA6FA">
              <w:rPr>
                <w:i/>
                <w:iCs/>
              </w:rPr>
              <w:t xml:space="preserve"> </w:t>
            </w:r>
          </w:p>
          <w:p w14:paraId="2572ED09" w14:textId="77777777" w:rsidR="001420CA" w:rsidRDefault="001420CA" w:rsidP="00F12BC4"/>
          <w:p w14:paraId="44FC4058" w14:textId="77777777" w:rsidR="001420CA" w:rsidRPr="009B7C23" w:rsidRDefault="001420CA" w:rsidP="00F12BC4">
            <w:pPr>
              <w:rPr>
                <w:i/>
                <w:iCs/>
              </w:rPr>
            </w:pPr>
            <w:r>
              <w:t>*Title</w:t>
            </w:r>
            <w:r w:rsidRPr="25AE64D0">
              <w:rPr>
                <w:b/>
                <w:bCs/>
              </w:rPr>
              <w:t>:</w:t>
            </w:r>
            <w:r>
              <w:t xml:space="preserve">     Mr </w:t>
            </w:r>
            <w:r w:rsidRPr="25AE64D0">
              <w:rPr>
                <w:i/>
                <w:iCs/>
              </w:rPr>
              <w:t></w:t>
            </w:r>
            <w:r>
              <w:t xml:space="preserve">     </w:t>
            </w:r>
            <w:r w:rsidRPr="25AE64D0">
              <w:rPr>
                <w:i/>
                <w:iCs/>
              </w:rPr>
              <w:t xml:space="preserve"> </w:t>
            </w:r>
            <w:r>
              <w:t xml:space="preserve">Mrs </w:t>
            </w:r>
            <w:r w:rsidRPr="25AE64D0">
              <w:rPr>
                <w:i/>
                <w:iCs/>
              </w:rPr>
              <w:t></w:t>
            </w:r>
            <w:r>
              <w:t xml:space="preserve">   </w:t>
            </w:r>
            <w:r w:rsidRPr="25AE64D0">
              <w:rPr>
                <w:i/>
                <w:iCs/>
              </w:rPr>
              <w:t xml:space="preserve"> </w:t>
            </w:r>
            <w:r>
              <w:t xml:space="preserve">Miss </w:t>
            </w:r>
            <w:r w:rsidRPr="25AE64D0">
              <w:rPr>
                <w:i/>
                <w:iCs/>
              </w:rPr>
              <w:t></w:t>
            </w:r>
            <w:r>
              <w:t xml:space="preserve">    </w:t>
            </w:r>
            <w:r w:rsidRPr="25AE64D0">
              <w:rPr>
                <w:i/>
                <w:iCs/>
              </w:rPr>
              <w:t xml:space="preserve"> </w:t>
            </w:r>
            <w:r>
              <w:t xml:space="preserve">Ms </w:t>
            </w:r>
            <w:r w:rsidRPr="25AE64D0">
              <w:rPr>
                <w:i/>
                <w:iCs/>
              </w:rPr>
              <w:t></w:t>
            </w:r>
            <w:r>
              <w:t xml:space="preserve">   Other </w:t>
            </w:r>
            <w:bookmarkStart w:id="0" w:name="_GoBack"/>
            <w:bookmarkEnd w:id="0"/>
            <w:r w:rsidRPr="25AE64D0">
              <w:rPr>
                <w:i/>
                <w:iCs/>
              </w:rPr>
              <w:t></w:t>
            </w:r>
            <w:r>
              <w:t xml:space="preserve">    </w:t>
            </w:r>
            <w:r w:rsidRPr="25AE64D0">
              <w:rPr>
                <w:i/>
                <w:iCs/>
              </w:rPr>
              <w:t xml:space="preserve"> </w:t>
            </w:r>
            <w:r>
              <w:t xml:space="preserve">                               </w:t>
            </w:r>
          </w:p>
          <w:p w14:paraId="1C3D5426" w14:textId="77777777" w:rsidR="001420CA" w:rsidRDefault="001420CA" w:rsidP="00F12BC4"/>
          <w:p w14:paraId="77D20A05" w14:textId="4823F84E" w:rsidR="001420CA" w:rsidRDefault="001420CA" w:rsidP="00F12BC4">
            <w:r>
              <w:t>*Surname/Family.………………………………………………………………</w:t>
            </w:r>
          </w:p>
          <w:p w14:paraId="4FD76850" w14:textId="77777777" w:rsidR="001420CA" w:rsidRDefault="001420CA" w:rsidP="00F12BC4"/>
          <w:p w14:paraId="15C9A0B4" w14:textId="77777777" w:rsidR="001420CA" w:rsidRDefault="001420CA" w:rsidP="00F12BC4">
            <w:r>
              <w:t>*Forename(s)/Given Name(s)…………………………………………………………….</w:t>
            </w:r>
          </w:p>
          <w:p w14:paraId="7326D27C" w14:textId="77777777" w:rsidR="001420CA" w:rsidRDefault="001420CA" w:rsidP="00F12BC4"/>
          <w:p w14:paraId="3365C89F" w14:textId="77777777" w:rsidR="001420CA" w:rsidRDefault="001420CA" w:rsidP="00F12BC4">
            <w:r>
              <w:t>Previous Surname(s)……………………………………….………………………………</w:t>
            </w:r>
          </w:p>
          <w:p w14:paraId="62CE530D" w14:textId="77777777" w:rsidR="001420CA" w:rsidRDefault="001420CA" w:rsidP="00F12BC4"/>
          <w:p w14:paraId="20550B04" w14:textId="77777777" w:rsidR="001420CA" w:rsidRDefault="001420CA" w:rsidP="00F12BC4">
            <w:pPr>
              <w:rPr>
                <w:lang w:val="fr-FR"/>
              </w:rPr>
            </w:pPr>
            <w:r w:rsidRPr="704DA6FA">
              <w:rPr>
                <w:lang w:val="fr-FR"/>
              </w:rPr>
              <w:t>*Date</w:t>
            </w:r>
            <w:r>
              <w:rPr>
                <w:lang w:val="fr-FR"/>
              </w:rPr>
              <w:t xml:space="preserve"> </w:t>
            </w:r>
            <w:r w:rsidRPr="704DA6FA">
              <w:rPr>
                <w:lang w:val="fr-FR"/>
              </w:rPr>
              <w:t>of</w:t>
            </w:r>
            <w:r>
              <w:rPr>
                <w:lang w:val="fr-FR"/>
              </w:rPr>
              <w:t xml:space="preserve"> Birth</w:t>
            </w:r>
            <w:r w:rsidRPr="704DA6FA">
              <w:rPr>
                <w:lang w:val="fr-FR"/>
              </w:rPr>
              <w:t xml:space="preserve"> : </w:t>
            </w:r>
          </w:p>
          <w:tbl>
            <w:tblPr>
              <w:tblStyle w:val="TableGrid"/>
              <w:tblpPr w:leftFromText="180" w:rightFromText="180" w:vertAnchor="text" w:horzAnchor="page" w:tblpX="1936" w:tblpY="-271"/>
              <w:tblOverlap w:val="never"/>
              <w:tblW w:w="0" w:type="auto"/>
              <w:tblLook w:val="06A0" w:firstRow="1" w:lastRow="0" w:firstColumn="1" w:lastColumn="0" w:noHBand="1" w:noVBand="1"/>
            </w:tblPr>
            <w:tblGrid>
              <w:gridCol w:w="567"/>
              <w:gridCol w:w="567"/>
              <w:gridCol w:w="567"/>
              <w:gridCol w:w="567"/>
              <w:gridCol w:w="567"/>
              <w:gridCol w:w="567"/>
              <w:gridCol w:w="567"/>
              <w:gridCol w:w="567"/>
            </w:tblGrid>
            <w:tr w:rsidR="001420CA" w14:paraId="694D4319" w14:textId="77777777" w:rsidTr="00F12BC4">
              <w:trPr>
                <w:trHeight w:val="416"/>
              </w:trPr>
              <w:tc>
                <w:tcPr>
                  <w:tcW w:w="567" w:type="dxa"/>
                  <w:vAlign w:val="center"/>
                </w:tcPr>
                <w:p w14:paraId="79946481" w14:textId="77777777" w:rsidR="001420CA" w:rsidRDefault="001420CA" w:rsidP="00F12BC4">
                  <w:pPr>
                    <w:jc w:val="center"/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D</w:t>
                  </w:r>
                </w:p>
              </w:tc>
              <w:tc>
                <w:tcPr>
                  <w:tcW w:w="567" w:type="dxa"/>
                  <w:vAlign w:val="center"/>
                </w:tcPr>
                <w:p w14:paraId="4CE090B7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D</w:t>
                  </w:r>
                </w:p>
              </w:tc>
              <w:tc>
                <w:tcPr>
                  <w:tcW w:w="567" w:type="dxa"/>
                  <w:vAlign w:val="center"/>
                </w:tcPr>
                <w:p w14:paraId="5E1C8D07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M</w:t>
                  </w:r>
                </w:p>
              </w:tc>
              <w:tc>
                <w:tcPr>
                  <w:tcW w:w="567" w:type="dxa"/>
                  <w:vAlign w:val="center"/>
                </w:tcPr>
                <w:p w14:paraId="085B2980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M</w:t>
                  </w:r>
                </w:p>
              </w:tc>
              <w:tc>
                <w:tcPr>
                  <w:tcW w:w="567" w:type="dxa"/>
                  <w:vAlign w:val="center"/>
                </w:tcPr>
                <w:p w14:paraId="2C53D2D1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Y</w:t>
                  </w:r>
                </w:p>
              </w:tc>
              <w:tc>
                <w:tcPr>
                  <w:tcW w:w="567" w:type="dxa"/>
                  <w:vAlign w:val="center"/>
                </w:tcPr>
                <w:p w14:paraId="26CB620F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Y</w:t>
                  </w:r>
                </w:p>
              </w:tc>
              <w:tc>
                <w:tcPr>
                  <w:tcW w:w="567" w:type="dxa"/>
                  <w:vAlign w:val="center"/>
                </w:tcPr>
                <w:p w14:paraId="637DB3E3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Y</w:t>
                  </w:r>
                </w:p>
              </w:tc>
              <w:tc>
                <w:tcPr>
                  <w:tcW w:w="567" w:type="dxa"/>
                  <w:vAlign w:val="center"/>
                </w:tcPr>
                <w:p w14:paraId="686AEE85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Y</w:t>
                  </w:r>
                </w:p>
              </w:tc>
            </w:tr>
          </w:tbl>
          <w:p w14:paraId="54140DAB" w14:textId="77777777" w:rsidR="001420CA" w:rsidRDefault="001420CA" w:rsidP="00F12BC4">
            <w:pPr>
              <w:rPr>
                <w:lang w:val="fr-FR"/>
              </w:rPr>
            </w:pPr>
            <w:r w:rsidRPr="704DA6FA">
              <w:rPr>
                <w:lang w:val="fr-FR"/>
              </w:rPr>
              <w:t xml:space="preserve"> </w:t>
            </w:r>
          </w:p>
          <w:p w14:paraId="205D2F11" w14:textId="77777777" w:rsidR="001420CA" w:rsidRPr="009B7C23" w:rsidRDefault="001420CA" w:rsidP="00F12BC4">
            <w:pPr>
              <w:rPr>
                <w:b/>
              </w:rPr>
            </w:pPr>
          </w:p>
        </w:tc>
      </w:tr>
    </w:tbl>
    <w:p w14:paraId="1C66BD76" w14:textId="2C7F0E1E" w:rsidR="008B714B" w:rsidRDefault="008B714B" w:rsidP="009369A6"/>
    <w:p w14:paraId="214D5BDC" w14:textId="77777777" w:rsidR="008B714B" w:rsidRDefault="008B714B" w:rsidP="009369A6"/>
    <w:tbl>
      <w:tblPr>
        <w:tblStyle w:val="TableGrid"/>
        <w:tblW w:w="9957" w:type="dxa"/>
        <w:tblLook w:val="04A0" w:firstRow="1" w:lastRow="0" w:firstColumn="1" w:lastColumn="0" w:noHBand="0" w:noVBand="1"/>
      </w:tblPr>
      <w:tblGrid>
        <w:gridCol w:w="9957"/>
      </w:tblGrid>
      <w:tr w:rsidR="00CC5352" w14:paraId="3ECC2FBB" w14:textId="77777777" w:rsidTr="27FFF99D">
        <w:tc>
          <w:tcPr>
            <w:tcW w:w="9957" w:type="dxa"/>
          </w:tcPr>
          <w:p w14:paraId="192F3178" w14:textId="4B37C38D" w:rsidR="007356E9" w:rsidRDefault="007356E9" w:rsidP="704DA6FA">
            <w:pPr>
              <w:rPr>
                <w:rFonts w:cs="Arial"/>
              </w:rPr>
            </w:pPr>
            <w:r w:rsidRPr="704DA6FA">
              <w:rPr>
                <w:b/>
                <w:bCs/>
              </w:rPr>
              <w:t xml:space="preserve">Request to </w:t>
            </w:r>
            <w:r w:rsidR="004B1FDE">
              <w:rPr>
                <w:b/>
                <w:bCs/>
              </w:rPr>
              <w:t>Restrict Access</w:t>
            </w:r>
            <w:r w:rsidR="001816D1">
              <w:rPr>
                <w:b/>
                <w:bCs/>
              </w:rPr>
              <w:t>*</w:t>
            </w:r>
            <w:r w:rsidR="004B1FDE" w:rsidRPr="704DA6FA">
              <w:rPr>
                <w:b/>
                <w:bCs/>
              </w:rPr>
              <w:t xml:space="preserve"> </w:t>
            </w:r>
            <w:r w:rsidRPr="704DA6FA">
              <w:rPr>
                <w:b/>
                <w:bCs/>
              </w:rPr>
              <w:t xml:space="preserve">/ Remove </w:t>
            </w:r>
            <w:r w:rsidR="001816D1">
              <w:rPr>
                <w:b/>
                <w:bCs/>
              </w:rPr>
              <w:t>Restricted Access*</w:t>
            </w:r>
          </w:p>
          <w:p w14:paraId="7F4830D7" w14:textId="77777777" w:rsidR="001816D1" w:rsidRDefault="001816D1" w:rsidP="704DA6FA">
            <w:pPr>
              <w:rPr>
                <w:rFonts w:cs="Arial"/>
              </w:rPr>
            </w:pPr>
          </w:p>
          <w:p w14:paraId="0DEDFF45" w14:textId="1A140847" w:rsidR="001816D1" w:rsidRDefault="704DA6FA" w:rsidP="704DA6FA">
            <w:pPr>
              <w:rPr>
                <w:rFonts w:cs="Arial"/>
              </w:rPr>
            </w:pPr>
            <w:r w:rsidRPr="704DA6FA">
              <w:rPr>
                <w:rFonts w:cs="Arial"/>
              </w:rPr>
              <w:t xml:space="preserve">Are you </w:t>
            </w:r>
            <w:r w:rsidR="001816D1">
              <w:rPr>
                <w:rFonts w:cs="Arial"/>
              </w:rPr>
              <w:t>restricting access</w:t>
            </w:r>
            <w:r w:rsidR="001816D1" w:rsidRPr="704DA6FA">
              <w:rPr>
                <w:rFonts w:cs="Arial"/>
              </w:rPr>
              <w:t xml:space="preserve"> </w:t>
            </w:r>
            <w:r w:rsidRPr="704DA6FA">
              <w:rPr>
                <w:rFonts w:cs="Arial"/>
              </w:rPr>
              <w:t xml:space="preserve">or removing </w:t>
            </w:r>
            <w:r w:rsidR="001816D1">
              <w:rPr>
                <w:rFonts w:cs="Arial"/>
              </w:rPr>
              <w:t xml:space="preserve">restricted access to </w:t>
            </w:r>
            <w:r w:rsidR="00324AC9">
              <w:rPr>
                <w:rFonts w:cs="Arial"/>
              </w:rPr>
              <w:t xml:space="preserve">your </w:t>
            </w:r>
            <w:r w:rsidR="001816D1">
              <w:rPr>
                <w:rFonts w:cs="Arial"/>
              </w:rPr>
              <w:t>PDS record</w:t>
            </w:r>
            <w:r w:rsidRPr="704DA6FA">
              <w:rPr>
                <w:rFonts w:cs="Arial"/>
              </w:rPr>
              <w:t>?</w:t>
            </w:r>
          </w:p>
          <w:p w14:paraId="1C8C3979" w14:textId="77777777" w:rsidR="001816D1" w:rsidRDefault="001816D1" w:rsidP="704DA6FA"/>
          <w:p w14:paraId="436CCDC1" w14:textId="77777777" w:rsidR="00C23779" w:rsidRPr="006B11F9" w:rsidRDefault="00C23779" w:rsidP="001816D1">
            <w:pPr>
              <w:pStyle w:val="ListParagraph"/>
              <w:numPr>
                <w:ilvl w:val="0"/>
                <w:numId w:val="0"/>
              </w:numPr>
              <w:ind w:left="360"/>
              <w:rPr>
                <w:rFonts w:cs="Arial"/>
              </w:rPr>
            </w:pPr>
            <w:r w:rsidRPr="006B11F9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78022D56" wp14:editId="4C140DD5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142847</wp:posOffset>
                      </wp:positionV>
                      <wp:extent cx="255270" cy="255270"/>
                      <wp:effectExtent l="0" t="0" r="11430" b="11430"/>
                      <wp:wrapNone/>
                      <wp:docPr id="2" name="Rectangle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255270" cy="25527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2A4CCEC" id="Rectangle 2" o:spid="_x0000_s1026" style="position:absolute;margin-left:0;margin-top:11.25pt;width:20.1pt;height:2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" fillcolor="white [3201]" strokecolor="#0f0f0f [3200]" strokeweight="2pt">
                      <v:path arrowok="t"/>
                      <o:lock v:ext="edit" aspectratio="t"/>
                    </v:rect>
                  </w:pict>
                </mc:Fallback>
              </mc:AlternateContent>
            </w:r>
          </w:p>
          <w:p w14:paraId="55A43004" w14:textId="080D4732" w:rsidR="00647FF1" w:rsidRDefault="27FFF99D" w:rsidP="000D50F3">
            <w:pPr>
              <w:ind w:left="720"/>
            </w:pPr>
            <w:r>
              <w:t xml:space="preserve">I am </w:t>
            </w:r>
            <w:r w:rsidR="001816D1">
              <w:t>restricting access</w:t>
            </w:r>
            <w:r>
              <w:t xml:space="preserve">. I understand the implications of requesting that the </w:t>
            </w:r>
            <w:r w:rsidR="00897396">
              <w:t xml:space="preserve">PDS </w:t>
            </w:r>
            <w:r>
              <w:t xml:space="preserve">record containing my name, address and other identifying details is set as sensitive and am aware that this limits </w:t>
            </w:r>
            <w:r w:rsidR="00BD0EED">
              <w:t>my access</w:t>
            </w:r>
            <w:r w:rsidR="002B1F59">
              <w:t xml:space="preserve"> to</w:t>
            </w:r>
            <w:r>
              <w:t xml:space="preserve"> NHS Spine services in </w:t>
            </w:r>
            <w:r w:rsidR="002B1F59">
              <w:t xml:space="preserve">the administration of </w:t>
            </w:r>
            <w:r>
              <w:t>my care. I understand that requesting this involves an increase</w:t>
            </w:r>
            <w:r w:rsidR="00AC0391">
              <w:t>d</w:t>
            </w:r>
            <w:r>
              <w:t xml:space="preserve"> clinical risk </w:t>
            </w:r>
            <w:r w:rsidR="00AC0391">
              <w:t>to</w:t>
            </w:r>
            <w:r>
              <w:t xml:space="preserve"> my treatment.</w:t>
            </w:r>
          </w:p>
          <w:p w14:paraId="64E6FC69" w14:textId="77777777" w:rsidR="00C23779" w:rsidRPr="006B11F9" w:rsidRDefault="00C23779" w:rsidP="00C23779">
            <w:pPr>
              <w:ind w:right="3656"/>
              <w:rPr>
                <w:rFonts w:cs="Arial"/>
              </w:rPr>
            </w:pPr>
            <w:r w:rsidRPr="006B11F9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2201EDB" wp14:editId="38638736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137795</wp:posOffset>
                      </wp:positionV>
                      <wp:extent cx="255601" cy="255600"/>
                      <wp:effectExtent l="0" t="0" r="11430" b="11430"/>
                      <wp:wrapNone/>
                      <wp:docPr id="3" name="Rectangle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255601" cy="2556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3142771" id="Rectangle 3" o:spid="_x0000_s1026" style="position:absolute;margin-left:.4pt;margin-top:10.85pt;width:20.15pt;height:20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" fillcolor="white [3201]" strokecolor="#0f0f0f [3200]" strokeweight="2pt">
                      <v:path arrowok="t"/>
                      <o:lock v:ext="edit" aspectratio="t"/>
                    </v:rect>
                  </w:pict>
                </mc:Fallback>
              </mc:AlternateContent>
            </w:r>
          </w:p>
          <w:p w14:paraId="0C6E30AC" w14:textId="4CA8EA4F" w:rsidR="00C23779" w:rsidRPr="006B11F9" w:rsidRDefault="704DA6FA" w:rsidP="704DA6FA">
            <w:pPr>
              <w:ind w:left="720" w:right="3656"/>
              <w:rPr>
                <w:rFonts w:cs="Arial"/>
              </w:rPr>
            </w:pPr>
            <w:r w:rsidRPr="704DA6FA">
              <w:rPr>
                <w:rFonts w:cs="Arial"/>
              </w:rPr>
              <w:t xml:space="preserve">I am removing </w:t>
            </w:r>
            <w:r w:rsidR="001816D1">
              <w:rPr>
                <w:rFonts w:cs="Arial"/>
              </w:rPr>
              <w:t>restricted access</w:t>
            </w:r>
          </w:p>
          <w:p w14:paraId="7A4DF8DE" w14:textId="77777777" w:rsidR="00C23779" w:rsidRPr="006C02DC" w:rsidRDefault="00C23779" w:rsidP="00C23779">
            <w:pPr>
              <w:ind w:left="720" w:right="3656"/>
              <w:rPr>
                <w:rFonts w:ascii="Frutiger LT Std 65" w:hAnsi="Frutiger LT Std 65"/>
                <w:b/>
                <w:sz w:val="20"/>
              </w:rPr>
            </w:pPr>
          </w:p>
          <w:p w14:paraId="34DF75E2" w14:textId="05CD3EC5" w:rsidR="00CC5352" w:rsidRDefault="001816D1" w:rsidP="001816D1">
            <w:pPr>
              <w:ind w:right="3656"/>
              <w:rPr>
                <w:sz w:val="20"/>
                <w:szCs w:val="20"/>
              </w:rPr>
            </w:pPr>
            <w:r w:rsidRPr="001816D1">
              <w:rPr>
                <w:sz w:val="20"/>
                <w:szCs w:val="20"/>
              </w:rPr>
              <w:t>*</w:t>
            </w:r>
            <w:r>
              <w:rPr>
                <w:sz w:val="20"/>
                <w:szCs w:val="20"/>
              </w:rPr>
              <w:t xml:space="preserve"> </w:t>
            </w:r>
            <w:r w:rsidR="002B02AE">
              <w:rPr>
                <w:sz w:val="20"/>
                <w:szCs w:val="20"/>
              </w:rPr>
              <w:t>A</w:t>
            </w:r>
            <w:r w:rsidRPr="001816D1">
              <w:rPr>
                <w:sz w:val="20"/>
                <w:szCs w:val="20"/>
              </w:rPr>
              <w:t>lso known as the Sensitive Indicator</w:t>
            </w:r>
            <w:r w:rsidR="00EA727C">
              <w:rPr>
                <w:sz w:val="20"/>
                <w:szCs w:val="20"/>
              </w:rPr>
              <w:t xml:space="preserve"> or </w:t>
            </w:r>
            <w:r w:rsidR="00FE621E">
              <w:rPr>
                <w:sz w:val="20"/>
                <w:szCs w:val="20"/>
              </w:rPr>
              <w:t>S-</w:t>
            </w:r>
            <w:r w:rsidR="00EA727C">
              <w:rPr>
                <w:sz w:val="20"/>
                <w:szCs w:val="20"/>
              </w:rPr>
              <w:t>Flag</w:t>
            </w:r>
          </w:p>
          <w:p w14:paraId="3E8CE8CF" w14:textId="386C7C0B" w:rsidR="00A04229" w:rsidRPr="001816D1" w:rsidRDefault="00A04229" w:rsidP="001816D1">
            <w:pPr>
              <w:ind w:right="3656"/>
              <w:rPr>
                <w:sz w:val="20"/>
                <w:szCs w:val="20"/>
              </w:rPr>
            </w:pPr>
          </w:p>
        </w:tc>
      </w:tr>
    </w:tbl>
    <w:p w14:paraId="671C328E" w14:textId="5C1D5D45" w:rsidR="00BA2C6A" w:rsidRDefault="00BA2C6A" w:rsidP="009369A6"/>
    <w:p w14:paraId="6D901793" w14:textId="77777777" w:rsidR="00BA2C6A" w:rsidRDefault="00BA2C6A">
      <w:r>
        <w:br w:type="page"/>
      </w:r>
    </w:p>
    <w:p w14:paraId="11AE05B3" w14:textId="77777777" w:rsidR="00BA2C6A" w:rsidRDefault="00BA2C6A" w:rsidP="009369A6"/>
    <w:tbl>
      <w:tblPr>
        <w:tblpPr w:leftFromText="180" w:rightFromText="180" w:vertAnchor="text" w:horzAnchor="margin" w:tblpY="88"/>
        <w:tblW w:w="99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30"/>
      </w:tblGrid>
      <w:tr w:rsidR="00BA2C6A" w14:paraId="13DD77DB" w14:textId="77777777" w:rsidTr="704DA6FA">
        <w:trPr>
          <w:trHeight w:val="239"/>
        </w:trPr>
        <w:tc>
          <w:tcPr>
            <w:tcW w:w="9930" w:type="dxa"/>
            <w:shd w:val="clear" w:color="auto" w:fill="auto"/>
          </w:tcPr>
          <w:p w14:paraId="19F895D0" w14:textId="223B8874" w:rsidR="00BA2C6A" w:rsidRPr="004C4929" w:rsidRDefault="00EA727C" w:rsidP="704DA6FA">
            <w:pPr>
              <w:rPr>
                <w:b/>
                <w:bCs/>
              </w:rPr>
            </w:pPr>
            <w:r>
              <w:rPr>
                <w:b/>
                <w:bCs/>
              </w:rPr>
              <w:t>Signature of patient or person acting on their behalf*</w:t>
            </w:r>
          </w:p>
          <w:p w14:paraId="70980A73" w14:textId="77777777" w:rsidR="00BA2C6A" w:rsidRDefault="00BA2C6A" w:rsidP="00CD6BAC">
            <w:pPr>
              <w:rPr>
                <w:b/>
                <w:sz w:val="22"/>
                <w:szCs w:val="22"/>
              </w:rPr>
            </w:pPr>
          </w:p>
          <w:p w14:paraId="13D5DF55" w14:textId="613D2B5E" w:rsidR="00BA2C6A" w:rsidRDefault="00BA2C6A" w:rsidP="00CD6BAC">
            <w:r>
              <w:t>Signed………………………………………………………………… Date ………………………</w:t>
            </w:r>
          </w:p>
          <w:p w14:paraId="02B5A89E" w14:textId="0E12655B" w:rsidR="00A04229" w:rsidRDefault="00A04229" w:rsidP="00CD6BAC"/>
          <w:p w14:paraId="565930A0" w14:textId="31E85BD1" w:rsidR="0049687A" w:rsidRDefault="00A04229" w:rsidP="00A04229">
            <w:pPr>
              <w:rPr>
                <w:sz w:val="20"/>
                <w:szCs w:val="20"/>
              </w:rPr>
            </w:pPr>
            <w:r w:rsidRPr="00A04229">
              <w:rPr>
                <w:sz w:val="20"/>
                <w:szCs w:val="20"/>
              </w:rPr>
              <w:t xml:space="preserve">* </w:t>
            </w:r>
            <w:r w:rsidR="0049687A">
              <w:rPr>
                <w:sz w:val="20"/>
                <w:szCs w:val="20"/>
              </w:rPr>
              <w:t>This may</w:t>
            </w:r>
            <w:r w:rsidR="008D2B29">
              <w:rPr>
                <w:sz w:val="20"/>
                <w:szCs w:val="20"/>
              </w:rPr>
              <w:t xml:space="preserve">, for example, </w:t>
            </w:r>
            <w:r w:rsidR="0049687A">
              <w:rPr>
                <w:sz w:val="20"/>
                <w:szCs w:val="20"/>
              </w:rPr>
              <w:t>be a social worker, police</w:t>
            </w:r>
            <w:r w:rsidR="00E57034">
              <w:rPr>
                <w:sz w:val="20"/>
                <w:szCs w:val="20"/>
              </w:rPr>
              <w:t xml:space="preserve"> officer</w:t>
            </w:r>
            <w:r w:rsidR="0049687A">
              <w:rPr>
                <w:sz w:val="20"/>
                <w:szCs w:val="20"/>
              </w:rPr>
              <w:t xml:space="preserve"> or someone else acting on the </w:t>
            </w:r>
            <w:r w:rsidR="008D2B29">
              <w:rPr>
                <w:sz w:val="20"/>
                <w:szCs w:val="20"/>
              </w:rPr>
              <w:t>patient’s</w:t>
            </w:r>
            <w:r w:rsidR="0049687A">
              <w:rPr>
                <w:sz w:val="20"/>
                <w:szCs w:val="20"/>
              </w:rPr>
              <w:t xml:space="preserve"> behalf.</w:t>
            </w:r>
          </w:p>
          <w:p w14:paraId="2134A380" w14:textId="4D145ABF" w:rsidR="0049687A" w:rsidRDefault="0049687A" w:rsidP="00A042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For children under the age of 13 </w:t>
            </w:r>
            <w:r w:rsidR="003A0603">
              <w:rPr>
                <w:sz w:val="20"/>
                <w:szCs w:val="20"/>
              </w:rPr>
              <w:t xml:space="preserve">this may also be a parent or other </w:t>
            </w:r>
            <w:r w:rsidR="008D2B29">
              <w:rPr>
                <w:sz w:val="20"/>
                <w:szCs w:val="20"/>
              </w:rPr>
              <w:t>legal guardian.</w:t>
            </w:r>
          </w:p>
          <w:p w14:paraId="0EE5759B" w14:textId="77777777" w:rsidR="00BA2C6A" w:rsidRPr="009B7C23" w:rsidRDefault="00BA2C6A" w:rsidP="001447B3">
            <w:pPr>
              <w:rPr>
                <w:sz w:val="22"/>
                <w:szCs w:val="22"/>
              </w:rPr>
            </w:pPr>
          </w:p>
        </w:tc>
      </w:tr>
    </w:tbl>
    <w:p w14:paraId="151F981D" w14:textId="77777777" w:rsidR="00BA2C6A" w:rsidRDefault="00BA2C6A"/>
    <w:tbl>
      <w:tblPr>
        <w:tblStyle w:val="TableGrid"/>
        <w:tblW w:w="9957" w:type="dxa"/>
        <w:tblLook w:val="04A0" w:firstRow="1" w:lastRow="0" w:firstColumn="1" w:lastColumn="0" w:noHBand="0" w:noVBand="1"/>
      </w:tblPr>
      <w:tblGrid>
        <w:gridCol w:w="9957"/>
      </w:tblGrid>
      <w:tr w:rsidR="00BA2C6A" w14:paraId="224E99CF" w14:textId="77777777" w:rsidTr="00580CB6">
        <w:trPr>
          <w:trHeight w:val="1617"/>
        </w:trPr>
        <w:tc>
          <w:tcPr>
            <w:tcW w:w="9957" w:type="dxa"/>
          </w:tcPr>
          <w:p w14:paraId="37AFB3E9" w14:textId="77777777" w:rsidR="00BA2C6A" w:rsidRDefault="00BA2C6A" w:rsidP="00CD6BAC">
            <w:pPr>
              <w:rPr>
                <w:b/>
              </w:rPr>
            </w:pPr>
            <w:bookmarkStart w:id="1" w:name="_Hlk3469720"/>
            <w:r w:rsidRPr="004C4929">
              <w:rPr>
                <w:b/>
              </w:rPr>
              <w:t>GP / Health Care Professional Signature</w:t>
            </w:r>
          </w:p>
          <w:p w14:paraId="6A95BD18" w14:textId="77777777" w:rsidR="00BA2C6A" w:rsidRDefault="00BA2C6A" w:rsidP="00CD6BAC">
            <w:pPr>
              <w:rPr>
                <w:b/>
              </w:rPr>
            </w:pPr>
          </w:p>
          <w:p w14:paraId="0D843E8D" w14:textId="77777777" w:rsidR="00BA2C6A" w:rsidRDefault="00BA2C6A" w:rsidP="00CD6BAC">
            <w:r>
              <w:t>Signed………………………………………………………………… Date ………………………</w:t>
            </w:r>
          </w:p>
          <w:p w14:paraId="2560723A" w14:textId="2BC1EDE9" w:rsidR="00BA2C6A" w:rsidRDefault="00580CB6" w:rsidP="00CD6BAC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4" behindDoc="0" locked="0" layoutInCell="1" allowOverlap="1" wp14:anchorId="51A53791" wp14:editId="3BD7BCA2">
                      <wp:simplePos x="0" y="0"/>
                      <wp:positionH relativeFrom="column">
                        <wp:posOffset>871855</wp:posOffset>
                      </wp:positionH>
                      <wp:positionV relativeFrom="paragraph">
                        <wp:posOffset>134620</wp:posOffset>
                      </wp:positionV>
                      <wp:extent cx="3895090" cy="255600"/>
                      <wp:effectExtent l="0" t="0" r="16510" b="11430"/>
                      <wp:wrapNone/>
                      <wp:docPr id="12" name="Rectangle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5090" cy="2556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D5A36CF" id="Rectangle 12" o:spid="_x0000_s1026" style="position:absolute;margin-left:68.65pt;margin-top:10.6pt;width:306.7pt;height:20.15pt;z-index:25165825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" fillcolor="white [3201]" strokecolor="#0f0f0f [3200]" strokeweight="2pt"/>
                  </w:pict>
                </mc:Fallback>
              </mc:AlternateContent>
            </w:r>
          </w:p>
          <w:p w14:paraId="3E5CCC16" w14:textId="7037C642" w:rsidR="00BA2C6A" w:rsidRDefault="00BA2C6A" w:rsidP="00CD6BAC">
            <w:r>
              <w:t>GMC Code</w:t>
            </w:r>
          </w:p>
          <w:p w14:paraId="01A49757" w14:textId="77777777" w:rsidR="00BA2C6A" w:rsidRDefault="00BA2C6A" w:rsidP="00CD6BAC"/>
        </w:tc>
      </w:tr>
      <w:bookmarkEnd w:id="1"/>
    </w:tbl>
    <w:p w14:paraId="3C6F4C54" w14:textId="77777777" w:rsidR="00BA2C6A" w:rsidRDefault="00BA2C6A" w:rsidP="00BA2C6A"/>
    <w:p w14:paraId="14D0055A" w14:textId="77777777" w:rsidR="00BA2C6A" w:rsidRPr="00A8789D" w:rsidRDefault="00BA2C6A" w:rsidP="00BA2C6A">
      <w:r w:rsidRPr="00A8789D">
        <w:t>Please send this form by email to:</w:t>
      </w:r>
    </w:p>
    <w:p w14:paraId="0B6A0CCA" w14:textId="77777777" w:rsidR="00BA2C6A" w:rsidRPr="00A8789D" w:rsidRDefault="00BA2C6A" w:rsidP="00BA2C6A"/>
    <w:p w14:paraId="7E79529B" w14:textId="51005D9D" w:rsidR="00BA2C6A" w:rsidRDefault="007D005C" w:rsidP="00BA2C6A">
      <w:hyperlink r:id="rId9" w:history="1">
        <w:r w:rsidR="00507837" w:rsidRPr="003E1645">
          <w:rPr>
            <w:rStyle w:val="Hyperlink"/>
          </w:rPr>
          <w:t>nhsdigital.nboteam4@nhs.net</w:t>
        </w:r>
      </w:hyperlink>
    </w:p>
    <w:p w14:paraId="0F63117A" w14:textId="716F5065" w:rsidR="00BA2C6A" w:rsidRDefault="00BA2C6A" w:rsidP="00BA2C6A"/>
    <w:p w14:paraId="566C17FE" w14:textId="31741B77" w:rsidR="00C0088E" w:rsidRPr="00847982" w:rsidRDefault="008A73F8" w:rsidP="704DA6FA">
      <w:pPr>
        <w:rPr>
          <w:b/>
          <w:bCs/>
        </w:rPr>
      </w:pPr>
      <w:r>
        <w:rPr>
          <w:b/>
          <w:bCs/>
        </w:rPr>
        <w:t>T</w:t>
      </w:r>
      <w:r w:rsidR="704DA6FA" w:rsidRPr="704DA6FA">
        <w:rPr>
          <w:b/>
          <w:bCs/>
        </w:rPr>
        <w:t>his form must be sent by NHSmail</w:t>
      </w:r>
      <w:r w:rsidR="001816D1">
        <w:rPr>
          <w:b/>
          <w:bCs/>
        </w:rPr>
        <w:t xml:space="preserve"> i</w:t>
      </w:r>
      <w:r w:rsidR="00EA6D8F">
        <w:rPr>
          <w:b/>
          <w:bCs/>
        </w:rPr>
        <w:t>.</w:t>
      </w:r>
      <w:r w:rsidR="001816D1">
        <w:rPr>
          <w:b/>
          <w:bCs/>
        </w:rPr>
        <w:t>e</w:t>
      </w:r>
      <w:r w:rsidR="00EA6D8F">
        <w:rPr>
          <w:b/>
          <w:bCs/>
        </w:rPr>
        <w:t>.</w:t>
      </w:r>
      <w:r w:rsidR="001816D1">
        <w:rPr>
          <w:b/>
          <w:bCs/>
        </w:rPr>
        <w:t xml:space="preserve"> @nhs.net</w:t>
      </w:r>
      <w:r w:rsidR="00CA5EF4">
        <w:rPr>
          <w:b/>
          <w:bCs/>
        </w:rPr>
        <w:t xml:space="preserve"> or </w:t>
      </w:r>
      <w:r w:rsidR="00CD72C1">
        <w:rPr>
          <w:b/>
          <w:bCs/>
        </w:rPr>
        <w:t>from another trusted domain</w:t>
      </w:r>
      <w:r w:rsidR="001126E5">
        <w:rPr>
          <w:b/>
          <w:bCs/>
        </w:rPr>
        <w:t xml:space="preserve"> that complies with the </w:t>
      </w:r>
      <w:hyperlink r:id="rId10" w:history="1">
        <w:r w:rsidR="00451112" w:rsidRPr="001C1DA0">
          <w:rPr>
            <w:rStyle w:val="Hyperlink"/>
            <w:b/>
            <w:bCs/>
          </w:rPr>
          <w:t>pan-government secure email standard</w:t>
        </w:r>
      </w:hyperlink>
      <w:r w:rsidR="00451112">
        <w:rPr>
          <w:b/>
          <w:bCs/>
        </w:rPr>
        <w:t>.</w:t>
      </w:r>
    </w:p>
    <w:p w14:paraId="285383FF" w14:textId="77777777" w:rsidR="00847982" w:rsidRDefault="00847982" w:rsidP="00BA2C6A"/>
    <w:p w14:paraId="66A230E3" w14:textId="67983B62" w:rsidR="00BA2C6A" w:rsidRPr="00A8789D" w:rsidRDefault="00C90FA7" w:rsidP="00BA2C6A">
      <w:r>
        <w:t xml:space="preserve">If it is not possible to send </w:t>
      </w:r>
      <w:r w:rsidR="00DD560E">
        <w:t>v</w:t>
      </w:r>
      <w:r>
        <w:t xml:space="preserve">ia </w:t>
      </w:r>
      <w:r w:rsidR="00DD560E">
        <w:t xml:space="preserve">trusted email </w:t>
      </w:r>
      <w:r w:rsidR="00E44CE3">
        <w:t>domain,</w:t>
      </w:r>
      <w:r w:rsidR="00DD560E">
        <w:t xml:space="preserve"> this request</w:t>
      </w:r>
      <w:r>
        <w:t xml:space="preserve"> may be </w:t>
      </w:r>
      <w:r w:rsidR="704DA6FA">
        <w:t>post</w:t>
      </w:r>
      <w:r>
        <w:t>ed</w:t>
      </w:r>
      <w:r w:rsidR="704DA6FA">
        <w:t xml:space="preserve"> to:</w:t>
      </w:r>
    </w:p>
    <w:p w14:paraId="773A5DD0" w14:textId="77777777" w:rsidR="00BA2C6A" w:rsidRPr="00A8789D" w:rsidRDefault="00BA2C6A" w:rsidP="704DA6FA">
      <w:pPr>
        <w:pStyle w:val="Heading2"/>
        <w:rPr>
          <w:color w:val="FF0000"/>
          <w:sz w:val="24"/>
        </w:rPr>
      </w:pPr>
    </w:p>
    <w:p w14:paraId="152DDD3E" w14:textId="77777777" w:rsidR="00BA2C6A" w:rsidRPr="00A8789D" w:rsidRDefault="00BA2C6A" w:rsidP="00BA2C6A">
      <w:r w:rsidRPr="00A8789D">
        <w:t>NBO Team 4</w:t>
      </w:r>
    </w:p>
    <w:p w14:paraId="147F6CF8" w14:textId="77777777" w:rsidR="00BA2C6A" w:rsidRPr="00A8789D" w:rsidRDefault="00BA2C6A" w:rsidP="00BA2C6A">
      <w:r w:rsidRPr="00A8789D">
        <w:t>NHS Digital</w:t>
      </w:r>
    </w:p>
    <w:p w14:paraId="77842DA6" w14:textId="77777777" w:rsidR="00BA2C6A" w:rsidRPr="00A8789D" w:rsidRDefault="00BA2C6A" w:rsidP="00BA2C6A">
      <w:r w:rsidRPr="00A8789D">
        <w:t>Smedley Hydro</w:t>
      </w:r>
    </w:p>
    <w:p w14:paraId="24D8250E" w14:textId="77777777" w:rsidR="00BA2C6A" w:rsidRPr="00A8789D" w:rsidRDefault="00BA2C6A" w:rsidP="00BA2C6A">
      <w:r w:rsidRPr="00A8789D">
        <w:t>Trafalgar Road</w:t>
      </w:r>
    </w:p>
    <w:p w14:paraId="1312455B" w14:textId="77777777" w:rsidR="00BA2C6A" w:rsidRPr="00A8789D" w:rsidRDefault="00BA2C6A" w:rsidP="00BA2C6A">
      <w:r w:rsidRPr="00A8789D">
        <w:t>Southport</w:t>
      </w:r>
    </w:p>
    <w:p w14:paraId="3EFB8189" w14:textId="6CD4E096" w:rsidR="00BA2C6A" w:rsidRDefault="704DA6FA" w:rsidP="00BA2C6A">
      <w:r>
        <w:t>PR8 2HH</w:t>
      </w:r>
    </w:p>
    <w:p w14:paraId="3DB8D0E1" w14:textId="76322146" w:rsidR="008B58D2" w:rsidRDefault="008B58D2" w:rsidP="00BA2C6A"/>
    <w:p w14:paraId="7C337CF4" w14:textId="2C7DB574" w:rsidR="008B58D2" w:rsidRPr="004A4A17" w:rsidRDefault="008B58D2" w:rsidP="00BA2C6A">
      <w:pPr>
        <w:rPr>
          <w:b/>
        </w:rPr>
      </w:pPr>
      <w:r w:rsidRPr="004A4A17">
        <w:rPr>
          <w:b/>
        </w:rPr>
        <w:t>A copy of this form</w:t>
      </w:r>
      <w:r w:rsidR="00B82885" w:rsidRPr="004A4A17">
        <w:rPr>
          <w:b/>
        </w:rPr>
        <w:t xml:space="preserve"> must be retained with the patient’s medical record.</w:t>
      </w:r>
    </w:p>
    <w:p w14:paraId="442E8E1B" w14:textId="77777777" w:rsidR="00C0088E" w:rsidRDefault="00C0088E"/>
    <w:p w14:paraId="3C37DF8E" w14:textId="77777777" w:rsidR="00A04229" w:rsidRPr="0081407E" w:rsidRDefault="00A04229" w:rsidP="00A04229">
      <w:pPr>
        <w:rPr>
          <w:rFonts w:cs="Arial"/>
          <w:b/>
        </w:rPr>
      </w:pPr>
      <w:r w:rsidRPr="0081407E">
        <w:rPr>
          <w:rFonts w:cs="Arial"/>
          <w:b/>
        </w:rPr>
        <w:t>What happens next?</w:t>
      </w:r>
    </w:p>
    <w:p w14:paraId="46882B78" w14:textId="77777777" w:rsidR="00A04229" w:rsidRPr="0081407E" w:rsidRDefault="00A04229" w:rsidP="00A04229">
      <w:pPr>
        <w:rPr>
          <w:rFonts w:cs="Arial"/>
          <w:b/>
        </w:rPr>
      </w:pPr>
    </w:p>
    <w:p w14:paraId="70F86F1C" w14:textId="6B209E75" w:rsidR="00A04229" w:rsidRPr="0081407E" w:rsidRDefault="00A04229" w:rsidP="00A04229">
      <w:r>
        <w:t xml:space="preserve">It can take up to 10 working days to process </w:t>
      </w:r>
      <w:r w:rsidR="00247F82">
        <w:t>a request</w:t>
      </w:r>
      <w:r>
        <w:t xml:space="preserve"> once we have received it. </w:t>
      </w:r>
    </w:p>
    <w:p w14:paraId="05CB812F" w14:textId="77777777" w:rsidR="00A04229" w:rsidRPr="0081407E" w:rsidRDefault="00A04229" w:rsidP="00A04229"/>
    <w:p w14:paraId="6B278CDD" w14:textId="5EEB671E" w:rsidR="00A04229" w:rsidRPr="00A17BDD" w:rsidRDefault="00A04229" w:rsidP="00A04229">
      <w:r w:rsidRPr="00A17BDD">
        <w:t xml:space="preserve">When </w:t>
      </w:r>
      <w:r>
        <w:t xml:space="preserve">we have </w:t>
      </w:r>
      <w:r w:rsidRPr="00A17BDD">
        <w:t>processed</w:t>
      </w:r>
      <w:r>
        <w:t xml:space="preserve"> </w:t>
      </w:r>
      <w:r w:rsidR="008B2A3B">
        <w:t>the request</w:t>
      </w:r>
      <w:r w:rsidRPr="00A17BDD">
        <w:t xml:space="preserve">, </w:t>
      </w:r>
      <w:r>
        <w:t xml:space="preserve">access to </w:t>
      </w:r>
      <w:r w:rsidR="008B2A3B">
        <w:t xml:space="preserve">this patient’s </w:t>
      </w:r>
      <w:r>
        <w:t xml:space="preserve">PDS record will </w:t>
      </w:r>
      <w:r w:rsidR="001A64E6">
        <w:t>be updated as requested</w:t>
      </w:r>
      <w:r>
        <w:t xml:space="preserve">. </w:t>
      </w:r>
    </w:p>
    <w:p w14:paraId="2A48C55B" w14:textId="77777777" w:rsidR="00A04229" w:rsidRPr="0081407E" w:rsidRDefault="00A04229" w:rsidP="00A04229"/>
    <w:p w14:paraId="44C7F745" w14:textId="71C3D84A" w:rsidR="00A04229" w:rsidRPr="0081407E" w:rsidRDefault="000B3D79" w:rsidP="00A04229">
      <w:r>
        <w:t>After processing w</w:t>
      </w:r>
      <w:r w:rsidR="00A04229" w:rsidRPr="0081407E">
        <w:t xml:space="preserve">e will keep this form for a minimum </w:t>
      </w:r>
      <w:r w:rsidR="00A04229">
        <w:t xml:space="preserve">of </w:t>
      </w:r>
      <w:r w:rsidR="00A04229" w:rsidRPr="0081407E">
        <w:t>3 months in case of any quer</w:t>
      </w:r>
      <w:r w:rsidR="00A04229">
        <w:t xml:space="preserve">y. </w:t>
      </w:r>
    </w:p>
    <w:p w14:paraId="4665E948" w14:textId="77777777" w:rsidR="00A04229" w:rsidRPr="0081407E" w:rsidRDefault="00A04229" w:rsidP="00A04229"/>
    <w:p w14:paraId="7765FA7E" w14:textId="621E6260" w:rsidR="007D5938" w:rsidRDefault="00A04229" w:rsidP="00A04229">
      <w:r w:rsidRPr="0081407E">
        <w:t xml:space="preserve">For more information please read </w:t>
      </w:r>
      <w:r w:rsidR="002A20F8">
        <w:t xml:space="preserve">the </w:t>
      </w:r>
      <w:hyperlink r:id="rId11" w:history="1">
        <w:r w:rsidR="002A20F8" w:rsidRPr="00EE738B">
          <w:rPr>
            <w:rStyle w:val="Hyperlink"/>
          </w:rPr>
          <w:t>PDS fair processing</w:t>
        </w:r>
      </w:hyperlink>
      <w:r w:rsidR="002A20F8">
        <w:t xml:space="preserve"> </w:t>
      </w:r>
      <w:r w:rsidRPr="0081407E">
        <w:t>notice on our website</w:t>
      </w:r>
      <w:r>
        <w:t>:</w:t>
      </w:r>
      <w:r w:rsidR="00310345">
        <w:t xml:space="preserve"> </w:t>
      </w:r>
    </w:p>
    <w:p w14:paraId="2EC37BBB" w14:textId="312DA30C" w:rsidR="00BA2C6A" w:rsidRDefault="00BA2C6A">
      <w:r>
        <w:br w:type="page"/>
      </w:r>
    </w:p>
    <w:p w14:paraId="59A57DC9" w14:textId="7547A90D" w:rsidR="002F2E67" w:rsidRDefault="008B714B" w:rsidP="008B714B">
      <w:pPr>
        <w:jc w:val="right"/>
      </w:pPr>
      <w:r w:rsidRPr="003940E1">
        <w:rPr>
          <w:noProof/>
        </w:rPr>
        <w:lastRenderedPageBreak/>
        <w:drawing>
          <wp:inline distT="0" distB="0" distL="0" distR="0" wp14:anchorId="592D45A4" wp14:editId="38D59067">
            <wp:extent cx="1016000" cy="4064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16000" cy="4064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CCEA38" w14:textId="6F10B62A" w:rsidR="00BA2C6A" w:rsidRDefault="00BA2C6A" w:rsidP="008B714B">
      <w:pPr>
        <w:jc w:val="right"/>
      </w:pPr>
    </w:p>
    <w:tbl>
      <w:tblPr>
        <w:tblW w:w="9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45"/>
        <w:gridCol w:w="45"/>
      </w:tblGrid>
      <w:tr w:rsidR="008B714B" w14:paraId="42936199" w14:textId="77777777" w:rsidTr="00187155">
        <w:trPr>
          <w:trHeight w:val="211"/>
        </w:trPr>
        <w:tc>
          <w:tcPr>
            <w:tcW w:w="9990" w:type="dxa"/>
            <w:gridSpan w:val="2"/>
            <w:shd w:val="clear" w:color="auto" w:fill="auto"/>
          </w:tcPr>
          <w:p w14:paraId="435F113B" w14:textId="77777777" w:rsidR="008B714B" w:rsidRDefault="008B714B" w:rsidP="00187155">
            <w:pPr>
              <w:jc w:val="center"/>
              <w:rPr>
                <w:rFonts w:cs="Arial"/>
                <w:b/>
                <w:bCs/>
              </w:rPr>
            </w:pPr>
            <w:r w:rsidRPr="000B733D">
              <w:rPr>
                <w:b/>
              </w:rPr>
              <w:t xml:space="preserve">Choose if </w:t>
            </w:r>
            <w:r>
              <w:rPr>
                <w:b/>
              </w:rPr>
              <w:t>d</w:t>
            </w:r>
            <w:r>
              <w:rPr>
                <w:rFonts w:cs="Arial"/>
                <w:b/>
                <w:bCs/>
              </w:rPr>
              <w:t xml:space="preserve">ata from your health records </w:t>
            </w:r>
          </w:p>
          <w:p w14:paraId="3124D8F4" w14:textId="77777777" w:rsidR="008B714B" w:rsidRDefault="008B714B" w:rsidP="00187155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is shared for research and planning</w:t>
            </w:r>
          </w:p>
          <w:p w14:paraId="6DA3DE48" w14:textId="77777777" w:rsidR="008B714B" w:rsidRPr="000B733D" w:rsidRDefault="008B714B" w:rsidP="00187155">
            <w:pPr>
              <w:jc w:val="center"/>
            </w:pPr>
          </w:p>
        </w:tc>
      </w:tr>
      <w:tr w:rsidR="008B714B" w14:paraId="6A8FCB2E" w14:textId="77777777" w:rsidTr="00187155">
        <w:trPr>
          <w:gridAfter w:val="1"/>
          <w:wAfter w:w="45" w:type="dxa"/>
          <w:trHeight w:val="4816"/>
        </w:trPr>
        <w:tc>
          <w:tcPr>
            <w:tcW w:w="9945" w:type="dxa"/>
            <w:shd w:val="clear" w:color="auto" w:fill="auto"/>
          </w:tcPr>
          <w:p w14:paraId="2B1404B9" w14:textId="77777777" w:rsidR="008B714B" w:rsidRPr="00894BAF" w:rsidRDefault="008B714B" w:rsidP="00187155">
            <w:pPr>
              <w:pStyle w:val="DocumentText"/>
              <w:rPr>
                <w:b/>
                <w:szCs w:val="24"/>
              </w:rPr>
            </w:pPr>
            <w:r w:rsidRPr="00894BAF">
              <w:rPr>
                <w:b/>
                <w:szCs w:val="24"/>
              </w:rPr>
              <w:t>Patient’s Details:</w:t>
            </w:r>
          </w:p>
          <w:p w14:paraId="3A05F464" w14:textId="77777777" w:rsidR="008B714B" w:rsidRPr="00ED0D40" w:rsidRDefault="008B714B" w:rsidP="00187155">
            <w:pPr>
              <w:pStyle w:val="DocumentText"/>
              <w:rPr>
                <w:b/>
                <w:bCs/>
              </w:rPr>
            </w:pPr>
            <w:r>
              <w:t>Fields are mandatory if marked with *</w:t>
            </w:r>
          </w:p>
          <w:p w14:paraId="117D693D" w14:textId="77777777" w:rsidR="008B714B" w:rsidRDefault="008B714B" w:rsidP="00187155"/>
          <w:p w14:paraId="133AF286" w14:textId="77777777" w:rsidR="008B714B" w:rsidRDefault="008B714B" w:rsidP="00187155">
            <w:r>
              <w:t xml:space="preserve">*NHS No: </w:t>
            </w:r>
          </w:p>
          <w:tbl>
            <w:tblPr>
              <w:tblStyle w:val="TableGrid"/>
              <w:tblpPr w:leftFromText="180" w:rightFromText="180" w:vertAnchor="text" w:horzAnchor="page" w:tblpX="1591" w:tblpY="-253"/>
              <w:tblOverlap w:val="never"/>
              <w:tblW w:w="0" w:type="auto"/>
              <w:tblLook w:val="06A0" w:firstRow="1" w:lastRow="0" w:firstColumn="1" w:lastColumn="0" w:noHBand="1" w:noVBand="1"/>
            </w:tblPr>
            <w:tblGrid>
              <w:gridCol w:w="567"/>
              <w:gridCol w:w="567"/>
              <w:gridCol w:w="567"/>
              <w:gridCol w:w="567"/>
              <w:gridCol w:w="567"/>
              <w:gridCol w:w="567"/>
              <w:gridCol w:w="567"/>
              <w:gridCol w:w="567"/>
              <w:gridCol w:w="567"/>
              <w:gridCol w:w="567"/>
            </w:tblGrid>
            <w:tr w:rsidR="008B714B" w14:paraId="24F415BD" w14:textId="77777777" w:rsidTr="00DD2FCB">
              <w:trPr>
                <w:trHeight w:val="416"/>
              </w:trPr>
              <w:tc>
                <w:tcPr>
                  <w:tcW w:w="567" w:type="dxa"/>
                </w:tcPr>
                <w:p w14:paraId="5776BC58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0124689E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6CCE3768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3E3091F6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685C4F13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38527B65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4F54B652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7FE33F74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4C0632E9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24DBF288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</w:tr>
          </w:tbl>
          <w:p w14:paraId="42F2AE54" w14:textId="77777777" w:rsidR="008B714B" w:rsidRDefault="008B714B" w:rsidP="00187155">
            <w:r>
              <w:t xml:space="preserve">     </w:t>
            </w:r>
          </w:p>
          <w:p w14:paraId="7316AEF8" w14:textId="77777777" w:rsidR="008B714B" w:rsidRDefault="008B714B" w:rsidP="00187155"/>
          <w:p w14:paraId="484353DC" w14:textId="77777777" w:rsidR="008B714B" w:rsidRDefault="008B714B" w:rsidP="00187155">
            <w:r>
              <w:t xml:space="preserve">*Gender:  Male </w:t>
            </w:r>
            <w:r w:rsidRPr="704DA6FA">
              <w:rPr>
                <w:i/>
                <w:iCs/>
              </w:rPr>
              <w:t></w:t>
            </w:r>
            <w:r>
              <w:t xml:space="preserve">     </w:t>
            </w:r>
            <w:r w:rsidRPr="704DA6FA">
              <w:rPr>
                <w:i/>
                <w:iCs/>
              </w:rPr>
              <w:t xml:space="preserve"> </w:t>
            </w:r>
            <w:r>
              <w:t xml:space="preserve">Female </w:t>
            </w:r>
            <w:r w:rsidRPr="704DA6FA">
              <w:rPr>
                <w:i/>
                <w:iCs/>
              </w:rPr>
              <w:t></w:t>
            </w:r>
            <w:r>
              <w:t xml:space="preserve">     </w:t>
            </w:r>
            <w:r w:rsidRPr="704DA6FA">
              <w:rPr>
                <w:i/>
                <w:iCs/>
              </w:rPr>
              <w:t xml:space="preserve"> </w:t>
            </w:r>
          </w:p>
          <w:p w14:paraId="59F4EAD3" w14:textId="77777777" w:rsidR="008B714B" w:rsidRDefault="008B714B" w:rsidP="00187155"/>
          <w:p w14:paraId="23E17A91" w14:textId="77777777" w:rsidR="008B714B" w:rsidRPr="009B7C23" w:rsidRDefault="008B714B" w:rsidP="00187155">
            <w:pPr>
              <w:rPr>
                <w:i/>
                <w:iCs/>
              </w:rPr>
            </w:pPr>
            <w:r>
              <w:t>*Title</w:t>
            </w:r>
            <w:r w:rsidRPr="25AE64D0">
              <w:rPr>
                <w:b/>
                <w:bCs/>
              </w:rPr>
              <w:t>:</w:t>
            </w:r>
            <w:r>
              <w:t xml:space="preserve">     Mr </w:t>
            </w:r>
            <w:r w:rsidRPr="25AE64D0">
              <w:rPr>
                <w:i/>
                <w:iCs/>
              </w:rPr>
              <w:t></w:t>
            </w:r>
            <w:r>
              <w:t xml:space="preserve">     </w:t>
            </w:r>
            <w:r w:rsidRPr="25AE64D0">
              <w:rPr>
                <w:i/>
                <w:iCs/>
              </w:rPr>
              <w:t xml:space="preserve"> </w:t>
            </w:r>
            <w:r>
              <w:t xml:space="preserve">Mrs </w:t>
            </w:r>
            <w:r w:rsidRPr="25AE64D0">
              <w:rPr>
                <w:i/>
                <w:iCs/>
              </w:rPr>
              <w:t></w:t>
            </w:r>
            <w:r>
              <w:t xml:space="preserve">   </w:t>
            </w:r>
            <w:r w:rsidRPr="25AE64D0">
              <w:rPr>
                <w:i/>
                <w:iCs/>
              </w:rPr>
              <w:t xml:space="preserve"> </w:t>
            </w:r>
            <w:r>
              <w:t xml:space="preserve">Miss </w:t>
            </w:r>
            <w:r w:rsidRPr="25AE64D0">
              <w:rPr>
                <w:i/>
                <w:iCs/>
              </w:rPr>
              <w:t></w:t>
            </w:r>
            <w:r>
              <w:t xml:space="preserve">    </w:t>
            </w:r>
            <w:r w:rsidRPr="25AE64D0">
              <w:rPr>
                <w:i/>
                <w:iCs/>
              </w:rPr>
              <w:t xml:space="preserve"> </w:t>
            </w:r>
            <w:r>
              <w:t xml:space="preserve">Ms </w:t>
            </w:r>
            <w:r w:rsidRPr="25AE64D0">
              <w:rPr>
                <w:i/>
                <w:iCs/>
              </w:rPr>
              <w:t></w:t>
            </w:r>
            <w:r>
              <w:t xml:space="preserve">   Other </w:t>
            </w:r>
            <w:r w:rsidRPr="25AE64D0">
              <w:rPr>
                <w:i/>
                <w:iCs/>
              </w:rPr>
              <w:t></w:t>
            </w:r>
            <w:r>
              <w:t xml:space="preserve">    </w:t>
            </w:r>
            <w:r w:rsidRPr="25AE64D0">
              <w:rPr>
                <w:i/>
                <w:iCs/>
              </w:rPr>
              <w:t xml:space="preserve"> </w:t>
            </w:r>
            <w:r>
              <w:t xml:space="preserve">                               </w:t>
            </w:r>
          </w:p>
          <w:p w14:paraId="1C27E552" w14:textId="77777777" w:rsidR="008B714B" w:rsidRDefault="008B714B" w:rsidP="00187155"/>
          <w:p w14:paraId="419529B2" w14:textId="77777777" w:rsidR="008B714B" w:rsidRDefault="008B714B" w:rsidP="00187155">
            <w:r>
              <w:t>*Surname/Family Name…...………………………………………………………………</w:t>
            </w:r>
          </w:p>
          <w:p w14:paraId="126D6044" w14:textId="77777777" w:rsidR="008B714B" w:rsidRDefault="008B714B" w:rsidP="00187155"/>
          <w:p w14:paraId="0912D8F0" w14:textId="77777777" w:rsidR="008B714B" w:rsidRDefault="008B714B" w:rsidP="00187155">
            <w:r>
              <w:t>*Forename(s)/Given Name(s)…………………………………………………………….</w:t>
            </w:r>
          </w:p>
          <w:p w14:paraId="33192690" w14:textId="77777777" w:rsidR="008B714B" w:rsidRDefault="008B714B" w:rsidP="00187155"/>
          <w:p w14:paraId="66E91EB4" w14:textId="77777777" w:rsidR="008B714B" w:rsidRDefault="008B714B" w:rsidP="00187155">
            <w:r>
              <w:t>Previous Surname(s)……………………………………….………………………………</w:t>
            </w:r>
          </w:p>
          <w:p w14:paraId="184BC8AB" w14:textId="77777777" w:rsidR="008B714B" w:rsidRDefault="008B714B" w:rsidP="00187155"/>
          <w:p w14:paraId="2E5E0377" w14:textId="77777777" w:rsidR="008B714B" w:rsidRDefault="008B714B" w:rsidP="00187155">
            <w:pPr>
              <w:rPr>
                <w:lang w:val="fr-FR"/>
              </w:rPr>
            </w:pPr>
            <w:r w:rsidRPr="704DA6FA">
              <w:rPr>
                <w:lang w:val="fr-FR"/>
              </w:rPr>
              <w:t>*Date</w:t>
            </w:r>
            <w:r>
              <w:rPr>
                <w:lang w:val="fr-FR"/>
              </w:rPr>
              <w:t xml:space="preserve"> </w:t>
            </w:r>
            <w:r w:rsidRPr="704DA6FA">
              <w:rPr>
                <w:lang w:val="fr-FR"/>
              </w:rPr>
              <w:t>of</w:t>
            </w:r>
            <w:r>
              <w:rPr>
                <w:lang w:val="fr-FR"/>
              </w:rPr>
              <w:t xml:space="preserve"> Birth</w:t>
            </w:r>
            <w:r w:rsidRPr="704DA6FA">
              <w:rPr>
                <w:lang w:val="fr-FR"/>
              </w:rPr>
              <w:t xml:space="preserve"> : </w:t>
            </w:r>
          </w:p>
          <w:tbl>
            <w:tblPr>
              <w:tblStyle w:val="TableGrid"/>
              <w:tblpPr w:leftFromText="180" w:rightFromText="180" w:vertAnchor="text" w:horzAnchor="page" w:tblpX="1936" w:tblpY="-271"/>
              <w:tblOverlap w:val="never"/>
              <w:tblW w:w="0" w:type="auto"/>
              <w:tblLook w:val="06A0" w:firstRow="1" w:lastRow="0" w:firstColumn="1" w:lastColumn="0" w:noHBand="1" w:noVBand="1"/>
            </w:tblPr>
            <w:tblGrid>
              <w:gridCol w:w="567"/>
              <w:gridCol w:w="567"/>
              <w:gridCol w:w="567"/>
              <w:gridCol w:w="567"/>
              <w:gridCol w:w="567"/>
              <w:gridCol w:w="567"/>
              <w:gridCol w:w="567"/>
              <w:gridCol w:w="567"/>
            </w:tblGrid>
            <w:tr w:rsidR="008B714B" w14:paraId="67DEE44D" w14:textId="77777777" w:rsidTr="001420CA">
              <w:trPr>
                <w:trHeight w:val="416"/>
              </w:trPr>
              <w:tc>
                <w:tcPr>
                  <w:tcW w:w="567" w:type="dxa"/>
                  <w:vAlign w:val="center"/>
                </w:tcPr>
                <w:p w14:paraId="67B7C0AC" w14:textId="77777777" w:rsidR="008B714B" w:rsidRDefault="008B714B" w:rsidP="001420CA">
                  <w:pPr>
                    <w:jc w:val="center"/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D</w:t>
                  </w:r>
                </w:p>
              </w:tc>
              <w:tc>
                <w:tcPr>
                  <w:tcW w:w="567" w:type="dxa"/>
                  <w:vAlign w:val="center"/>
                </w:tcPr>
                <w:p w14:paraId="0F677B87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D</w:t>
                  </w:r>
                </w:p>
              </w:tc>
              <w:tc>
                <w:tcPr>
                  <w:tcW w:w="567" w:type="dxa"/>
                  <w:vAlign w:val="center"/>
                </w:tcPr>
                <w:p w14:paraId="0FFA92E2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M</w:t>
                  </w:r>
                </w:p>
              </w:tc>
              <w:tc>
                <w:tcPr>
                  <w:tcW w:w="567" w:type="dxa"/>
                  <w:vAlign w:val="center"/>
                </w:tcPr>
                <w:p w14:paraId="1AE19B5B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M</w:t>
                  </w:r>
                </w:p>
              </w:tc>
              <w:tc>
                <w:tcPr>
                  <w:tcW w:w="567" w:type="dxa"/>
                  <w:vAlign w:val="center"/>
                </w:tcPr>
                <w:p w14:paraId="5C11AED3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Y</w:t>
                  </w:r>
                </w:p>
              </w:tc>
              <w:tc>
                <w:tcPr>
                  <w:tcW w:w="567" w:type="dxa"/>
                  <w:vAlign w:val="center"/>
                </w:tcPr>
                <w:p w14:paraId="2D6CBA68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Y</w:t>
                  </w:r>
                </w:p>
              </w:tc>
              <w:tc>
                <w:tcPr>
                  <w:tcW w:w="567" w:type="dxa"/>
                  <w:vAlign w:val="center"/>
                </w:tcPr>
                <w:p w14:paraId="3F37F4E2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Y</w:t>
                  </w:r>
                </w:p>
              </w:tc>
              <w:tc>
                <w:tcPr>
                  <w:tcW w:w="567" w:type="dxa"/>
                  <w:vAlign w:val="center"/>
                </w:tcPr>
                <w:p w14:paraId="60BA586B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Y</w:t>
                  </w:r>
                </w:p>
              </w:tc>
            </w:tr>
          </w:tbl>
          <w:p w14:paraId="6CE9393C" w14:textId="77777777" w:rsidR="008B714B" w:rsidRDefault="008B714B" w:rsidP="00187155">
            <w:pPr>
              <w:rPr>
                <w:lang w:val="fr-FR"/>
              </w:rPr>
            </w:pPr>
            <w:r w:rsidRPr="704DA6FA">
              <w:rPr>
                <w:lang w:val="fr-FR"/>
              </w:rPr>
              <w:t xml:space="preserve"> </w:t>
            </w:r>
          </w:p>
          <w:p w14:paraId="4A4595C7" w14:textId="77777777" w:rsidR="008B714B" w:rsidRPr="009B7C23" w:rsidRDefault="008B714B" w:rsidP="00187155">
            <w:pPr>
              <w:rPr>
                <w:b/>
              </w:rPr>
            </w:pPr>
          </w:p>
        </w:tc>
      </w:tr>
    </w:tbl>
    <w:p w14:paraId="701F964F" w14:textId="06D64A31" w:rsidR="008B714B" w:rsidRDefault="008B714B" w:rsidP="009369A6"/>
    <w:p w14:paraId="0304D33E" w14:textId="77777777" w:rsidR="008B714B" w:rsidRDefault="008B714B" w:rsidP="009369A6"/>
    <w:tbl>
      <w:tblPr>
        <w:tblStyle w:val="TableGrid"/>
        <w:tblW w:w="9957" w:type="dxa"/>
        <w:tblLook w:val="04A0" w:firstRow="1" w:lastRow="0" w:firstColumn="1" w:lastColumn="0" w:noHBand="0" w:noVBand="1"/>
      </w:tblPr>
      <w:tblGrid>
        <w:gridCol w:w="9957"/>
      </w:tblGrid>
      <w:tr w:rsidR="005E2CB4" w14:paraId="0E1BC7E6" w14:textId="77777777" w:rsidTr="704DA6FA">
        <w:tc>
          <w:tcPr>
            <w:tcW w:w="9957" w:type="dxa"/>
          </w:tcPr>
          <w:p w14:paraId="054BB193" w14:textId="514640FA" w:rsidR="004838E2" w:rsidRPr="000B733D" w:rsidRDefault="004838E2" w:rsidP="004838E2">
            <w:pPr>
              <w:rPr>
                <w:b/>
              </w:rPr>
            </w:pPr>
            <w:r w:rsidRPr="000B733D">
              <w:rPr>
                <w:b/>
              </w:rPr>
              <w:t xml:space="preserve">Choose if </w:t>
            </w:r>
            <w:r w:rsidR="00847982">
              <w:rPr>
                <w:b/>
              </w:rPr>
              <w:t>d</w:t>
            </w:r>
            <w:r w:rsidR="00C0088E">
              <w:rPr>
                <w:rFonts w:cs="Arial"/>
                <w:b/>
                <w:bCs/>
              </w:rPr>
              <w:t xml:space="preserve">ata from your health records is shared for </w:t>
            </w:r>
            <w:r w:rsidR="00847982">
              <w:rPr>
                <w:rFonts w:cs="Arial"/>
                <w:b/>
                <w:bCs/>
              </w:rPr>
              <w:t>r</w:t>
            </w:r>
            <w:r w:rsidR="00C0088E">
              <w:rPr>
                <w:rFonts w:cs="Arial"/>
                <w:b/>
                <w:bCs/>
              </w:rPr>
              <w:t xml:space="preserve">esearch and </w:t>
            </w:r>
            <w:r w:rsidR="00847982">
              <w:rPr>
                <w:rFonts w:cs="Arial"/>
                <w:b/>
                <w:bCs/>
              </w:rPr>
              <w:t>p</w:t>
            </w:r>
            <w:r w:rsidR="00C0088E">
              <w:rPr>
                <w:rFonts w:cs="Arial"/>
                <w:b/>
                <w:bCs/>
              </w:rPr>
              <w:t>lanning</w:t>
            </w:r>
          </w:p>
          <w:p w14:paraId="41ACE4C5" w14:textId="77777777" w:rsidR="004838E2" w:rsidRDefault="004838E2" w:rsidP="004838E2"/>
          <w:p w14:paraId="7F3E1A05" w14:textId="6702FFE9" w:rsidR="007356E9" w:rsidRPr="004838E2" w:rsidRDefault="007356E9" w:rsidP="004838E2">
            <w:r w:rsidRPr="004838E2">
              <w:t>The choice you are making is whether your confidential</w:t>
            </w:r>
            <w:r w:rsidR="004838E2" w:rsidRPr="004838E2">
              <w:t xml:space="preserve"> pa</w:t>
            </w:r>
            <w:r w:rsidRPr="004838E2">
              <w:t xml:space="preserve">tient information can be used for: </w:t>
            </w:r>
          </w:p>
          <w:p w14:paraId="6EB69165" w14:textId="77777777" w:rsidR="004838E2" w:rsidRDefault="004838E2" w:rsidP="004838E2"/>
          <w:p w14:paraId="0C794128" w14:textId="6CF4CFD1" w:rsidR="007356E9" w:rsidRPr="004838E2" w:rsidRDefault="004838E2" w:rsidP="004838E2">
            <w:pPr>
              <w:pStyle w:val="ListParagraph"/>
              <w:numPr>
                <w:ilvl w:val="0"/>
                <w:numId w:val="9"/>
              </w:numPr>
            </w:pPr>
            <w:r w:rsidRPr="004838E2">
              <w:t>R</w:t>
            </w:r>
            <w:r w:rsidR="007356E9" w:rsidRPr="004838E2">
              <w:t>esearch to find cures and better treatments for</w:t>
            </w:r>
            <w:r w:rsidRPr="004838E2">
              <w:t xml:space="preserve"> </w:t>
            </w:r>
            <w:r>
              <w:t>i</w:t>
            </w:r>
            <w:r w:rsidR="007356E9" w:rsidRPr="004838E2">
              <w:t xml:space="preserve">llnesses </w:t>
            </w:r>
          </w:p>
          <w:p w14:paraId="22C56171" w14:textId="46222E9A" w:rsidR="007356E9" w:rsidRPr="004838E2" w:rsidRDefault="004838E2" w:rsidP="004838E2">
            <w:pPr>
              <w:pStyle w:val="ListParagraph"/>
              <w:numPr>
                <w:ilvl w:val="0"/>
                <w:numId w:val="9"/>
              </w:numPr>
            </w:pPr>
            <w:r>
              <w:t>P</w:t>
            </w:r>
            <w:r w:rsidR="007356E9" w:rsidRPr="004838E2">
              <w:t>lanning where we need to improve or provide more health services</w:t>
            </w:r>
          </w:p>
          <w:p w14:paraId="0795B1F0" w14:textId="77777777" w:rsidR="00847982" w:rsidRDefault="00847982" w:rsidP="004838E2"/>
          <w:p w14:paraId="0937F197" w14:textId="3ED4DFAC" w:rsidR="007356E9" w:rsidRPr="004838E2" w:rsidRDefault="007356E9" w:rsidP="004838E2">
            <w:r w:rsidRPr="004838E2">
              <w:t>This decision will not affect your individual care and you can change your choice at any time.</w:t>
            </w:r>
          </w:p>
          <w:p w14:paraId="3D198072" w14:textId="77777777" w:rsidR="006B11F9" w:rsidRPr="006B11F9" w:rsidRDefault="006B11F9" w:rsidP="006B11F9">
            <w:pPr>
              <w:ind w:right="3656"/>
              <w:rPr>
                <w:rFonts w:cs="Arial"/>
              </w:rPr>
            </w:pPr>
            <w:r w:rsidRPr="006B11F9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997A2EE" wp14:editId="5D46EC7F">
                      <wp:simplePos x="0" y="0"/>
                      <wp:positionH relativeFrom="column">
                        <wp:posOffset>10795</wp:posOffset>
                      </wp:positionH>
                      <wp:positionV relativeFrom="paragraph">
                        <wp:posOffset>164465</wp:posOffset>
                      </wp:positionV>
                      <wp:extent cx="255601" cy="255600"/>
                      <wp:effectExtent l="0" t="0" r="11430" b="11430"/>
                      <wp:wrapNone/>
                      <wp:docPr id="41" name="Rectangle 4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255601" cy="2556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FEE705D" id="Rectangle 41" o:spid="_x0000_s1026" style="position:absolute;margin-left:.85pt;margin-top:12.95pt;width:20.15pt;height:20.1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" fillcolor="white [3201]" strokecolor="#0f0f0f [3200]" strokeweight="2pt">
                      <v:path arrowok="t"/>
                      <o:lock v:ext="edit" aspectratio="t"/>
                    </v:rect>
                  </w:pict>
                </mc:Fallback>
              </mc:AlternateContent>
            </w:r>
          </w:p>
          <w:p w14:paraId="1661764D" w14:textId="0FAEC531" w:rsidR="006B11F9" w:rsidRPr="00E672B0" w:rsidRDefault="006B11F9" w:rsidP="005D49E5">
            <w:pPr>
              <w:ind w:left="720"/>
            </w:pPr>
            <w:r w:rsidRPr="006B11F9">
              <w:rPr>
                <w:rFonts w:cs="Arial"/>
              </w:rPr>
              <w:t xml:space="preserve">Yes, </w:t>
            </w:r>
            <w:r w:rsidRPr="006B11F9">
              <w:rPr>
                <w:rFonts w:cs="Arial"/>
                <w:color w:val="0F0F0F" w:themeColor="text1"/>
              </w:rPr>
              <w:t xml:space="preserve">I allow my confidential patient information </w:t>
            </w:r>
            <w:r w:rsidRPr="00E672B0">
              <w:t>to</w:t>
            </w:r>
            <w:r w:rsidR="00E672B0" w:rsidRPr="00E672B0">
              <w:t xml:space="preserve"> </w:t>
            </w:r>
            <w:r w:rsidRPr="00E672B0">
              <w:t>be used for research and planning</w:t>
            </w:r>
          </w:p>
          <w:p w14:paraId="34041621" w14:textId="77777777" w:rsidR="006B11F9" w:rsidRPr="006B11F9" w:rsidRDefault="006B11F9" w:rsidP="006B11F9">
            <w:pPr>
              <w:ind w:right="3656"/>
              <w:rPr>
                <w:rFonts w:cs="Arial"/>
              </w:rPr>
            </w:pPr>
            <w:r w:rsidRPr="006B11F9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7FE4162" wp14:editId="04EBA1BA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155575</wp:posOffset>
                      </wp:positionV>
                      <wp:extent cx="255601" cy="255600"/>
                      <wp:effectExtent l="0" t="0" r="11430" b="11430"/>
                      <wp:wrapNone/>
                      <wp:docPr id="42" name="Rectangle 4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255601" cy="2556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E7094B" id="Rectangle 42" o:spid="_x0000_s1026" style="position:absolute;margin-left:.75pt;margin-top:12.25pt;width:20.15pt;height:20.1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" fillcolor="white [3201]" strokecolor="#0f0f0f [3200]" strokeweight="2pt">
                      <v:path arrowok="t"/>
                      <o:lock v:ext="edit" aspectratio="t"/>
                    </v:rect>
                  </w:pict>
                </mc:Fallback>
              </mc:AlternateContent>
            </w:r>
          </w:p>
          <w:p w14:paraId="1BD1C5A2" w14:textId="77777777" w:rsidR="006B11F9" w:rsidRPr="006B11F9" w:rsidRDefault="006B11F9" w:rsidP="00D53FC6">
            <w:pPr>
              <w:ind w:left="720"/>
              <w:rPr>
                <w:rFonts w:cs="Arial"/>
                <w:color w:val="0F0F0F" w:themeColor="text1"/>
              </w:rPr>
            </w:pPr>
            <w:r w:rsidRPr="006B11F9">
              <w:rPr>
                <w:rFonts w:cs="Arial"/>
              </w:rPr>
              <w:t xml:space="preserve">No, </w:t>
            </w:r>
            <w:r w:rsidRPr="006B11F9">
              <w:rPr>
                <w:rFonts w:cs="Arial"/>
                <w:color w:val="0F0F0F" w:themeColor="text1"/>
              </w:rPr>
              <w:t>I do not allow my confidential patient information to be used for research and planning</w:t>
            </w:r>
          </w:p>
          <w:p w14:paraId="5477AC59" w14:textId="77777777" w:rsidR="005E2CB4" w:rsidRDefault="005E2CB4" w:rsidP="009369A6"/>
        </w:tc>
      </w:tr>
    </w:tbl>
    <w:p w14:paraId="244180EA" w14:textId="3F734ED5" w:rsidR="00B3173E" w:rsidRDefault="00B3173E" w:rsidP="009369A6"/>
    <w:p w14:paraId="1279B53A" w14:textId="77777777" w:rsidR="008B714B" w:rsidRDefault="00B3173E">
      <w:r>
        <w:br w:type="page"/>
      </w:r>
    </w:p>
    <w:p w14:paraId="45A425C8" w14:textId="6B28ACCA" w:rsidR="00B3173E" w:rsidRDefault="00B3173E"/>
    <w:p w14:paraId="4D408677" w14:textId="77777777" w:rsidR="005E2CB4" w:rsidRDefault="005E2CB4" w:rsidP="009369A6"/>
    <w:tbl>
      <w:tblPr>
        <w:tblStyle w:val="TableGrid"/>
        <w:tblW w:w="9945" w:type="dxa"/>
        <w:tblLook w:val="04A0" w:firstRow="1" w:lastRow="0" w:firstColumn="1" w:lastColumn="0" w:noHBand="0" w:noVBand="1"/>
      </w:tblPr>
      <w:tblGrid>
        <w:gridCol w:w="9945"/>
      </w:tblGrid>
      <w:tr w:rsidR="007668FE" w14:paraId="069036B0" w14:textId="77777777" w:rsidTr="704DA6FA">
        <w:tc>
          <w:tcPr>
            <w:tcW w:w="9945" w:type="dxa"/>
          </w:tcPr>
          <w:p w14:paraId="692F0D58" w14:textId="0E8376BD" w:rsidR="00BF0DA6" w:rsidRDefault="00B3173E" w:rsidP="00B3173E">
            <w:pPr>
              <w:ind w:right="2186"/>
              <w:rPr>
                <w:rFonts w:cs="Arial"/>
                <w:lang w:val="en-US"/>
              </w:rPr>
            </w:pPr>
            <w:r w:rsidRPr="00B3173E">
              <w:rPr>
                <w:rFonts w:cs="Arial"/>
                <w:lang w:val="en-US"/>
              </w:rPr>
              <w:t>How do you wish to receive confirmation of your patient’s choice?</w:t>
            </w:r>
          </w:p>
          <w:p w14:paraId="646ED72C" w14:textId="77777777" w:rsidR="00B3173E" w:rsidRPr="00B3173E" w:rsidRDefault="00B3173E" w:rsidP="00B3173E">
            <w:pPr>
              <w:ind w:right="2186"/>
              <w:rPr>
                <w:rFonts w:cs="Arial"/>
                <w:lang w:val="en-US"/>
              </w:rPr>
            </w:pPr>
          </w:p>
          <w:p w14:paraId="4D1FD5C4" w14:textId="6CFB7897" w:rsidR="00BF0DA6" w:rsidRPr="00BF0DA6" w:rsidRDefault="00BF0DA6" w:rsidP="00BF0DA6">
            <w:pPr>
              <w:ind w:right="3656"/>
              <w:rPr>
                <w:rFonts w:cs="Arial"/>
                <w:lang w:val="en-US"/>
              </w:rPr>
            </w:pPr>
            <w:r w:rsidRPr="00BF0DA6">
              <w:rPr>
                <w:rFonts w:cs="Arial"/>
                <w:lang w:val="en-US"/>
              </w:rPr>
              <w:t>Please tick one option</w:t>
            </w:r>
            <w:r w:rsidR="00C52322">
              <w:rPr>
                <w:rFonts w:cs="Arial"/>
                <w:lang w:val="en-US"/>
              </w:rPr>
              <w:t xml:space="preserve"> </w:t>
            </w:r>
            <w:r w:rsidR="00C52322" w:rsidRPr="00BF0DA6">
              <w:rPr>
                <w:rFonts w:cs="Arial"/>
                <w:lang w:val="en-US"/>
              </w:rPr>
              <w:t>only</w:t>
            </w:r>
          </w:p>
          <w:p w14:paraId="59589027" w14:textId="77777777" w:rsidR="00BF0DA6" w:rsidRPr="00BF0DA6" w:rsidRDefault="00BF0DA6" w:rsidP="00BF0DA6">
            <w:pPr>
              <w:ind w:right="3656"/>
              <w:rPr>
                <w:rFonts w:cs="Arial"/>
              </w:rPr>
            </w:pPr>
            <w:r w:rsidRPr="00BF0DA6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C6B2D24" wp14:editId="5EA80B06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151765</wp:posOffset>
                      </wp:positionV>
                      <wp:extent cx="255600" cy="255600"/>
                      <wp:effectExtent l="0" t="0" r="11430" b="11430"/>
                      <wp:wrapNone/>
                      <wp:docPr id="13" name="Rectangle 1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255600" cy="2556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AE5E288" id="Rectangle 13" o:spid="_x0000_s1026" style="position:absolute;margin-left:.45pt;margin-top:11.95pt;width:20.15pt;height:20.15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" fillcolor="white [3201]" strokecolor="#0f0f0f [3200]" strokeweight="2pt">
                      <v:path arrowok="t"/>
                      <o:lock v:ext="edit" aspectratio="t"/>
                    </v:rect>
                  </w:pict>
                </mc:Fallback>
              </mc:AlternateContent>
            </w:r>
          </w:p>
          <w:p w14:paraId="359EFABD" w14:textId="0173DA5E" w:rsidR="00BF0DA6" w:rsidRPr="00BF0DA6" w:rsidRDefault="00BF0DA6" w:rsidP="00BF0DA6">
            <w:pPr>
              <w:ind w:left="720" w:right="3656"/>
              <w:rPr>
                <w:rFonts w:cs="Arial"/>
              </w:rPr>
            </w:pPr>
            <w:r w:rsidRPr="00BF0DA6">
              <w:rPr>
                <w:rFonts w:cs="Arial"/>
              </w:rPr>
              <w:t>By email</w:t>
            </w:r>
            <w:r w:rsidR="00D429E5">
              <w:rPr>
                <w:rFonts w:cs="Arial"/>
              </w:rPr>
              <w:t xml:space="preserve"> </w:t>
            </w:r>
            <w:r w:rsidR="008B6951">
              <w:rPr>
                <w:rFonts w:cs="Arial"/>
              </w:rPr>
              <w:t>at</w:t>
            </w:r>
            <w:r w:rsidR="00D429E5">
              <w:rPr>
                <w:rFonts w:cs="Arial"/>
              </w:rPr>
              <w:t>:</w:t>
            </w:r>
          </w:p>
          <w:p w14:paraId="2F0604F2" w14:textId="77777777" w:rsidR="00BF0DA6" w:rsidRPr="00BF0DA6" w:rsidRDefault="00BF0DA6" w:rsidP="00BF0DA6">
            <w:pPr>
              <w:ind w:left="720" w:right="3656"/>
              <w:rPr>
                <w:rFonts w:cs="Arial"/>
              </w:rPr>
            </w:pPr>
            <w:r w:rsidRPr="00BF0DA6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0C12E54A" wp14:editId="6FBBD6B2">
                      <wp:simplePos x="0" y="0"/>
                      <wp:positionH relativeFrom="column">
                        <wp:posOffset>434340</wp:posOffset>
                      </wp:positionH>
                      <wp:positionV relativeFrom="paragraph">
                        <wp:posOffset>180975</wp:posOffset>
                      </wp:positionV>
                      <wp:extent cx="3895090" cy="255600"/>
                      <wp:effectExtent l="0" t="0" r="16510" b="11430"/>
                      <wp:wrapNone/>
                      <wp:docPr id="14" name="Rectangle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5090" cy="2556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CF90F34" id="Rectangle 14" o:spid="_x0000_s1026" style="position:absolute;margin-left:34.2pt;margin-top:14.25pt;width:306.7pt;height:20.15pt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" fillcolor="white [3201]" strokecolor="#0f0f0f [3200]" strokeweight="2pt"/>
                  </w:pict>
                </mc:Fallback>
              </mc:AlternateContent>
            </w:r>
          </w:p>
          <w:p w14:paraId="14F87B0E" w14:textId="77777777" w:rsidR="00BF0DA6" w:rsidRPr="00BF0DA6" w:rsidRDefault="00BF0DA6" w:rsidP="00BF0DA6">
            <w:pPr>
              <w:ind w:right="3656"/>
              <w:rPr>
                <w:rFonts w:cs="Arial"/>
                <w:lang w:val="en-US"/>
              </w:rPr>
            </w:pPr>
          </w:p>
          <w:p w14:paraId="1B9571F9" w14:textId="77777777" w:rsidR="00BF0DA6" w:rsidRPr="00BF0DA6" w:rsidRDefault="00BF0DA6" w:rsidP="00BF0DA6">
            <w:pPr>
              <w:ind w:right="3656"/>
              <w:rPr>
                <w:rFonts w:cs="Arial"/>
              </w:rPr>
            </w:pPr>
          </w:p>
          <w:p w14:paraId="4F42258A" w14:textId="77777777" w:rsidR="00BF0DA6" w:rsidRPr="00BF0DA6" w:rsidRDefault="00BF0DA6" w:rsidP="00BF0DA6">
            <w:pPr>
              <w:ind w:right="3656"/>
              <w:rPr>
                <w:rFonts w:cs="Arial"/>
              </w:rPr>
            </w:pPr>
            <w:r w:rsidRPr="00BF0DA6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41C77F6F" wp14:editId="14284BA0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151765</wp:posOffset>
                      </wp:positionV>
                      <wp:extent cx="255600" cy="255600"/>
                      <wp:effectExtent l="0" t="0" r="11430" b="11430"/>
                      <wp:wrapNone/>
                      <wp:docPr id="20" name="Rectangle 2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255600" cy="2556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86AB7C" id="Rectangle 20" o:spid="_x0000_s1026" style="position:absolute;margin-left:.45pt;margin-top:11.95pt;width:20.15pt;height:20.15pt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" fillcolor="white [3201]" strokecolor="#0f0f0f [3200]" strokeweight="2pt">
                      <v:path arrowok="t"/>
                      <o:lock v:ext="edit" aspectratio="t"/>
                    </v:rect>
                  </w:pict>
                </mc:Fallback>
              </mc:AlternateContent>
            </w:r>
          </w:p>
          <w:p w14:paraId="37A6EEEF" w14:textId="63FEB85F" w:rsidR="00BF0DA6" w:rsidRPr="00BF0DA6" w:rsidRDefault="00BF0DA6" w:rsidP="008B714B">
            <w:pPr>
              <w:spacing w:after="240"/>
              <w:ind w:left="720" w:right="3656"/>
              <w:rPr>
                <w:rFonts w:cs="Arial"/>
              </w:rPr>
            </w:pPr>
            <w:r w:rsidRPr="00BF0DA6">
              <w:rPr>
                <w:rFonts w:cs="Arial"/>
              </w:rPr>
              <w:t>By post to GP address</w:t>
            </w:r>
            <w:r w:rsidR="00D429E5">
              <w:rPr>
                <w:rFonts w:cs="Arial"/>
              </w:rPr>
              <w:t xml:space="preserve"> </w:t>
            </w:r>
            <w:r w:rsidR="008B6951">
              <w:rPr>
                <w:rFonts w:cs="Arial"/>
              </w:rPr>
              <w:t>at</w:t>
            </w:r>
            <w:r w:rsidR="00D429E5">
              <w:rPr>
                <w:rFonts w:cs="Arial"/>
              </w:rPr>
              <w:t>:</w:t>
            </w:r>
          </w:p>
          <w:p w14:paraId="063BA54C" w14:textId="77777777" w:rsidR="00BF0DA6" w:rsidRPr="00BF0DA6" w:rsidRDefault="00BF0DA6" w:rsidP="00BF0DA6">
            <w:pPr>
              <w:ind w:left="720"/>
              <w:rPr>
                <w:rFonts w:cs="Arial"/>
              </w:rPr>
            </w:pPr>
            <w:r w:rsidRPr="00BF0DA6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02F052F2" wp14:editId="68E9EE66">
                      <wp:simplePos x="0" y="0"/>
                      <wp:positionH relativeFrom="column">
                        <wp:posOffset>445770</wp:posOffset>
                      </wp:positionH>
                      <wp:positionV relativeFrom="paragraph">
                        <wp:posOffset>9737</wp:posOffset>
                      </wp:positionV>
                      <wp:extent cx="3895200" cy="255270"/>
                      <wp:effectExtent l="0" t="0" r="16510" b="11430"/>
                      <wp:wrapNone/>
                      <wp:docPr id="21" name="Rectangle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5200" cy="25527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D3F9114" id="Rectangle 21" o:spid="_x0000_s1026" style="position:absolute;margin-left:35.1pt;margin-top:.75pt;width:306.7pt;height:20.1pt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" fillcolor="white [3201]" strokecolor="#0f0f0f [3200]" strokeweight="2pt"/>
                  </w:pict>
                </mc:Fallback>
              </mc:AlternateContent>
            </w:r>
          </w:p>
          <w:p w14:paraId="3941058A" w14:textId="77777777" w:rsidR="00BF0DA6" w:rsidRPr="00BF0DA6" w:rsidRDefault="00BF0DA6" w:rsidP="00BF0DA6">
            <w:pPr>
              <w:ind w:left="720"/>
              <w:rPr>
                <w:rFonts w:cs="Arial"/>
              </w:rPr>
            </w:pPr>
            <w:r w:rsidRPr="00BF0DA6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2885199E" wp14:editId="716B9E83">
                      <wp:simplePos x="0" y="0"/>
                      <wp:positionH relativeFrom="column">
                        <wp:posOffset>445770</wp:posOffset>
                      </wp:positionH>
                      <wp:positionV relativeFrom="paragraph">
                        <wp:posOffset>78952</wp:posOffset>
                      </wp:positionV>
                      <wp:extent cx="3895200" cy="255270"/>
                      <wp:effectExtent l="0" t="0" r="16510" b="11430"/>
                      <wp:wrapNone/>
                      <wp:docPr id="22" name="Rectangle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5200" cy="25527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EBCED38" id="Rectangle 22" o:spid="_x0000_s1026" style="position:absolute;margin-left:35.1pt;margin-top:6.2pt;width:306.7pt;height:20.1pt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" fillcolor="white [3201]" strokecolor="#0f0f0f [3200]" strokeweight="2pt"/>
                  </w:pict>
                </mc:Fallback>
              </mc:AlternateContent>
            </w:r>
          </w:p>
          <w:p w14:paraId="0E7E4A11" w14:textId="77777777" w:rsidR="00BF0DA6" w:rsidRPr="00BF0DA6" w:rsidRDefault="00BF0DA6" w:rsidP="00BF0DA6">
            <w:pPr>
              <w:ind w:left="720"/>
              <w:rPr>
                <w:rFonts w:cs="Arial"/>
              </w:rPr>
            </w:pPr>
            <w:r w:rsidRPr="00BF0DA6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1CC833F1" wp14:editId="48ACF12A">
                      <wp:simplePos x="0" y="0"/>
                      <wp:positionH relativeFrom="column">
                        <wp:posOffset>445770</wp:posOffset>
                      </wp:positionH>
                      <wp:positionV relativeFrom="paragraph">
                        <wp:posOffset>143087</wp:posOffset>
                      </wp:positionV>
                      <wp:extent cx="3895200" cy="255600"/>
                      <wp:effectExtent l="0" t="0" r="16510" b="11430"/>
                      <wp:wrapNone/>
                      <wp:docPr id="23" name="Rectangle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5200" cy="2556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2BE643B" id="Rectangle 23" o:spid="_x0000_s1026" style="position:absolute;margin-left:35.1pt;margin-top:11.25pt;width:306.7pt;height:20.15pt;z-index:2516582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" fillcolor="white [3201]" strokecolor="#0f0f0f [3200]" strokeweight="2pt"/>
                  </w:pict>
                </mc:Fallback>
              </mc:AlternateContent>
            </w:r>
          </w:p>
          <w:p w14:paraId="1DEC13DE" w14:textId="77777777" w:rsidR="00BF0DA6" w:rsidRPr="00BF0DA6" w:rsidRDefault="00BF0DA6" w:rsidP="00BF0DA6">
            <w:pPr>
              <w:ind w:left="720"/>
              <w:rPr>
                <w:rFonts w:cs="Arial"/>
              </w:rPr>
            </w:pPr>
          </w:p>
          <w:p w14:paraId="04C2ED24" w14:textId="77777777" w:rsidR="00BF0DA6" w:rsidRPr="00BF0DA6" w:rsidRDefault="00BF0DA6" w:rsidP="00BF0DA6">
            <w:pPr>
              <w:ind w:left="720"/>
              <w:rPr>
                <w:rFonts w:cs="Arial"/>
              </w:rPr>
            </w:pPr>
            <w:r w:rsidRPr="00BF0DA6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3" behindDoc="0" locked="0" layoutInCell="1" allowOverlap="1" wp14:anchorId="2ECF1468" wp14:editId="2DACAF8D">
                      <wp:simplePos x="0" y="0"/>
                      <wp:positionH relativeFrom="column">
                        <wp:posOffset>445770</wp:posOffset>
                      </wp:positionH>
                      <wp:positionV relativeFrom="paragraph">
                        <wp:posOffset>17992</wp:posOffset>
                      </wp:positionV>
                      <wp:extent cx="3895200" cy="255270"/>
                      <wp:effectExtent l="0" t="0" r="16510" b="11430"/>
                      <wp:wrapNone/>
                      <wp:docPr id="24" name="Rectangle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5200" cy="25527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0803366" id="Rectangle 24" o:spid="_x0000_s1026" style="position:absolute;margin-left:35.1pt;margin-top:1.4pt;width:306.7pt;height:20.1pt;z-index:25165825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" fillcolor="white [3201]" strokecolor="#0f0f0f [3200]" strokeweight="2pt"/>
                  </w:pict>
                </mc:Fallback>
              </mc:AlternateContent>
            </w:r>
          </w:p>
          <w:p w14:paraId="4510281D" w14:textId="77777777" w:rsidR="00BF0DA6" w:rsidRPr="00BF0DA6" w:rsidRDefault="00BF0DA6" w:rsidP="00BF0DA6">
            <w:pPr>
              <w:rPr>
                <w:rFonts w:cs="Arial"/>
              </w:rPr>
            </w:pPr>
            <w:r w:rsidRPr="00BF0DA6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2" behindDoc="0" locked="0" layoutInCell="1" allowOverlap="1" wp14:anchorId="3856CE94" wp14:editId="54D77F26">
                      <wp:simplePos x="0" y="0"/>
                      <wp:positionH relativeFrom="column">
                        <wp:posOffset>1259205</wp:posOffset>
                      </wp:positionH>
                      <wp:positionV relativeFrom="paragraph">
                        <wp:posOffset>78952</wp:posOffset>
                      </wp:positionV>
                      <wp:extent cx="3081020" cy="255270"/>
                      <wp:effectExtent l="0" t="0" r="17780" b="11430"/>
                      <wp:wrapNone/>
                      <wp:docPr id="28" name="Rectangle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81020" cy="25527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F7D50E4" id="Rectangle 28" o:spid="_x0000_s1026" style="position:absolute;margin-left:99.15pt;margin-top:6.2pt;width:242.6pt;height:20.1pt;z-index:2516582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" fillcolor="white [3201]" strokecolor="#0f0f0f [3200]" strokeweight="2pt"/>
                  </w:pict>
                </mc:Fallback>
              </mc:AlternateContent>
            </w:r>
          </w:p>
          <w:p w14:paraId="17DFB68E" w14:textId="77777777" w:rsidR="00BF0DA6" w:rsidRPr="00BF0DA6" w:rsidRDefault="00BF0DA6" w:rsidP="00BF0DA6">
            <w:pPr>
              <w:ind w:left="720"/>
              <w:rPr>
                <w:rFonts w:cs="Arial"/>
              </w:rPr>
            </w:pPr>
            <w:r w:rsidRPr="00BF0DA6">
              <w:rPr>
                <w:rFonts w:cs="Arial"/>
              </w:rPr>
              <w:t>Postcode</w:t>
            </w:r>
          </w:p>
          <w:p w14:paraId="78EBBBCA" w14:textId="3629A0AE" w:rsidR="007668FE" w:rsidRDefault="007668FE" w:rsidP="00BA0A9D"/>
        </w:tc>
      </w:tr>
    </w:tbl>
    <w:p w14:paraId="56F2A006" w14:textId="77777777" w:rsidR="00804E2F" w:rsidRDefault="00804E2F" w:rsidP="009369A6"/>
    <w:tbl>
      <w:tblPr>
        <w:tblpPr w:leftFromText="180" w:rightFromText="180" w:vertAnchor="text" w:horzAnchor="margin" w:tblpY="88"/>
        <w:tblW w:w="99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30"/>
      </w:tblGrid>
      <w:tr w:rsidR="008A73F8" w14:paraId="6EB5A07C" w14:textId="77777777" w:rsidTr="00310345">
        <w:trPr>
          <w:trHeight w:val="239"/>
        </w:trPr>
        <w:tc>
          <w:tcPr>
            <w:tcW w:w="9930" w:type="dxa"/>
            <w:shd w:val="clear" w:color="auto" w:fill="auto"/>
          </w:tcPr>
          <w:p w14:paraId="5C8059D9" w14:textId="77777777" w:rsidR="008A73F8" w:rsidRPr="004C4929" w:rsidRDefault="008A73F8" w:rsidP="00310345">
            <w:pPr>
              <w:rPr>
                <w:b/>
                <w:bCs/>
              </w:rPr>
            </w:pPr>
            <w:r w:rsidRPr="704DA6FA">
              <w:rPr>
                <w:b/>
                <w:bCs/>
              </w:rPr>
              <w:t>Patient’s Signature</w:t>
            </w:r>
            <w:r>
              <w:rPr>
                <w:b/>
                <w:bCs/>
              </w:rPr>
              <w:t xml:space="preserve"> </w:t>
            </w:r>
            <w:r w:rsidRPr="001816D1">
              <w:rPr>
                <w:bCs/>
              </w:rPr>
              <w:t>(This must be parent or guardian if patient is under 13 years of age.)</w:t>
            </w:r>
          </w:p>
          <w:p w14:paraId="4303D22B" w14:textId="77777777" w:rsidR="008A73F8" w:rsidRDefault="008A73F8" w:rsidP="00310345">
            <w:pPr>
              <w:rPr>
                <w:b/>
                <w:sz w:val="22"/>
                <w:szCs w:val="22"/>
              </w:rPr>
            </w:pPr>
          </w:p>
          <w:p w14:paraId="04A28A86" w14:textId="77777777" w:rsidR="008A73F8" w:rsidRDefault="008A73F8" w:rsidP="00310345">
            <w:r>
              <w:t>Signed………………………………………………………………… Date ………………………</w:t>
            </w:r>
          </w:p>
          <w:p w14:paraId="6AA8F46B" w14:textId="77777777" w:rsidR="008A73F8" w:rsidRPr="009B7C23" w:rsidRDefault="008A73F8" w:rsidP="00310345">
            <w:pPr>
              <w:rPr>
                <w:sz w:val="22"/>
                <w:szCs w:val="22"/>
              </w:rPr>
            </w:pPr>
          </w:p>
        </w:tc>
      </w:tr>
    </w:tbl>
    <w:p w14:paraId="53B70095" w14:textId="77777777" w:rsidR="00804E2F" w:rsidRDefault="00804E2F" w:rsidP="00F53186"/>
    <w:tbl>
      <w:tblPr>
        <w:tblStyle w:val="TableGrid"/>
        <w:tblW w:w="9957" w:type="dxa"/>
        <w:tblLook w:val="04A0" w:firstRow="1" w:lastRow="0" w:firstColumn="1" w:lastColumn="0" w:noHBand="0" w:noVBand="1"/>
      </w:tblPr>
      <w:tblGrid>
        <w:gridCol w:w="9957"/>
      </w:tblGrid>
      <w:tr w:rsidR="00580CB6" w14:paraId="3406DA54" w14:textId="77777777" w:rsidTr="00310345">
        <w:trPr>
          <w:trHeight w:val="1617"/>
        </w:trPr>
        <w:tc>
          <w:tcPr>
            <w:tcW w:w="9957" w:type="dxa"/>
          </w:tcPr>
          <w:p w14:paraId="7C9D3832" w14:textId="77777777" w:rsidR="00580CB6" w:rsidRDefault="00580CB6" w:rsidP="00310345">
            <w:pPr>
              <w:rPr>
                <w:b/>
              </w:rPr>
            </w:pPr>
            <w:r w:rsidRPr="004C4929">
              <w:rPr>
                <w:b/>
              </w:rPr>
              <w:t>GP / Health Care Professional Signature</w:t>
            </w:r>
          </w:p>
          <w:p w14:paraId="3681DED6" w14:textId="77777777" w:rsidR="00580CB6" w:rsidRDefault="00580CB6" w:rsidP="00310345">
            <w:pPr>
              <w:rPr>
                <w:b/>
              </w:rPr>
            </w:pPr>
          </w:p>
          <w:p w14:paraId="2F4E7735" w14:textId="77777777" w:rsidR="00580CB6" w:rsidRDefault="00580CB6" w:rsidP="00310345">
            <w:r>
              <w:t>Signed………………………………………………………………… Date ………………………</w:t>
            </w:r>
          </w:p>
          <w:p w14:paraId="70400052" w14:textId="77777777" w:rsidR="00580CB6" w:rsidRDefault="00580CB6" w:rsidP="00310345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302" behindDoc="0" locked="0" layoutInCell="1" allowOverlap="1" wp14:anchorId="05F292C6" wp14:editId="45F569A1">
                      <wp:simplePos x="0" y="0"/>
                      <wp:positionH relativeFrom="column">
                        <wp:posOffset>871855</wp:posOffset>
                      </wp:positionH>
                      <wp:positionV relativeFrom="paragraph">
                        <wp:posOffset>134620</wp:posOffset>
                      </wp:positionV>
                      <wp:extent cx="3895090" cy="255600"/>
                      <wp:effectExtent l="0" t="0" r="16510" b="11430"/>
                      <wp:wrapNone/>
                      <wp:docPr id="6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5090" cy="2556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F4A1F51" id="Rectangle 6" o:spid="_x0000_s1026" style="position:absolute;margin-left:68.65pt;margin-top:10.6pt;width:306.7pt;height:20.15pt;z-index:25166030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" fillcolor="white [3201]" strokecolor="#0f0f0f [3200]" strokeweight="2pt"/>
                  </w:pict>
                </mc:Fallback>
              </mc:AlternateContent>
            </w:r>
          </w:p>
          <w:p w14:paraId="62594259" w14:textId="77777777" w:rsidR="00580CB6" w:rsidRDefault="00580CB6" w:rsidP="00310345">
            <w:r>
              <w:t>GMC Code</w:t>
            </w:r>
          </w:p>
          <w:p w14:paraId="15533437" w14:textId="77777777" w:rsidR="00580CB6" w:rsidRDefault="00580CB6" w:rsidP="00310345"/>
        </w:tc>
      </w:tr>
    </w:tbl>
    <w:p w14:paraId="5222C355" w14:textId="77777777" w:rsidR="008B6951" w:rsidRDefault="008B6951" w:rsidP="00F53186"/>
    <w:p w14:paraId="3E5C4DFA" w14:textId="0A8B8B41" w:rsidR="009A0C4F" w:rsidRDefault="009A0C4F"/>
    <w:p w14:paraId="32B2ADCC" w14:textId="2DE17BEF" w:rsidR="00580CB6" w:rsidRPr="00A8789D" w:rsidRDefault="00580CB6" w:rsidP="00580CB6">
      <w:r w:rsidRPr="00A8789D">
        <w:t>Please send this form by email to:</w:t>
      </w:r>
    </w:p>
    <w:p w14:paraId="0BC23B96" w14:textId="77777777" w:rsidR="00580CB6" w:rsidRPr="00A8789D" w:rsidRDefault="00580CB6" w:rsidP="00580CB6"/>
    <w:p w14:paraId="3574A01E" w14:textId="0A90E30A" w:rsidR="00580CB6" w:rsidRDefault="007D005C" w:rsidP="00580CB6">
      <w:hyperlink r:id="rId13" w:history="1">
        <w:r w:rsidR="00507837" w:rsidRPr="003E1645">
          <w:rPr>
            <w:rStyle w:val="Hyperlink"/>
          </w:rPr>
          <w:t>nhsdigital.nboteam4@nhs.net</w:t>
        </w:r>
      </w:hyperlink>
    </w:p>
    <w:p w14:paraId="562F6255" w14:textId="77777777" w:rsidR="00580CB6" w:rsidRDefault="00580CB6" w:rsidP="00580CB6"/>
    <w:p w14:paraId="72DC42FF" w14:textId="0F6D3E10" w:rsidR="00580CB6" w:rsidRPr="00847982" w:rsidRDefault="00580CB6" w:rsidP="00580CB6">
      <w:pPr>
        <w:rPr>
          <w:b/>
          <w:bCs/>
        </w:rPr>
      </w:pPr>
      <w:r>
        <w:rPr>
          <w:b/>
          <w:bCs/>
        </w:rPr>
        <w:t>T</w:t>
      </w:r>
      <w:r w:rsidRPr="704DA6FA">
        <w:rPr>
          <w:b/>
          <w:bCs/>
        </w:rPr>
        <w:t>his form must be sent by NHSmail</w:t>
      </w:r>
      <w:r>
        <w:rPr>
          <w:b/>
          <w:bCs/>
        </w:rPr>
        <w:t xml:space="preserve"> i</w:t>
      </w:r>
      <w:r w:rsidR="00EA6D8F">
        <w:rPr>
          <w:b/>
          <w:bCs/>
        </w:rPr>
        <w:t>.</w:t>
      </w:r>
      <w:r>
        <w:rPr>
          <w:b/>
          <w:bCs/>
        </w:rPr>
        <w:t>e</w:t>
      </w:r>
      <w:r w:rsidR="00EA6D8F">
        <w:rPr>
          <w:b/>
          <w:bCs/>
        </w:rPr>
        <w:t>.</w:t>
      </w:r>
      <w:r>
        <w:rPr>
          <w:b/>
          <w:bCs/>
        </w:rPr>
        <w:t xml:space="preserve"> @nhs.net</w:t>
      </w:r>
    </w:p>
    <w:p w14:paraId="5E9AB2D6" w14:textId="77777777" w:rsidR="00847982" w:rsidRDefault="00847982" w:rsidP="00F53186"/>
    <w:p w14:paraId="404992A5" w14:textId="59DF17A3" w:rsidR="00120259" w:rsidRPr="00A8789D" w:rsidRDefault="008812F4" w:rsidP="00F53186">
      <w:r w:rsidRPr="00A8789D">
        <w:t>or by post to:</w:t>
      </w:r>
    </w:p>
    <w:p w14:paraId="6F912DA1" w14:textId="215CA243" w:rsidR="008812F4" w:rsidRPr="00A8789D" w:rsidRDefault="008812F4" w:rsidP="00BA0A9D">
      <w:pPr>
        <w:pStyle w:val="Heading2"/>
        <w:rPr>
          <w:color w:val="FF0000"/>
          <w:sz w:val="24"/>
        </w:rPr>
      </w:pPr>
    </w:p>
    <w:p w14:paraId="79C99890" w14:textId="027E3E95" w:rsidR="00A8789D" w:rsidRPr="00A8789D" w:rsidRDefault="00A8789D" w:rsidP="00A8789D">
      <w:r w:rsidRPr="00A8789D">
        <w:t>NBO Team 4</w:t>
      </w:r>
    </w:p>
    <w:p w14:paraId="29030C95" w14:textId="37A2BE24" w:rsidR="00A8789D" w:rsidRPr="00A8789D" w:rsidRDefault="00A8789D" w:rsidP="00A8789D">
      <w:r w:rsidRPr="00A8789D">
        <w:t>NHS Digital</w:t>
      </w:r>
    </w:p>
    <w:p w14:paraId="79652A50" w14:textId="06B27CFB" w:rsidR="00A8789D" w:rsidRPr="00A8789D" w:rsidRDefault="00A8789D" w:rsidP="00A8789D">
      <w:r w:rsidRPr="00A8789D">
        <w:t>Smedley Hydro</w:t>
      </w:r>
    </w:p>
    <w:p w14:paraId="08714C07" w14:textId="7E9D8A56" w:rsidR="00A8789D" w:rsidRPr="00A8789D" w:rsidRDefault="00A8789D" w:rsidP="00A8789D">
      <w:r w:rsidRPr="00A8789D">
        <w:t>Trafalgar Road</w:t>
      </w:r>
    </w:p>
    <w:p w14:paraId="7CD101C5" w14:textId="5A8F9EB5" w:rsidR="00A8789D" w:rsidRPr="00A8789D" w:rsidRDefault="00A8789D" w:rsidP="00A8789D">
      <w:r w:rsidRPr="00A8789D">
        <w:t>Southport</w:t>
      </w:r>
    </w:p>
    <w:p w14:paraId="52C85A59" w14:textId="5CB3377F" w:rsidR="00A8789D" w:rsidRDefault="00A8789D" w:rsidP="00A8789D">
      <w:r w:rsidRPr="00A8789D">
        <w:t>PR8 2HH</w:t>
      </w:r>
    </w:p>
    <w:p w14:paraId="6264DC99" w14:textId="526FD523" w:rsidR="0081407E" w:rsidRDefault="0081407E" w:rsidP="00A8789D"/>
    <w:p w14:paraId="46D0CF30" w14:textId="1A883D0E" w:rsidR="008A0D2B" w:rsidRDefault="00B82885">
      <w:pPr>
        <w:rPr>
          <w:rFonts w:cs="Arial"/>
          <w:b/>
        </w:rPr>
      </w:pPr>
      <w:r>
        <w:rPr>
          <w:rFonts w:cs="Arial"/>
          <w:b/>
        </w:rPr>
        <w:t>A copy of this form  must be retained with the patient’s medical record.</w:t>
      </w:r>
      <w:r w:rsidR="008A0D2B">
        <w:rPr>
          <w:rFonts w:cs="Arial"/>
          <w:b/>
        </w:rPr>
        <w:br w:type="page"/>
      </w:r>
    </w:p>
    <w:p w14:paraId="27508DB6" w14:textId="2669E05B" w:rsidR="0081407E" w:rsidRPr="0081407E" w:rsidRDefault="0081407E" w:rsidP="00A8789D">
      <w:pPr>
        <w:rPr>
          <w:rFonts w:cs="Arial"/>
          <w:b/>
        </w:rPr>
      </w:pPr>
      <w:r w:rsidRPr="0081407E">
        <w:rPr>
          <w:rFonts w:cs="Arial"/>
          <w:b/>
        </w:rPr>
        <w:lastRenderedPageBreak/>
        <w:t>What happens next?</w:t>
      </w:r>
    </w:p>
    <w:p w14:paraId="31D87242" w14:textId="57A41A54" w:rsidR="0081407E" w:rsidRPr="0081407E" w:rsidRDefault="0081407E" w:rsidP="00A8789D">
      <w:pPr>
        <w:rPr>
          <w:rFonts w:cs="Arial"/>
          <w:b/>
        </w:rPr>
      </w:pPr>
    </w:p>
    <w:p w14:paraId="329844CA" w14:textId="6DED7459" w:rsidR="00BA0A9D" w:rsidRPr="0081407E" w:rsidRDefault="704DA6FA" w:rsidP="0081407E">
      <w:r>
        <w:t xml:space="preserve">It can take up to 14 working days to process your form once we have received it. </w:t>
      </w:r>
    </w:p>
    <w:p w14:paraId="1693D0C1" w14:textId="77777777" w:rsidR="00BA0A9D" w:rsidRPr="0081407E" w:rsidRDefault="00BA0A9D" w:rsidP="0081407E"/>
    <w:p w14:paraId="1BB295F3" w14:textId="26B662F6" w:rsidR="00A17BDD" w:rsidRPr="00A17BDD" w:rsidRDefault="00F90977" w:rsidP="00A17BDD">
      <w:r w:rsidRPr="00A17BDD">
        <w:t xml:space="preserve">When </w:t>
      </w:r>
      <w:r w:rsidR="00A17BDD">
        <w:t xml:space="preserve">we have </w:t>
      </w:r>
      <w:r w:rsidRPr="00A17BDD">
        <w:t>processed</w:t>
      </w:r>
      <w:r w:rsidR="00A17BDD">
        <w:t xml:space="preserve"> your form</w:t>
      </w:r>
      <w:r w:rsidRPr="00A17BDD">
        <w:t xml:space="preserve">, </w:t>
      </w:r>
      <w:r w:rsidR="00BA0A9D" w:rsidRPr="00A17BDD">
        <w:t>we will send</w:t>
      </w:r>
      <w:r w:rsidR="008A75DF">
        <w:t xml:space="preserve"> </w:t>
      </w:r>
      <w:r w:rsidR="000B3D79">
        <w:t>your GP</w:t>
      </w:r>
      <w:r w:rsidR="00BA0A9D" w:rsidRPr="00A17BDD">
        <w:t xml:space="preserve"> confirmation of your choice</w:t>
      </w:r>
      <w:r w:rsidR="00BE29FE" w:rsidRPr="00A17BDD">
        <w:t xml:space="preserve"> to share or</w:t>
      </w:r>
      <w:r w:rsidR="00A17BDD" w:rsidRPr="00A17BDD">
        <w:t xml:space="preserve"> not share </w:t>
      </w:r>
      <w:r w:rsidR="00A17BDD">
        <w:t>c</w:t>
      </w:r>
      <w:r w:rsidR="00A17BDD" w:rsidRPr="00A17BDD">
        <w:t xml:space="preserve">onfidential patient </w:t>
      </w:r>
      <w:r w:rsidR="002D6A96">
        <w:t>i</w:t>
      </w:r>
      <w:r w:rsidR="00A17BDD" w:rsidRPr="00A17BDD">
        <w:t>nformation for research and planning</w:t>
      </w:r>
      <w:r w:rsidR="00A17BDD">
        <w:t>.</w:t>
      </w:r>
    </w:p>
    <w:p w14:paraId="2D2F4D4A" w14:textId="77777777" w:rsidR="00A17BDD" w:rsidRDefault="00A17BDD" w:rsidP="00A17BDD"/>
    <w:p w14:paraId="3FBC27A6" w14:textId="1DBE0318" w:rsidR="00BA0A9D" w:rsidRPr="0081407E" w:rsidRDefault="00BA0A9D" w:rsidP="0081407E">
      <w:r w:rsidRPr="0081407E">
        <w:t xml:space="preserve">It can take up to 21 days for your choice to apply to future data releases leaving the NHS. </w:t>
      </w:r>
    </w:p>
    <w:p w14:paraId="3049D33D" w14:textId="77777777" w:rsidR="00BA0A9D" w:rsidRPr="0081407E" w:rsidRDefault="00BA0A9D" w:rsidP="0081407E"/>
    <w:p w14:paraId="1B398D06" w14:textId="50B1C9FD" w:rsidR="00BA0A9D" w:rsidRPr="0081407E" w:rsidRDefault="000B3D79" w:rsidP="0081407E">
      <w:r>
        <w:t>After processing w</w:t>
      </w:r>
      <w:r w:rsidR="00BA0A9D" w:rsidRPr="0081407E">
        <w:t xml:space="preserve">e will keep this form for a minimum </w:t>
      </w:r>
      <w:r w:rsidR="00C94454">
        <w:t xml:space="preserve">of </w:t>
      </w:r>
      <w:r w:rsidR="00BA0A9D" w:rsidRPr="0081407E">
        <w:t>3 months in case of any quer</w:t>
      </w:r>
      <w:r w:rsidR="00E97662">
        <w:t xml:space="preserve">y. </w:t>
      </w:r>
    </w:p>
    <w:p w14:paraId="09E3EC0F" w14:textId="77777777" w:rsidR="00BA0A9D" w:rsidRPr="0081407E" w:rsidRDefault="00BA0A9D" w:rsidP="0081407E"/>
    <w:p w14:paraId="07E3BCDE" w14:textId="55E75B6A" w:rsidR="00BA0A9D" w:rsidRDefault="00BA0A9D" w:rsidP="0081407E">
      <w:r w:rsidRPr="0081407E">
        <w:t>For more information please read our privacy notice on our website</w:t>
      </w:r>
      <w:r w:rsidR="00E97662">
        <w:t>:</w:t>
      </w:r>
    </w:p>
    <w:p w14:paraId="27AAD996" w14:textId="606A0E6E" w:rsidR="00E97662" w:rsidRDefault="00E97662" w:rsidP="0081407E"/>
    <w:p w14:paraId="46D133B7" w14:textId="6514EE1B" w:rsidR="00BA0A9D" w:rsidRPr="00507837" w:rsidRDefault="007D005C" w:rsidP="00507837">
      <w:pPr>
        <w:rPr>
          <w:rStyle w:val="Hyperlink"/>
          <w:b/>
        </w:rPr>
      </w:pPr>
      <w:hyperlink r:id="rId14" w:history="1">
        <w:r w:rsidR="00BA0A9D" w:rsidRPr="00507837">
          <w:rPr>
            <w:rStyle w:val="Hyperlink"/>
            <w:b/>
          </w:rPr>
          <w:t>your-data-matters.service.nhs.uk/</w:t>
        </w:r>
        <w:proofErr w:type="spellStart"/>
        <w:r w:rsidR="00BA0A9D" w:rsidRPr="00507837">
          <w:rPr>
            <w:rStyle w:val="Hyperlink"/>
            <w:b/>
          </w:rPr>
          <w:t>privacynotice</w:t>
        </w:r>
        <w:proofErr w:type="spellEnd"/>
      </w:hyperlink>
      <w:r w:rsidR="00BA0A9D" w:rsidRPr="00507837">
        <w:rPr>
          <w:rStyle w:val="Hyperlink"/>
          <w:b/>
        </w:rPr>
        <w:t xml:space="preserve"> </w:t>
      </w:r>
    </w:p>
    <w:p w14:paraId="34940C0C" w14:textId="3C20DA27" w:rsidR="00B51C4B" w:rsidRDefault="00B51C4B" w:rsidP="00F53186"/>
    <w:p w14:paraId="535DEBA6" w14:textId="55262535" w:rsidR="00310345" w:rsidRDefault="00310345" w:rsidP="00F53186"/>
    <w:p w14:paraId="27323453" w14:textId="77777777" w:rsidR="00310345" w:rsidRPr="00507837" w:rsidRDefault="00310345" w:rsidP="00310345">
      <w:pPr>
        <w:spacing w:line="276" w:lineRule="auto"/>
        <w:ind w:right="9"/>
        <w:rPr>
          <w:rStyle w:val="Hyperlink"/>
          <w:b/>
        </w:rPr>
      </w:pPr>
      <w:r w:rsidRPr="003B41F6">
        <w:t xml:space="preserve">Further details about how the NHS uses health data can be found online at </w:t>
      </w:r>
      <w:hyperlink r:id="rId15" w:history="1">
        <w:r w:rsidRPr="00507837">
          <w:rPr>
            <w:rStyle w:val="Hyperlink"/>
            <w:b/>
          </w:rPr>
          <w:t>www.nhs.uk/your-nhs-data-matters</w:t>
        </w:r>
      </w:hyperlink>
    </w:p>
    <w:p w14:paraId="336E3D4B" w14:textId="77777777" w:rsidR="00310345" w:rsidRPr="00F53186" w:rsidRDefault="00310345" w:rsidP="00F53186"/>
    <w:sectPr w:rsidR="00310345" w:rsidRPr="00F53186" w:rsidSect="008B714B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567" w:right="1021" w:bottom="1021" w:left="1021" w:header="680" w:footer="62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54BF084" w14:textId="77777777" w:rsidR="007D005C" w:rsidRDefault="007D005C">
      <w:r>
        <w:separator/>
      </w:r>
    </w:p>
  </w:endnote>
  <w:endnote w:type="continuationSeparator" w:id="0">
    <w:p w14:paraId="20BC2F7B" w14:textId="77777777" w:rsidR="007D005C" w:rsidRDefault="007D005C">
      <w:r>
        <w:continuationSeparator/>
      </w:r>
    </w:p>
  </w:endnote>
  <w:endnote w:type="continuationNotice" w:id="1">
    <w:p w14:paraId="49E7A04A" w14:textId="77777777" w:rsidR="007D005C" w:rsidRDefault="007D005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Frutiger LT Std 45 Light">
    <w:altName w:val="Calibri"/>
    <w:panose1 w:val="00000000000000000000"/>
    <w:charset w:val="4D"/>
    <w:family w:val="swiss"/>
    <w:notTrueType/>
    <w:pitch w:val="variable"/>
    <w:sig w:usb0="800000AF" w:usb1="4000204A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rutiger LT Std 55 Roman">
    <w:altName w:val="Calibri"/>
    <w:panose1 w:val="00000000000000000000"/>
    <w:charset w:val="4D"/>
    <w:family w:val="swiss"/>
    <w:notTrueType/>
    <w:pitch w:val="variable"/>
    <w:sig w:usb0="800000AF" w:usb1="4000204A" w:usb2="00000000" w:usb3="00000000" w:csb0="00000001" w:csb1="00000000"/>
  </w:font>
  <w:font w:name="Frutiger LT Std 65">
    <w:altName w:val="Calibri"/>
    <w:panose1 w:val="00000000000000000000"/>
    <w:charset w:val="4D"/>
    <w:family w:val="swiss"/>
    <w:notTrueType/>
    <w:pitch w:val="variable"/>
    <w:sig w:usb0="800000AF" w:usb1="40002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940C14" w14:textId="77777777" w:rsidR="00443640" w:rsidRDefault="00443640">
    <w:pPr>
      <w:pStyle w:val="Footer"/>
    </w:pPr>
  </w:p>
  <w:p w14:paraId="34940C15" w14:textId="77777777" w:rsidR="00443640" w:rsidRDefault="00443640">
    <w:pPr>
      <w:pStyle w:val="Footer"/>
    </w:pPr>
  </w:p>
  <w:p w14:paraId="34940C16" w14:textId="77777777" w:rsidR="00443640" w:rsidRDefault="0044364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940C19" w14:textId="7895A33D" w:rsidR="00443640" w:rsidRDefault="00443640">
    <w:pPr>
      <w:pStyle w:val="Footer"/>
    </w:pPr>
  </w:p>
  <w:p w14:paraId="34940C1A" w14:textId="77777777" w:rsidR="00443640" w:rsidRDefault="00443640">
    <w:pPr>
      <w:pStyle w:val="Footer"/>
    </w:pPr>
  </w:p>
  <w:p w14:paraId="34940C1B" w14:textId="2EDF52A8" w:rsidR="00443640" w:rsidRDefault="00443640">
    <w:pPr>
      <w:pStyle w:val="Footer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4940C22" wp14:editId="34940C23">
              <wp:simplePos x="0" y="0"/>
              <wp:positionH relativeFrom="page">
                <wp:posOffset>4032250</wp:posOffset>
              </wp:positionH>
              <wp:positionV relativeFrom="page">
                <wp:posOffset>9792970</wp:posOffset>
              </wp:positionV>
              <wp:extent cx="3013200" cy="536400"/>
              <wp:effectExtent l="0" t="0" r="15875" b="16510"/>
              <wp:wrapNone/>
              <wp:docPr id="8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13200" cy="536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4940C2D" w14:textId="77777777" w:rsidR="00443640" w:rsidRPr="00053ADE" w:rsidRDefault="00443640" w:rsidP="00443640">
                          <w:pPr>
                            <w:tabs>
                              <w:tab w:val="left" w:pos="1701"/>
                              <w:tab w:val="right" w:pos="7740"/>
                              <w:tab w:val="right" w:pos="9072"/>
                              <w:tab w:val="right" w:pos="9979"/>
                            </w:tabs>
                            <w:spacing w:line="380" w:lineRule="exact"/>
                            <w:jc w:val="right"/>
                            <w:rPr>
                              <w:rFonts w:cs="Arial"/>
                              <w:b/>
                              <w:color w:val="005EB8" w:themeColor="accent1"/>
                              <w:sz w:val="30"/>
                              <w:szCs w:val="3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940C22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317.5pt;margin-top:771.1pt;width:237.25pt;height:42.2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" filled="f" stroked="f">
              <v:textbox inset="0,0,0,0">
                <w:txbxContent>
                  <w:p w14:paraId="34940C2D" w14:textId="77777777" w:rsidR="00443640" w:rsidRPr="00053ADE" w:rsidRDefault="00443640" w:rsidP="00443640">
                    <w:pPr>
                      <w:tabs>
                        <w:tab w:val="left" w:pos="1701"/>
                        <w:tab w:val="right" w:pos="7740"/>
                        <w:tab w:val="right" w:pos="9072"/>
                        <w:tab w:val="right" w:pos="9979"/>
                      </w:tabs>
                      <w:spacing w:line="380" w:lineRule="exact"/>
                      <w:jc w:val="right"/>
                      <w:rPr>
                        <w:rFonts w:cs="Arial"/>
                        <w:b/>
                        <w:color w:val="005EB8" w:themeColor="accent1"/>
                        <w:sz w:val="30"/>
                        <w:szCs w:val="3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6E9623D" w14:textId="77777777" w:rsidR="007D005C" w:rsidRDefault="007D005C">
      <w:r>
        <w:separator/>
      </w:r>
    </w:p>
  </w:footnote>
  <w:footnote w:type="continuationSeparator" w:id="0">
    <w:p w14:paraId="08DB572A" w14:textId="77777777" w:rsidR="007D005C" w:rsidRDefault="007D005C">
      <w:r>
        <w:continuationSeparator/>
      </w:r>
    </w:p>
  </w:footnote>
  <w:footnote w:type="continuationNotice" w:id="1">
    <w:p w14:paraId="0E8EDA79" w14:textId="77777777" w:rsidR="007D005C" w:rsidRDefault="007D005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940C13" w14:textId="4F368285" w:rsidR="00DF6CE7" w:rsidRDefault="00DF6CE7" w:rsidP="00C0088E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940C18" w14:textId="4A1D2809" w:rsidR="005B56FC" w:rsidRDefault="00E73F6E" w:rsidP="00F57147">
    <w:pPr>
      <w:pStyle w:val="Header"/>
      <w:jc w:val="right"/>
    </w:pPr>
    <w: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9D0A33"/>
    <w:multiLevelType w:val="hybridMultilevel"/>
    <w:tmpl w:val="FEA00E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B80370"/>
    <w:multiLevelType w:val="singleLevel"/>
    <w:tmpl w:val="39B2F2C2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</w:abstractNum>
  <w:abstractNum w:abstractNumId="2" w15:restartNumberingAfterBreak="0">
    <w:nsid w:val="41954253"/>
    <w:multiLevelType w:val="hybridMultilevel"/>
    <w:tmpl w:val="69BCD010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B577AB"/>
    <w:multiLevelType w:val="hybridMultilevel"/>
    <w:tmpl w:val="41BE9782"/>
    <w:lvl w:ilvl="0" w:tplc="05F04AB4">
      <w:start w:val="250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A21EEC"/>
    <w:multiLevelType w:val="hybridMultilevel"/>
    <w:tmpl w:val="9D068282"/>
    <w:lvl w:ilvl="0" w:tplc="08090001">
      <w:numFmt w:val="bullet"/>
      <w:lvlText w:val="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F903D64"/>
    <w:multiLevelType w:val="hybridMultilevel"/>
    <w:tmpl w:val="D6E46E54"/>
    <w:lvl w:ilvl="0" w:tplc="F7D8B0FA">
      <w:start w:val="1"/>
      <w:numFmt w:val="bullet"/>
      <w:pStyle w:val="ListParagraph"/>
      <w:lvlText w:val=""/>
      <w:lvlJc w:val="left"/>
      <w:pPr>
        <w:ind w:left="12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0" w:hanging="360"/>
      </w:pPr>
      <w:rPr>
        <w:rFonts w:ascii="Wingdings" w:hAnsi="Wingdings" w:hint="default"/>
      </w:rPr>
    </w:lvl>
  </w:abstractNum>
  <w:abstractNum w:abstractNumId="6" w15:restartNumberingAfterBreak="0">
    <w:nsid w:val="748017E6"/>
    <w:multiLevelType w:val="hybridMultilevel"/>
    <w:tmpl w:val="0888ABE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870E6F"/>
    <w:multiLevelType w:val="singleLevel"/>
    <w:tmpl w:val="08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7DA8785E"/>
    <w:multiLevelType w:val="hybridMultilevel"/>
    <w:tmpl w:val="F9DCF262"/>
    <w:lvl w:ilvl="0" w:tplc="05F04AB4">
      <w:start w:val="250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4F4C5E"/>
    <w:multiLevelType w:val="hybridMultilevel"/>
    <w:tmpl w:val="072C9C4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8"/>
  </w:num>
  <w:num w:numId="4">
    <w:abstractNumId w:val="3"/>
  </w:num>
  <w:num w:numId="5">
    <w:abstractNumId w:val="9"/>
  </w:num>
  <w:num w:numId="6">
    <w:abstractNumId w:val="6"/>
  </w:num>
  <w:num w:numId="7">
    <w:abstractNumId w:val="5"/>
  </w:num>
  <w:num w:numId="8">
    <w:abstractNumId w:val="0"/>
  </w:num>
  <w:num w:numId="9">
    <w:abstractNumId w:val="2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removeDateAndTim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CTIVE" w:val="template nhs.doc"/>
    <w:docVar w:name="VTCASE" w:val="4"/>
    <w:docVar w:name="VTCommandPending" w:val="NONE"/>
    <w:docVar w:name="VTCurMacroFlags$" w:val="NNNN"/>
    <w:docVar w:name="VTINIT" w:val="1"/>
    <w:docVar w:name="VTypeCAPFlag$" w:val="TRUE"/>
    <w:docVar w:name="VTypeJoinDigitFlag$" w:val="FALSE"/>
    <w:docVar w:name="VTypeLCFlag$" w:val="FALSE"/>
    <w:docVar w:name="VTypeNoSpaceFlag$" w:val="TRUE"/>
    <w:docVar w:name="VTypeSpaceFlag$" w:val="FALSE"/>
    <w:docVar w:name="VTypeUCFlag$" w:val="FALSE"/>
  </w:docVars>
  <w:rsids>
    <w:rsidRoot w:val="004A3215"/>
    <w:rsid w:val="000350A5"/>
    <w:rsid w:val="000401F4"/>
    <w:rsid w:val="00042243"/>
    <w:rsid w:val="00046F01"/>
    <w:rsid w:val="00050DDD"/>
    <w:rsid w:val="00051860"/>
    <w:rsid w:val="00053ADE"/>
    <w:rsid w:val="00067F7C"/>
    <w:rsid w:val="00070301"/>
    <w:rsid w:val="00096B45"/>
    <w:rsid w:val="000B3D79"/>
    <w:rsid w:val="000B733D"/>
    <w:rsid w:val="000C390C"/>
    <w:rsid w:val="000D50F3"/>
    <w:rsid w:val="00111FE0"/>
    <w:rsid w:val="001126E5"/>
    <w:rsid w:val="00120259"/>
    <w:rsid w:val="00126566"/>
    <w:rsid w:val="0013312A"/>
    <w:rsid w:val="001420CA"/>
    <w:rsid w:val="001447B3"/>
    <w:rsid w:val="00151E3C"/>
    <w:rsid w:val="00156470"/>
    <w:rsid w:val="0017302D"/>
    <w:rsid w:val="00175700"/>
    <w:rsid w:val="001816D1"/>
    <w:rsid w:val="001A6321"/>
    <w:rsid w:val="001A64E6"/>
    <w:rsid w:val="001C1DA0"/>
    <w:rsid w:val="001F362B"/>
    <w:rsid w:val="001F5D0C"/>
    <w:rsid w:val="002354EF"/>
    <w:rsid w:val="00247F82"/>
    <w:rsid w:val="00256761"/>
    <w:rsid w:val="00267305"/>
    <w:rsid w:val="002A20F8"/>
    <w:rsid w:val="002A6641"/>
    <w:rsid w:val="002B02AE"/>
    <w:rsid w:val="002B1F59"/>
    <w:rsid w:val="002B4940"/>
    <w:rsid w:val="002C20E3"/>
    <w:rsid w:val="002C38E3"/>
    <w:rsid w:val="002D6A96"/>
    <w:rsid w:val="002E2357"/>
    <w:rsid w:val="002F0E65"/>
    <w:rsid w:val="002F2E67"/>
    <w:rsid w:val="003073B6"/>
    <w:rsid w:val="00310345"/>
    <w:rsid w:val="00317F8A"/>
    <w:rsid w:val="00324AC9"/>
    <w:rsid w:val="00334DD7"/>
    <w:rsid w:val="00336DC0"/>
    <w:rsid w:val="003628D3"/>
    <w:rsid w:val="0037440E"/>
    <w:rsid w:val="003749F0"/>
    <w:rsid w:val="0037519A"/>
    <w:rsid w:val="00392059"/>
    <w:rsid w:val="003973A0"/>
    <w:rsid w:val="003A0603"/>
    <w:rsid w:val="003A1919"/>
    <w:rsid w:val="003B41F6"/>
    <w:rsid w:val="003F2694"/>
    <w:rsid w:val="003F5F58"/>
    <w:rsid w:val="0043264E"/>
    <w:rsid w:val="004352DD"/>
    <w:rsid w:val="004378B5"/>
    <w:rsid w:val="00443640"/>
    <w:rsid w:val="00451112"/>
    <w:rsid w:val="00467BFA"/>
    <w:rsid w:val="004838E2"/>
    <w:rsid w:val="0049687A"/>
    <w:rsid w:val="004A3215"/>
    <w:rsid w:val="004A4A17"/>
    <w:rsid w:val="004A549E"/>
    <w:rsid w:val="004B1FDE"/>
    <w:rsid w:val="004C4929"/>
    <w:rsid w:val="004D5083"/>
    <w:rsid w:val="004F1CCB"/>
    <w:rsid w:val="004F3548"/>
    <w:rsid w:val="004F5DB8"/>
    <w:rsid w:val="005043D1"/>
    <w:rsid w:val="00505539"/>
    <w:rsid w:val="0050682C"/>
    <w:rsid w:val="00507837"/>
    <w:rsid w:val="005110EB"/>
    <w:rsid w:val="00524C77"/>
    <w:rsid w:val="00544F5B"/>
    <w:rsid w:val="00546260"/>
    <w:rsid w:val="0056017B"/>
    <w:rsid w:val="00563124"/>
    <w:rsid w:val="00580CB6"/>
    <w:rsid w:val="005A20DE"/>
    <w:rsid w:val="005B56FC"/>
    <w:rsid w:val="005B5E5D"/>
    <w:rsid w:val="005D1E7B"/>
    <w:rsid w:val="005D49E5"/>
    <w:rsid w:val="005E2CB4"/>
    <w:rsid w:val="005E3D44"/>
    <w:rsid w:val="005E4891"/>
    <w:rsid w:val="005E66B4"/>
    <w:rsid w:val="005F3DC2"/>
    <w:rsid w:val="0061573C"/>
    <w:rsid w:val="0062504D"/>
    <w:rsid w:val="00626052"/>
    <w:rsid w:val="006346C2"/>
    <w:rsid w:val="00647FF1"/>
    <w:rsid w:val="006521B6"/>
    <w:rsid w:val="00656CCA"/>
    <w:rsid w:val="00671FA4"/>
    <w:rsid w:val="0067373E"/>
    <w:rsid w:val="006750F3"/>
    <w:rsid w:val="00682933"/>
    <w:rsid w:val="0069465F"/>
    <w:rsid w:val="006A524A"/>
    <w:rsid w:val="006A7A48"/>
    <w:rsid w:val="006B11F9"/>
    <w:rsid w:val="006D645C"/>
    <w:rsid w:val="006D71BF"/>
    <w:rsid w:val="006E30E3"/>
    <w:rsid w:val="006E765C"/>
    <w:rsid w:val="0070619E"/>
    <w:rsid w:val="00726E20"/>
    <w:rsid w:val="007356E9"/>
    <w:rsid w:val="007429FE"/>
    <w:rsid w:val="007668FE"/>
    <w:rsid w:val="007A6A2E"/>
    <w:rsid w:val="007C0543"/>
    <w:rsid w:val="007C0FFF"/>
    <w:rsid w:val="007D005C"/>
    <w:rsid w:val="007D5938"/>
    <w:rsid w:val="007D7041"/>
    <w:rsid w:val="00804E2F"/>
    <w:rsid w:val="0081407E"/>
    <w:rsid w:val="00815038"/>
    <w:rsid w:val="008208C9"/>
    <w:rsid w:val="00820C2F"/>
    <w:rsid w:val="00826CF7"/>
    <w:rsid w:val="00827B91"/>
    <w:rsid w:val="00847982"/>
    <w:rsid w:val="008545D0"/>
    <w:rsid w:val="008812F4"/>
    <w:rsid w:val="0088308E"/>
    <w:rsid w:val="00894BAF"/>
    <w:rsid w:val="008958A2"/>
    <w:rsid w:val="00897396"/>
    <w:rsid w:val="008A0D2B"/>
    <w:rsid w:val="008A498A"/>
    <w:rsid w:val="008A73F8"/>
    <w:rsid w:val="008A75DF"/>
    <w:rsid w:val="008B2A3B"/>
    <w:rsid w:val="008B58D2"/>
    <w:rsid w:val="008B6951"/>
    <w:rsid w:val="008B714B"/>
    <w:rsid w:val="008C235E"/>
    <w:rsid w:val="008D2B29"/>
    <w:rsid w:val="008E2C40"/>
    <w:rsid w:val="008F1E76"/>
    <w:rsid w:val="008F79B4"/>
    <w:rsid w:val="009105EF"/>
    <w:rsid w:val="009369A6"/>
    <w:rsid w:val="00985BB9"/>
    <w:rsid w:val="0099525B"/>
    <w:rsid w:val="009963A5"/>
    <w:rsid w:val="009A0C4F"/>
    <w:rsid w:val="009B2C06"/>
    <w:rsid w:val="009F0FB7"/>
    <w:rsid w:val="009F6FAF"/>
    <w:rsid w:val="00A04229"/>
    <w:rsid w:val="00A17BDD"/>
    <w:rsid w:val="00A24691"/>
    <w:rsid w:val="00A453D9"/>
    <w:rsid w:val="00A81A2F"/>
    <w:rsid w:val="00A8789D"/>
    <w:rsid w:val="00A96503"/>
    <w:rsid w:val="00AB0F90"/>
    <w:rsid w:val="00AC0391"/>
    <w:rsid w:val="00AD47DF"/>
    <w:rsid w:val="00AE3803"/>
    <w:rsid w:val="00AF189C"/>
    <w:rsid w:val="00AF7915"/>
    <w:rsid w:val="00B23C3F"/>
    <w:rsid w:val="00B3173E"/>
    <w:rsid w:val="00B51C4B"/>
    <w:rsid w:val="00B70B7B"/>
    <w:rsid w:val="00B82885"/>
    <w:rsid w:val="00B916D3"/>
    <w:rsid w:val="00BA0A9D"/>
    <w:rsid w:val="00BA2105"/>
    <w:rsid w:val="00BA2C6A"/>
    <w:rsid w:val="00BB51F0"/>
    <w:rsid w:val="00BC34CD"/>
    <w:rsid w:val="00BC765A"/>
    <w:rsid w:val="00BD0EED"/>
    <w:rsid w:val="00BD39E7"/>
    <w:rsid w:val="00BE29FE"/>
    <w:rsid w:val="00BE2CB6"/>
    <w:rsid w:val="00BF0DA6"/>
    <w:rsid w:val="00BF3FA7"/>
    <w:rsid w:val="00BF3FEF"/>
    <w:rsid w:val="00BF6497"/>
    <w:rsid w:val="00C0088E"/>
    <w:rsid w:val="00C0194A"/>
    <w:rsid w:val="00C07D6F"/>
    <w:rsid w:val="00C20F3C"/>
    <w:rsid w:val="00C23779"/>
    <w:rsid w:val="00C42E03"/>
    <w:rsid w:val="00C52322"/>
    <w:rsid w:val="00C649E8"/>
    <w:rsid w:val="00C837A7"/>
    <w:rsid w:val="00C85EFC"/>
    <w:rsid w:val="00C90FA7"/>
    <w:rsid w:val="00C94454"/>
    <w:rsid w:val="00CA5EF4"/>
    <w:rsid w:val="00CC5352"/>
    <w:rsid w:val="00CD6BAC"/>
    <w:rsid w:val="00CD72C1"/>
    <w:rsid w:val="00CF6B74"/>
    <w:rsid w:val="00D03514"/>
    <w:rsid w:val="00D07A4C"/>
    <w:rsid w:val="00D13BD1"/>
    <w:rsid w:val="00D235AA"/>
    <w:rsid w:val="00D347F5"/>
    <w:rsid w:val="00D429E5"/>
    <w:rsid w:val="00D52932"/>
    <w:rsid w:val="00D53FC6"/>
    <w:rsid w:val="00D71A9B"/>
    <w:rsid w:val="00DB2876"/>
    <w:rsid w:val="00DD2FCB"/>
    <w:rsid w:val="00DD560E"/>
    <w:rsid w:val="00DD6305"/>
    <w:rsid w:val="00DF6CE7"/>
    <w:rsid w:val="00E07798"/>
    <w:rsid w:val="00E12807"/>
    <w:rsid w:val="00E3562D"/>
    <w:rsid w:val="00E4259A"/>
    <w:rsid w:val="00E44CE3"/>
    <w:rsid w:val="00E57034"/>
    <w:rsid w:val="00E672B0"/>
    <w:rsid w:val="00E71906"/>
    <w:rsid w:val="00E73F6E"/>
    <w:rsid w:val="00E94F44"/>
    <w:rsid w:val="00E97662"/>
    <w:rsid w:val="00EA6D8F"/>
    <w:rsid w:val="00EA727C"/>
    <w:rsid w:val="00EB1440"/>
    <w:rsid w:val="00EB790E"/>
    <w:rsid w:val="00EC6F08"/>
    <w:rsid w:val="00ED0D40"/>
    <w:rsid w:val="00EE738B"/>
    <w:rsid w:val="00EF1E2E"/>
    <w:rsid w:val="00F21508"/>
    <w:rsid w:val="00F4770B"/>
    <w:rsid w:val="00F53186"/>
    <w:rsid w:val="00F57147"/>
    <w:rsid w:val="00F63091"/>
    <w:rsid w:val="00F64BBA"/>
    <w:rsid w:val="00F82650"/>
    <w:rsid w:val="00F90977"/>
    <w:rsid w:val="00F95DAC"/>
    <w:rsid w:val="00FC4911"/>
    <w:rsid w:val="00FE5235"/>
    <w:rsid w:val="00FE5250"/>
    <w:rsid w:val="00FE621E"/>
    <w:rsid w:val="00FE751E"/>
    <w:rsid w:val="00FF6F3E"/>
    <w:rsid w:val="25AE64D0"/>
    <w:rsid w:val="27FFF99D"/>
    <w:rsid w:val="45D3F706"/>
    <w:rsid w:val="5FD685B2"/>
    <w:rsid w:val="704DA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4940BA5"/>
  <w15:docId w15:val="{79E461C7-BF53-4737-8EFF-8CBC09221F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D71BF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6D71BF"/>
    <w:pPr>
      <w:keepNext/>
      <w:spacing w:after="140"/>
      <w:outlineLvl w:val="0"/>
    </w:pPr>
    <w:rPr>
      <w:b/>
      <w:sz w:val="28"/>
    </w:rPr>
  </w:style>
  <w:style w:type="paragraph" w:styleId="Heading2">
    <w:name w:val="heading 2"/>
    <w:basedOn w:val="Normal"/>
    <w:next w:val="Normal"/>
    <w:qFormat/>
    <w:pPr>
      <w:keepNext/>
      <w:jc w:val="both"/>
      <w:outlineLvl w:val="1"/>
    </w:pPr>
    <w:rPr>
      <w:b/>
      <w:sz w:val="20"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i/>
      <w:sz w:val="20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pPr>
      <w:keepNext/>
      <w:jc w:val="both"/>
      <w:outlineLvl w:val="4"/>
    </w:pPr>
    <w:rPr>
      <w:b/>
      <w:i/>
      <w:sz w:val="22"/>
    </w:rPr>
  </w:style>
  <w:style w:type="paragraph" w:styleId="Heading6">
    <w:name w:val="heading 6"/>
    <w:basedOn w:val="Normal"/>
    <w:next w:val="Normal"/>
    <w:qFormat/>
    <w:pPr>
      <w:keepNext/>
      <w:tabs>
        <w:tab w:val="left" w:pos="7200"/>
        <w:tab w:val="right" w:pos="9180"/>
      </w:tabs>
      <w:outlineLvl w:val="5"/>
    </w:pPr>
    <w:rPr>
      <w:b/>
      <w:sz w:val="20"/>
    </w:rPr>
  </w:style>
  <w:style w:type="paragraph" w:styleId="Heading7">
    <w:name w:val="heading 7"/>
    <w:basedOn w:val="Normal"/>
    <w:next w:val="Normal"/>
    <w:qFormat/>
    <w:pPr>
      <w:keepNext/>
      <w:tabs>
        <w:tab w:val="right" w:pos="9072"/>
      </w:tabs>
      <w:outlineLvl w:val="6"/>
    </w:pPr>
    <w:rPr>
      <w:b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pPr>
      <w:jc w:val="both"/>
    </w:pPr>
    <w:rPr>
      <w:sz w:val="20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pPr>
      <w:tabs>
        <w:tab w:val="left" w:pos="540"/>
        <w:tab w:val="left" w:pos="7200"/>
        <w:tab w:val="right" w:pos="9180"/>
      </w:tabs>
    </w:pPr>
    <w:rPr>
      <w:sz w:val="20"/>
    </w:rPr>
  </w:style>
  <w:style w:type="character" w:styleId="Hyperlink">
    <w:name w:val="Hyperlink"/>
    <w:basedOn w:val="DefaultParagraphFont"/>
    <w:rPr>
      <w:color w:val="0000FF"/>
      <w:u w:val="single"/>
    </w:rPr>
  </w:style>
  <w:style w:type="paragraph" w:customStyle="1" w:styleId="MarginText">
    <w:name w:val="Margin Text"/>
    <w:basedOn w:val="BodyText"/>
    <w:pPr>
      <w:overflowPunct w:val="0"/>
      <w:autoSpaceDE w:val="0"/>
      <w:autoSpaceDN w:val="0"/>
      <w:adjustRightInd w:val="0"/>
      <w:spacing w:after="240" w:line="360" w:lineRule="auto"/>
      <w:textAlignment w:val="baseline"/>
    </w:pPr>
    <w:rPr>
      <w:rFonts w:ascii="Times New Roman" w:hAnsi="Times New Roman"/>
      <w:sz w:val="22"/>
    </w:rPr>
  </w:style>
  <w:style w:type="paragraph" w:customStyle="1" w:styleId="margintext0">
    <w:name w:val="margintext"/>
    <w:basedOn w:val="Normal"/>
    <w:pPr>
      <w:spacing w:before="100" w:after="100"/>
    </w:pPr>
    <w:rPr>
      <w:rFonts w:ascii="Arial Unicode MS" w:eastAsia="Arial Unicode MS" w:hAnsi="Arial Unicode MS"/>
    </w:rPr>
  </w:style>
  <w:style w:type="paragraph" w:styleId="BodyText3">
    <w:name w:val="Body Text 3"/>
    <w:basedOn w:val="Normal"/>
    <w:rPr>
      <w:sz w:val="22"/>
    </w:rPr>
  </w:style>
  <w:style w:type="paragraph" w:styleId="Header">
    <w:name w:val="header"/>
    <w:basedOn w:val="Normal"/>
    <w:link w:val="HeaderChar"/>
    <w:uiPriority w:val="99"/>
    <w:rsid w:val="00F95DA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F95DAC"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6D71BF"/>
    <w:pPr>
      <w:numPr>
        <w:numId w:val="7"/>
      </w:numPr>
      <w:spacing w:after="140"/>
      <w:ind w:left="357" w:hanging="357"/>
    </w:pPr>
  </w:style>
  <w:style w:type="character" w:customStyle="1" w:styleId="DocumentTextChar">
    <w:name w:val="Document Text Char"/>
    <w:link w:val="DocumentText"/>
    <w:rsid w:val="009369A6"/>
    <w:rPr>
      <w:rFonts w:ascii="Arial" w:hAnsi="Arial" w:cs="Arial"/>
      <w:sz w:val="24"/>
      <w:szCs w:val="22"/>
      <w:lang w:eastAsia="en-US"/>
    </w:rPr>
  </w:style>
  <w:style w:type="paragraph" w:customStyle="1" w:styleId="DocumentText">
    <w:name w:val="Document Text"/>
    <w:basedOn w:val="Normal"/>
    <w:link w:val="DocumentTextChar"/>
    <w:rsid w:val="009369A6"/>
    <w:pPr>
      <w:keepLines/>
      <w:spacing w:before="120" w:after="120"/>
      <w:jc w:val="both"/>
    </w:pPr>
    <w:rPr>
      <w:rFonts w:cs="Arial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5B56FC"/>
    <w:rPr>
      <w:rFonts w:ascii="Arial" w:hAnsi="Arial"/>
      <w:sz w:val="24"/>
      <w:szCs w:val="24"/>
      <w:lang w:eastAsia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88308E"/>
    <w:pPr>
      <w:ind w:right="3372"/>
    </w:pPr>
    <w:rPr>
      <w:rFonts w:ascii="Frutiger LT Std 45 Light" w:eastAsiaTheme="minorHAnsi" w:hAnsi="Frutiger LT Std 45 Light" w:cs="Frutiger LT Std 55 Roman"/>
      <w:bCs/>
      <w:color w:val="898989"/>
      <w:sz w:val="36"/>
      <w:szCs w:val="36"/>
      <w:lang w:val="en-US"/>
    </w:rPr>
  </w:style>
  <w:style w:type="character" w:customStyle="1" w:styleId="SubtitleChar">
    <w:name w:val="Subtitle Char"/>
    <w:basedOn w:val="DefaultParagraphFont"/>
    <w:link w:val="Subtitle"/>
    <w:uiPriority w:val="11"/>
    <w:rsid w:val="0088308E"/>
    <w:rPr>
      <w:rFonts w:ascii="Frutiger LT Std 45 Light" w:eastAsiaTheme="minorHAnsi" w:hAnsi="Frutiger LT Std 45 Light" w:cs="Frutiger LT Std 55 Roman"/>
      <w:bCs/>
      <w:color w:val="898989"/>
      <w:sz w:val="36"/>
      <w:szCs w:val="36"/>
      <w:lang w:val="en-US" w:eastAsia="en-US"/>
    </w:rPr>
  </w:style>
  <w:style w:type="table" w:styleId="TableGrid">
    <w:name w:val="Table Grid"/>
    <w:basedOn w:val="TableNormal"/>
    <w:rsid w:val="00CC53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8A498A"/>
    <w:rPr>
      <w:rFonts w:ascii="Arial" w:hAnsi="Arial"/>
      <w:sz w:val="24"/>
      <w:szCs w:val="24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812F4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semiHidden/>
    <w:unhideWhenUsed/>
    <w:rsid w:val="00847982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84798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847982"/>
    <w:rPr>
      <w:rFonts w:ascii="Arial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847982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847982"/>
    <w:rPr>
      <w:rFonts w:ascii="Arial" w:hAnsi="Arial"/>
      <w:b/>
      <w:bCs/>
      <w:lang w:eastAsia="en-US"/>
    </w:rPr>
  </w:style>
  <w:style w:type="character" w:styleId="FollowedHyperlink">
    <w:name w:val="FollowedHyperlink"/>
    <w:basedOn w:val="DefaultParagraphFont"/>
    <w:semiHidden/>
    <w:unhideWhenUsed/>
    <w:rsid w:val="00E73F6E"/>
    <w:rPr>
      <w:color w:val="7C2855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3190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mailto:nhsdigital.nboteam4@nhs.net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igital.nhs.uk/services/demographics/personal-demographics-service-fair-processing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hs.uk/your-nhs-data-matters" TargetMode="External"/><Relationship Id="rId10" Type="http://schemas.openxmlformats.org/officeDocument/2006/relationships/hyperlink" Target="https://www.gov.uk/guidance/securing-government-email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mailto:nhsdigital.nboteam4@nhs.net" TargetMode="External"/><Relationship Id="rId14" Type="http://schemas.openxmlformats.org/officeDocument/2006/relationships/hyperlink" Target="https://your-data-matters.service.nhs.uk/privacynotic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ZCM%20Cache\NHS%20CFH%20templates\Corporate%20Templates\HSCIC_Letterhead_continuation_v2_0514a.dotx" TargetMode="External"/></Relationships>
</file>

<file path=word/theme/theme1.xml><?xml version="1.0" encoding="utf-8"?>
<a:theme xmlns:a="http://schemas.openxmlformats.org/drawingml/2006/main" name="Office Theme">
  <a:themeElements>
    <a:clrScheme name="01-NHS-DIGI-PALETTE-01">
      <a:dk1>
        <a:srgbClr val="0F0F0F"/>
      </a:dk1>
      <a:lt1>
        <a:srgbClr val="FFFFFF"/>
      </a:lt1>
      <a:dk2>
        <a:srgbClr val="033F85"/>
      </a:dk2>
      <a:lt2>
        <a:srgbClr val="F9F9F9"/>
      </a:lt2>
      <a:accent1>
        <a:srgbClr val="005EB8"/>
      </a:accent1>
      <a:accent2>
        <a:srgbClr val="84919C"/>
      </a:accent2>
      <a:accent3>
        <a:srgbClr val="003087"/>
      </a:accent3>
      <a:accent4>
        <a:srgbClr val="5EBCE8"/>
      </a:accent4>
      <a:accent5>
        <a:srgbClr val="CED1D5"/>
      </a:accent5>
      <a:accent6>
        <a:srgbClr val="424D58"/>
      </a:accent6>
      <a:hlink>
        <a:srgbClr val="003087"/>
      </a:hlink>
      <a:folHlink>
        <a:srgbClr val="7C2855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2A88CD-DB93-4518-89A1-A9653D8D4C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HSCIC_Letterhead_continuation_v2_0514a</Template>
  <TotalTime>1</TotalTime>
  <Pages>5</Pages>
  <Words>763</Words>
  <Characters>4354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 &amp; Social Care Information Centre</Company>
  <LinksUpToDate>false</LinksUpToDate>
  <CharactersWithSpaces>5107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Wye, Greg</dc:creator>
  <cp:keywords/>
  <dc:description/>
  <cp:lastModifiedBy>David Gold</cp:lastModifiedBy>
  <cp:revision>2</cp:revision>
  <cp:lastPrinted>2019-04-17T11:16:00Z</cp:lastPrinted>
  <dcterms:created xsi:type="dcterms:W3CDTF">2019-06-03T13:54:00Z</dcterms:created>
  <dcterms:modified xsi:type="dcterms:W3CDTF">2019-06-03T13:54:00Z</dcterms:modified>
</cp:coreProperties>
</file>