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010C27" w14:textId="1B98257E" w:rsidR="00A00196" w:rsidRPr="00396251" w:rsidRDefault="00A00196" w:rsidP="00A00196">
      <w:pPr>
        <w:tabs>
          <w:tab w:val="right" w:pos="9639"/>
        </w:tabs>
        <w:rPr>
          <w:rFonts w:cs="Arial"/>
        </w:rPr>
      </w:pPr>
      <w:r w:rsidRPr="00396251">
        <w:rPr>
          <w:rFonts w:cs="Arial"/>
        </w:rPr>
        <w:t>This</w:t>
      </w:r>
      <w:r w:rsidR="009B003E">
        <w:rPr>
          <w:rFonts w:cs="Arial"/>
        </w:rPr>
        <w:t xml:space="preserve"> </w:t>
      </w:r>
      <w:r w:rsidRPr="00396251">
        <w:rPr>
          <w:rFonts w:cs="Arial"/>
        </w:rPr>
        <w:t xml:space="preserve">form is for new users to request access to submit data to the Diagnostic Imaging Data Set (DID) submission portal: </w:t>
      </w:r>
      <w:hyperlink r:id="rId11" w:history="1">
        <w:r w:rsidRPr="00396251">
          <w:rPr>
            <w:rStyle w:val="Hyperlink"/>
            <w:rFonts w:cs="Arial"/>
          </w:rPr>
          <w:t>https://did.hscic.gov.uk/</w:t>
        </w:r>
      </w:hyperlink>
      <w:r w:rsidRPr="00396251">
        <w:rPr>
          <w:rFonts w:cs="Arial"/>
        </w:rPr>
        <w:t xml:space="preserve"> </w:t>
      </w:r>
    </w:p>
    <w:p w14:paraId="4F3C1C05" w14:textId="77777777" w:rsidR="00A00196" w:rsidRPr="00396251" w:rsidRDefault="00A00196" w:rsidP="00A00196">
      <w:pPr>
        <w:tabs>
          <w:tab w:val="right" w:pos="9639"/>
        </w:tabs>
        <w:rPr>
          <w:rFonts w:cs="Arial"/>
        </w:rPr>
      </w:pPr>
    </w:p>
    <w:p w14:paraId="500BBC5D" w14:textId="5A54E715" w:rsidR="00A00196" w:rsidRPr="00946E6A" w:rsidRDefault="00A00196" w:rsidP="00A00196">
      <w:pPr>
        <w:tabs>
          <w:tab w:val="right" w:pos="9639"/>
        </w:tabs>
        <w:rPr>
          <w:rFonts w:cs="Arial"/>
          <w:u w:val="single"/>
        </w:rPr>
      </w:pPr>
      <w:r w:rsidRPr="00946E6A">
        <w:rPr>
          <w:rFonts w:cs="Arial"/>
          <w:u w:val="single"/>
        </w:rPr>
        <w:t xml:space="preserve">New users must activate their </w:t>
      </w:r>
      <w:r w:rsidR="003D40EE" w:rsidRPr="00946E6A">
        <w:rPr>
          <w:rFonts w:cs="Arial"/>
          <w:u w:val="single"/>
        </w:rPr>
        <w:t xml:space="preserve">DID </w:t>
      </w:r>
      <w:r w:rsidRPr="00946E6A">
        <w:rPr>
          <w:rFonts w:cs="Arial"/>
          <w:u w:val="single"/>
        </w:rPr>
        <w:t xml:space="preserve">access within 14 days of receiving </w:t>
      </w:r>
      <w:r w:rsidR="00946E6A" w:rsidRPr="00946E6A">
        <w:rPr>
          <w:rFonts w:cs="Arial"/>
          <w:u w:val="single"/>
        </w:rPr>
        <w:t xml:space="preserve">the </w:t>
      </w:r>
      <w:r w:rsidR="003D40EE" w:rsidRPr="00946E6A">
        <w:rPr>
          <w:rFonts w:cs="Arial"/>
          <w:u w:val="single"/>
        </w:rPr>
        <w:t xml:space="preserve">email </w:t>
      </w:r>
      <w:r w:rsidRPr="00946E6A">
        <w:rPr>
          <w:rFonts w:cs="Arial"/>
          <w:u w:val="single"/>
        </w:rPr>
        <w:t>invitation.</w:t>
      </w:r>
    </w:p>
    <w:p w14:paraId="0C679738" w14:textId="77777777" w:rsidR="008C00A5" w:rsidRDefault="008C00A5" w:rsidP="00A00196">
      <w:pPr>
        <w:tabs>
          <w:tab w:val="right" w:pos="9639"/>
        </w:tabs>
        <w:rPr>
          <w:rFonts w:cs="Arial"/>
        </w:rPr>
      </w:pPr>
    </w:p>
    <w:p w14:paraId="49D4D22C" w14:textId="77777777" w:rsidR="004F50D2" w:rsidRDefault="004F50D2" w:rsidP="004F50D2">
      <w:pPr>
        <w:rPr>
          <w:rFonts w:cs="Arial"/>
          <w:b/>
          <w:bCs/>
        </w:rPr>
      </w:pPr>
      <w:r w:rsidRPr="006C6FF4">
        <w:rPr>
          <w:rFonts w:cs="Arial"/>
          <w:b/>
          <w:bCs/>
        </w:rPr>
        <w:t>Primary Contacts</w:t>
      </w:r>
    </w:p>
    <w:p w14:paraId="7047049A" w14:textId="77777777" w:rsidR="00F03FF6" w:rsidRDefault="00F03FF6" w:rsidP="004F50D2">
      <w:pPr>
        <w:rPr>
          <w:rFonts w:cs="Arial"/>
          <w:b/>
          <w:bCs/>
        </w:rPr>
      </w:pPr>
    </w:p>
    <w:p w14:paraId="048FCA4A" w14:textId="70BD527D" w:rsidR="004F50D2" w:rsidRDefault="004F50D2" w:rsidP="00F03FF6">
      <w:pPr>
        <w:contextualSpacing/>
        <w:rPr>
          <w:rFonts w:cs="Arial"/>
        </w:rPr>
      </w:pPr>
      <w:r w:rsidRPr="003B59CE">
        <w:rPr>
          <w:rFonts w:cs="Arial"/>
          <w:u w:val="single"/>
        </w:rPr>
        <w:t xml:space="preserve">Please note that we require one </w:t>
      </w:r>
      <w:r w:rsidR="00F03FF6">
        <w:rPr>
          <w:rFonts w:cs="Arial"/>
          <w:u w:val="single"/>
        </w:rPr>
        <w:t xml:space="preserve">primary </w:t>
      </w:r>
      <w:r w:rsidRPr="003B59CE">
        <w:rPr>
          <w:rFonts w:cs="Arial"/>
          <w:u w:val="single"/>
        </w:rPr>
        <w:t>contact per organisatio</w:t>
      </w:r>
      <w:r w:rsidRPr="002444E9">
        <w:rPr>
          <w:rFonts w:cs="Arial"/>
          <w:u w:val="single"/>
        </w:rPr>
        <w:t>n</w:t>
      </w:r>
      <w:r w:rsidR="002444E9" w:rsidRPr="002444E9">
        <w:rPr>
          <w:rFonts w:cs="Arial"/>
          <w:u w:val="single"/>
        </w:rPr>
        <w:t>.</w:t>
      </w:r>
    </w:p>
    <w:p w14:paraId="1936F38B" w14:textId="77777777" w:rsidR="00F03FF6" w:rsidRDefault="00F03FF6" w:rsidP="00F03FF6">
      <w:pPr>
        <w:contextualSpacing/>
        <w:rPr>
          <w:rFonts w:cs="Arial"/>
        </w:rPr>
      </w:pPr>
    </w:p>
    <w:p w14:paraId="479567FE" w14:textId="6A47ED9B" w:rsidR="004444C4" w:rsidRDefault="005732EF" w:rsidP="00F03FF6">
      <w:pPr>
        <w:contextualSpacing/>
        <w:rPr>
          <w:rFonts w:cs="Arial"/>
        </w:rPr>
      </w:pPr>
      <w:r>
        <w:rPr>
          <w:rFonts w:cs="Arial"/>
        </w:rPr>
        <w:t>The</w:t>
      </w:r>
      <w:r w:rsidR="004F50D2" w:rsidRPr="003B59CE">
        <w:rPr>
          <w:rFonts w:cs="Arial"/>
        </w:rPr>
        <w:t xml:space="preserve"> same primary contact details </w:t>
      </w:r>
      <w:r w:rsidR="001711D2">
        <w:rPr>
          <w:rFonts w:cs="Arial"/>
        </w:rPr>
        <w:t>need to be given</w:t>
      </w:r>
      <w:r w:rsidR="004F50D2" w:rsidRPr="003B59CE">
        <w:rPr>
          <w:rFonts w:cs="Arial"/>
        </w:rPr>
        <w:t xml:space="preserve"> </w:t>
      </w:r>
      <w:r w:rsidR="004444C4">
        <w:rPr>
          <w:rFonts w:cs="Arial"/>
        </w:rPr>
        <w:t>each time an organisation submits a DID DUC</w:t>
      </w:r>
      <w:r w:rsidR="004F50D2" w:rsidRPr="003B59CE">
        <w:rPr>
          <w:rFonts w:cs="Arial"/>
        </w:rPr>
        <w:t xml:space="preserve">.  </w:t>
      </w:r>
    </w:p>
    <w:p w14:paraId="65406FBB" w14:textId="77777777" w:rsidR="004444C4" w:rsidRDefault="004444C4" w:rsidP="00F03FF6">
      <w:pPr>
        <w:contextualSpacing/>
        <w:rPr>
          <w:rFonts w:cs="Arial"/>
        </w:rPr>
      </w:pPr>
    </w:p>
    <w:p w14:paraId="4A6567B3" w14:textId="7C4B92DB" w:rsidR="007453D5" w:rsidRDefault="004F50D2" w:rsidP="00F03FF6">
      <w:pPr>
        <w:contextualSpacing/>
        <w:rPr>
          <w:rStyle w:val="Hyperlink"/>
          <w:rFonts w:cs="Arial"/>
        </w:rPr>
      </w:pPr>
      <w:r w:rsidRPr="003B59CE">
        <w:rPr>
          <w:rFonts w:cs="Arial"/>
        </w:rPr>
        <w:t xml:space="preserve">It is important that </w:t>
      </w:r>
      <w:r w:rsidR="007F3132">
        <w:rPr>
          <w:rFonts w:cs="Arial"/>
        </w:rPr>
        <w:t>organisations</w:t>
      </w:r>
      <w:r w:rsidRPr="003B59CE">
        <w:rPr>
          <w:rFonts w:cs="Arial"/>
        </w:rPr>
        <w:t xml:space="preserve"> maintain an internal record of submitters and contacts for this collection. </w:t>
      </w:r>
      <w:r w:rsidR="000115CE">
        <w:rPr>
          <w:rFonts w:cs="Arial"/>
        </w:rPr>
        <w:t>Details of DID primary contacts and submitters</w:t>
      </w:r>
      <w:r w:rsidR="007453D5" w:rsidRPr="007453D5">
        <w:rPr>
          <w:rFonts w:cs="Arial"/>
        </w:rPr>
        <w:t xml:space="preserve"> can </w:t>
      </w:r>
      <w:r w:rsidR="00281153">
        <w:rPr>
          <w:rFonts w:cs="Arial"/>
        </w:rPr>
        <w:t xml:space="preserve">only </w:t>
      </w:r>
      <w:r w:rsidR="007453D5" w:rsidRPr="007453D5">
        <w:rPr>
          <w:rFonts w:cs="Arial"/>
        </w:rPr>
        <w:t>be requested from National Service Desk by</w:t>
      </w:r>
      <w:r w:rsidR="0013687B">
        <w:rPr>
          <w:rFonts w:cs="Arial"/>
        </w:rPr>
        <w:t xml:space="preserve"> the organisation’s</w:t>
      </w:r>
      <w:r w:rsidR="007453D5" w:rsidRPr="007453D5">
        <w:rPr>
          <w:rFonts w:cs="Arial"/>
        </w:rPr>
        <w:t xml:space="preserve"> Caldicott Guardian</w:t>
      </w:r>
      <w:r w:rsidR="007453D5">
        <w:rPr>
          <w:rFonts w:cs="Arial"/>
        </w:rPr>
        <w:t xml:space="preserve">: </w:t>
      </w:r>
      <w:hyperlink r:id="rId12" w:history="1">
        <w:r w:rsidR="007453D5" w:rsidRPr="00396251">
          <w:rPr>
            <w:rStyle w:val="Hyperlink"/>
            <w:rFonts w:cs="Arial"/>
          </w:rPr>
          <w:t>ssd.nationalservicedesk@nhs.net</w:t>
        </w:r>
      </w:hyperlink>
    </w:p>
    <w:p w14:paraId="7CB9E674" w14:textId="77777777" w:rsidR="007453D5" w:rsidRDefault="007453D5" w:rsidP="00F03FF6">
      <w:pPr>
        <w:contextualSpacing/>
        <w:rPr>
          <w:rStyle w:val="Hyperlink"/>
          <w:rFonts w:cs="Arial"/>
        </w:rPr>
      </w:pPr>
    </w:p>
    <w:p w14:paraId="6CDCA170" w14:textId="0CC7E95B" w:rsidR="004F50D2" w:rsidRDefault="007453D5" w:rsidP="00F03FF6">
      <w:pPr>
        <w:contextualSpacing/>
        <w:rPr>
          <w:rFonts w:cs="Arial"/>
          <w:b/>
        </w:rPr>
      </w:pPr>
      <w:r>
        <w:rPr>
          <w:rFonts w:cs="Arial"/>
        </w:rPr>
        <w:t>Th</w:t>
      </w:r>
      <w:r w:rsidR="004F50D2" w:rsidRPr="003B59CE">
        <w:rPr>
          <w:rFonts w:cs="Arial"/>
        </w:rPr>
        <w:t>e primary contact does not need to have submitter access.</w:t>
      </w:r>
      <w:r w:rsidR="004F50D2" w:rsidRPr="003B59CE">
        <w:rPr>
          <w:rFonts w:cs="Arial"/>
          <w:b/>
        </w:rPr>
        <w:t xml:space="preserve"> </w:t>
      </w:r>
    </w:p>
    <w:p w14:paraId="1D1BF259" w14:textId="77777777" w:rsidR="00F03FF6" w:rsidRDefault="00F03FF6" w:rsidP="00F03FF6">
      <w:pPr>
        <w:contextualSpacing/>
        <w:rPr>
          <w:rFonts w:cs="Arial"/>
          <w:b/>
        </w:rPr>
      </w:pPr>
    </w:p>
    <w:p w14:paraId="3E8C6F1C" w14:textId="77777777" w:rsidR="00F03FF6" w:rsidRDefault="00F03FF6" w:rsidP="00F03FF6">
      <w:pPr>
        <w:contextualSpacing/>
        <w:rPr>
          <w:b/>
        </w:rPr>
      </w:pPr>
      <w:r w:rsidRPr="00396251">
        <w:rPr>
          <w:b/>
        </w:rPr>
        <w:t>Additional Users</w:t>
      </w:r>
    </w:p>
    <w:p w14:paraId="54BC1991" w14:textId="77777777" w:rsidR="00F12B72" w:rsidRPr="00396251" w:rsidRDefault="00F12B72" w:rsidP="00F03FF6">
      <w:pPr>
        <w:contextualSpacing/>
        <w:rPr>
          <w:b/>
        </w:rPr>
      </w:pPr>
    </w:p>
    <w:p w14:paraId="4A0EB246" w14:textId="6F999171" w:rsidR="00E27B6D" w:rsidRDefault="00F03FF6" w:rsidP="00F03FF6">
      <w:pPr>
        <w:contextualSpacing/>
      </w:pPr>
      <w:r w:rsidRPr="00396251">
        <w:t xml:space="preserve">You can register up to 6 users to submit DID data. </w:t>
      </w:r>
      <w:r w:rsidR="005B4A56" w:rsidRPr="005B4A56">
        <w:rPr>
          <w:u w:val="single"/>
        </w:rPr>
        <w:t>T</w:t>
      </w:r>
      <w:r w:rsidRPr="005B4A56">
        <w:rPr>
          <w:u w:val="single"/>
        </w:rPr>
        <w:t>ick the submitter box in the submitter section</w:t>
      </w:r>
      <w:r w:rsidR="005B4A56" w:rsidRPr="005B4A56">
        <w:rPr>
          <w:u w:val="single"/>
        </w:rPr>
        <w:t xml:space="preserve"> for each submitter</w:t>
      </w:r>
      <w:r w:rsidRPr="00396251">
        <w:t xml:space="preserve">. </w:t>
      </w:r>
      <w:r w:rsidR="00EE37AB">
        <w:t>The primary contact can be a submitter</w:t>
      </w:r>
      <w:r w:rsidR="00870C45">
        <w:t>.</w:t>
      </w:r>
    </w:p>
    <w:p w14:paraId="38E5096B" w14:textId="77777777" w:rsidR="00E27B6D" w:rsidRDefault="00E27B6D" w:rsidP="00F03FF6">
      <w:pPr>
        <w:contextualSpacing/>
      </w:pPr>
    </w:p>
    <w:p w14:paraId="2C8F64DB" w14:textId="45A7131B" w:rsidR="00F03FF6" w:rsidRPr="00396251" w:rsidRDefault="00F03FF6" w:rsidP="00F03FF6">
      <w:pPr>
        <w:contextualSpacing/>
      </w:pPr>
      <w:r w:rsidRPr="00396251">
        <w:t xml:space="preserve">The Caldicott Guardian must sign this section to show the users have been approved. </w:t>
      </w:r>
    </w:p>
    <w:p w14:paraId="141CFDAD" w14:textId="77777777" w:rsidR="00F03FF6" w:rsidRPr="00396251" w:rsidRDefault="00F03FF6" w:rsidP="00F03FF6">
      <w:pPr>
        <w:contextualSpacing/>
      </w:pPr>
    </w:p>
    <w:p w14:paraId="373CA0B4" w14:textId="77777777" w:rsidR="00F03FF6" w:rsidRPr="00396251" w:rsidRDefault="00F03FF6" w:rsidP="00F03FF6">
      <w:pPr>
        <w:contextualSpacing/>
        <w:rPr>
          <w:b/>
          <w:color w:val="FF0000"/>
        </w:rPr>
      </w:pPr>
      <w:r w:rsidRPr="00396251">
        <w:rPr>
          <w:b/>
          <w:color w:val="FF0000"/>
        </w:rPr>
        <w:t>All Caldicott Guardian signatures will be verified.</w:t>
      </w:r>
    </w:p>
    <w:p w14:paraId="5A2C4862" w14:textId="77777777" w:rsidR="00F2174D" w:rsidRDefault="00F2174D" w:rsidP="00F03FF6">
      <w:pPr>
        <w:contextualSpacing/>
      </w:pPr>
    </w:p>
    <w:p w14:paraId="2BEDDE7A" w14:textId="30368DF1" w:rsidR="00F03FF6" w:rsidRPr="00396251" w:rsidRDefault="00C057E9" w:rsidP="00F03FF6">
      <w:pPr>
        <w:contextualSpacing/>
      </w:pPr>
      <w:r>
        <w:t>The</w:t>
      </w:r>
      <w:r w:rsidR="00F03FF6" w:rsidRPr="00F2174D">
        <w:t xml:space="preserve"> Caldicott Guardian </w:t>
      </w:r>
      <w:r>
        <w:t xml:space="preserve">can use a digital signature in this DUC </w:t>
      </w:r>
      <w:proofErr w:type="gramStart"/>
      <w:r w:rsidR="00F03FF6" w:rsidRPr="00F2174D">
        <w:t>as long as</w:t>
      </w:r>
      <w:proofErr w:type="gramEnd"/>
      <w:r w:rsidR="00F03FF6" w:rsidRPr="00F2174D">
        <w:t xml:space="preserve"> the</w:t>
      </w:r>
      <w:r>
        <w:t xml:space="preserve">y email </w:t>
      </w:r>
      <w:r w:rsidR="00600BFA">
        <w:t>the</w:t>
      </w:r>
      <w:r w:rsidR="00F03FF6" w:rsidRPr="00F2174D">
        <w:t xml:space="preserve"> DUC from their own email address</w:t>
      </w:r>
      <w:r w:rsidR="00F03FF6" w:rsidRPr="00396251">
        <w:t>.</w:t>
      </w:r>
    </w:p>
    <w:p w14:paraId="5F7CB3ED" w14:textId="77777777" w:rsidR="00F03FF6" w:rsidRPr="00396251" w:rsidRDefault="00F03FF6" w:rsidP="00F03FF6">
      <w:pPr>
        <w:contextualSpacing/>
      </w:pPr>
    </w:p>
    <w:p w14:paraId="1B4B95A8" w14:textId="77777777" w:rsidR="00F03FF6" w:rsidRPr="00396251" w:rsidRDefault="00F03FF6" w:rsidP="00F03FF6">
      <w:pPr>
        <w:contextualSpacing/>
        <w:jc w:val="center"/>
      </w:pPr>
    </w:p>
    <w:p w14:paraId="3DB9118B" w14:textId="77777777" w:rsidR="00F03FF6" w:rsidRPr="00396251" w:rsidRDefault="00F03FF6" w:rsidP="00F03FF6">
      <w:pPr>
        <w:contextualSpacing/>
        <w:rPr>
          <w:b/>
        </w:rPr>
      </w:pPr>
      <w:r w:rsidRPr="00396251">
        <w:rPr>
          <w:b/>
        </w:rPr>
        <w:t>Diagnostic Imaging Data Set Website</w:t>
      </w:r>
    </w:p>
    <w:p w14:paraId="5598FC5D" w14:textId="77777777" w:rsidR="002444E9" w:rsidRDefault="002444E9" w:rsidP="00F03FF6">
      <w:pPr>
        <w:contextualSpacing/>
      </w:pPr>
    </w:p>
    <w:p w14:paraId="2269178C" w14:textId="30F2EDCC" w:rsidR="002444E9" w:rsidRDefault="00F03FF6" w:rsidP="00F03FF6">
      <w:pPr>
        <w:contextualSpacing/>
      </w:pPr>
      <w:r w:rsidRPr="00396251">
        <w:t xml:space="preserve">The DID website is the portal through which organisations submit DID data to NHS England: </w:t>
      </w:r>
      <w:hyperlink r:id="rId13" w:history="1">
        <w:r w:rsidRPr="00396251">
          <w:rPr>
            <w:rStyle w:val="Hyperlink"/>
            <w:rFonts w:cs="Arial"/>
          </w:rPr>
          <w:t>https://did.hscic.gov.uk/</w:t>
        </w:r>
      </w:hyperlink>
      <w:r w:rsidRPr="00396251">
        <w:t xml:space="preserve"> </w:t>
      </w:r>
    </w:p>
    <w:p w14:paraId="3C6DF9F9" w14:textId="77777777" w:rsidR="002444E9" w:rsidRDefault="002444E9" w:rsidP="00F03FF6">
      <w:pPr>
        <w:contextualSpacing/>
      </w:pPr>
    </w:p>
    <w:p w14:paraId="18A34F84" w14:textId="4CD7CA1C" w:rsidR="002444E9" w:rsidRDefault="00F03FF6" w:rsidP="00F03FF6">
      <w:pPr>
        <w:contextualSpacing/>
      </w:pPr>
      <w:r w:rsidRPr="00396251">
        <w:t xml:space="preserve">The website also provides the facility for submitters to access their own previously submitted data. </w:t>
      </w:r>
      <w:r w:rsidR="00580F94">
        <w:t xml:space="preserve"> </w:t>
      </w:r>
      <w:r w:rsidRPr="00396251">
        <w:t xml:space="preserve">Any person requiring submitter access to the website must complete a </w:t>
      </w:r>
      <w:r w:rsidR="009B003E">
        <w:t>DID DUC.</w:t>
      </w:r>
    </w:p>
    <w:p w14:paraId="241F5378" w14:textId="77777777" w:rsidR="002444E9" w:rsidRDefault="002444E9" w:rsidP="00F03FF6">
      <w:pPr>
        <w:contextualSpacing/>
      </w:pPr>
    </w:p>
    <w:p w14:paraId="7FE2CE38" w14:textId="5425838A" w:rsidR="00F03FF6" w:rsidRPr="00396251" w:rsidRDefault="00F03FF6" w:rsidP="00F03FF6">
      <w:pPr>
        <w:contextualSpacing/>
      </w:pPr>
      <w:r w:rsidRPr="00396251">
        <w:t xml:space="preserve">Community and National users are not required to complete a </w:t>
      </w:r>
      <w:r w:rsidR="009B003E">
        <w:t>DID DUC</w:t>
      </w:r>
      <w:r w:rsidRPr="00396251">
        <w:t xml:space="preserve"> as they are only able to access aggregate data through the DID publications: </w:t>
      </w:r>
      <w:hyperlink r:id="rId14" w:history="1">
        <w:r w:rsidRPr="00396251">
          <w:rPr>
            <w:rStyle w:val="Hyperlink"/>
          </w:rPr>
          <w:t>https://www.england.nhs.uk/statistics/statistical-work-areas/diagnostic-imaging-dataset/</w:t>
        </w:r>
      </w:hyperlink>
      <w:r w:rsidRPr="00396251">
        <w:t xml:space="preserve"> </w:t>
      </w:r>
    </w:p>
    <w:p w14:paraId="5D3E6A9A" w14:textId="77777777" w:rsidR="00F03FF6" w:rsidRDefault="00F03FF6" w:rsidP="004F50D2">
      <w:pPr>
        <w:spacing w:line="360" w:lineRule="auto"/>
        <w:rPr>
          <w:rFonts w:cs="Arial"/>
          <w:b/>
        </w:rPr>
      </w:pPr>
    </w:p>
    <w:p w14:paraId="73DC7649" w14:textId="18370886" w:rsidR="00E51BD3" w:rsidRDefault="00E51BD3">
      <w:pPr>
        <w:rPr>
          <w:rFonts w:cs="Arial"/>
        </w:rPr>
      </w:pPr>
      <w:r>
        <w:rPr>
          <w:rFonts w:cs="Arial"/>
        </w:rPr>
        <w:br w:type="page"/>
      </w:r>
    </w:p>
    <w:p w14:paraId="1B65D4B3" w14:textId="42EF2DEF" w:rsidR="00780A8C" w:rsidRPr="00396251" w:rsidRDefault="0094284C" w:rsidP="009F0F35">
      <w:pPr>
        <w:spacing w:line="360" w:lineRule="auto"/>
        <w:rPr>
          <w:b/>
          <w:u w:val="single"/>
        </w:rPr>
      </w:pPr>
      <w:r w:rsidRPr="00396251">
        <w:rPr>
          <w:b/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468A02F" wp14:editId="2F48E3F8">
                <wp:simplePos x="0" y="0"/>
                <wp:positionH relativeFrom="column">
                  <wp:posOffset>-210185</wp:posOffset>
                </wp:positionH>
                <wp:positionV relativeFrom="paragraph">
                  <wp:posOffset>91441</wp:posOffset>
                </wp:positionV>
                <wp:extent cx="6854190" cy="3943350"/>
                <wp:effectExtent l="0" t="0" r="22860" b="1905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4190" cy="39433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06FCC4" id="Rectangle 3" o:spid="_x0000_s1026" style="position:absolute;margin-left:-16.55pt;margin-top:7.2pt;width:539.7pt;height:31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" filled="f" strokecolor="#001927 [1604]" strokeweight="2pt"/>
            </w:pict>
          </mc:Fallback>
        </mc:AlternateContent>
      </w:r>
    </w:p>
    <w:p w14:paraId="2C9D8E2D" w14:textId="77777777" w:rsidR="00780A8C" w:rsidRPr="00396251" w:rsidRDefault="00780A8C" w:rsidP="009F0F35">
      <w:pPr>
        <w:spacing w:line="360" w:lineRule="auto"/>
      </w:pPr>
      <w:r w:rsidRPr="00396251">
        <w:t>Organisation Name …………………………………………………….</w:t>
      </w:r>
    </w:p>
    <w:p w14:paraId="33642233" w14:textId="74250CCD" w:rsidR="00780A8C" w:rsidRPr="00396251" w:rsidRDefault="00780A8C" w:rsidP="009F0F35">
      <w:pPr>
        <w:spacing w:line="360" w:lineRule="auto"/>
      </w:pPr>
      <w:r w:rsidRPr="00396251">
        <w:t>Organisation Code</w:t>
      </w:r>
      <w:r w:rsidR="00722A4A" w:rsidRPr="00396251">
        <w:t xml:space="preserve"> </w:t>
      </w:r>
      <w:r w:rsidR="002104DB" w:rsidRPr="00396251">
        <w:t>…………………………………………………</w:t>
      </w:r>
      <w:proofErr w:type="gramStart"/>
      <w:r w:rsidR="002104DB" w:rsidRPr="00396251">
        <w:t>…..</w:t>
      </w:r>
      <w:proofErr w:type="gramEnd"/>
    </w:p>
    <w:p w14:paraId="44B7D56A" w14:textId="77777777" w:rsidR="00722A4A" w:rsidRPr="00396251" w:rsidRDefault="00722A4A" w:rsidP="00722A4A">
      <w:pPr>
        <w:ind w:left="25" w:right="179"/>
        <w:rPr>
          <w:rFonts w:cs="Arial"/>
        </w:rPr>
      </w:pPr>
      <w:r w:rsidRPr="00396251">
        <w:rPr>
          <w:rFonts w:cs="Arial"/>
        </w:rPr>
        <w:t xml:space="preserve">Organisation ODS codes can be found on the </w:t>
      </w:r>
      <w:hyperlink r:id="rId15" w:history="1">
        <w:r w:rsidRPr="00396251">
          <w:rPr>
            <w:rStyle w:val="Hyperlink"/>
            <w:rFonts w:cs="Arial"/>
          </w:rPr>
          <w:t>ODS Portal</w:t>
        </w:r>
      </w:hyperlink>
    </w:p>
    <w:p w14:paraId="7520F859" w14:textId="353ABC66" w:rsidR="009D605A" w:rsidRPr="00396251" w:rsidRDefault="009D605A" w:rsidP="009F0F35">
      <w:pPr>
        <w:spacing w:line="360" w:lineRule="auto"/>
      </w:pPr>
      <w:r w:rsidRPr="00396251">
        <w:t xml:space="preserve"> </w:t>
      </w:r>
    </w:p>
    <w:p w14:paraId="69185721" w14:textId="08637DBA" w:rsidR="00DE4196" w:rsidRPr="00396251" w:rsidRDefault="009F0F35" w:rsidP="009F0F35">
      <w:pPr>
        <w:spacing w:line="360" w:lineRule="auto"/>
        <w:rPr>
          <w:b/>
        </w:rPr>
      </w:pPr>
      <w:r w:rsidRPr="00396251">
        <w:rPr>
          <w:b/>
        </w:rPr>
        <w:t xml:space="preserve">All submitting organisations are required to nominate </w:t>
      </w:r>
      <w:r w:rsidR="00C90FA5" w:rsidRPr="00396251">
        <w:rPr>
          <w:b/>
        </w:rPr>
        <w:t>a</w:t>
      </w:r>
      <w:r w:rsidRPr="00396251">
        <w:rPr>
          <w:b/>
        </w:rPr>
        <w:t xml:space="preserve"> primary contact. Th</w:t>
      </w:r>
      <w:r w:rsidR="00C90FA5" w:rsidRPr="00396251">
        <w:rPr>
          <w:b/>
        </w:rPr>
        <w:t>is</w:t>
      </w:r>
      <w:r w:rsidRPr="00396251">
        <w:rPr>
          <w:b/>
        </w:rPr>
        <w:t xml:space="preserve"> individual will be the main point of contact for any communication regarding the submission of data to DID</w:t>
      </w:r>
      <w:r w:rsidR="00754846" w:rsidRPr="00396251">
        <w:rPr>
          <w:b/>
        </w:rPr>
        <w:t>.</w:t>
      </w:r>
    </w:p>
    <w:p w14:paraId="7ADB7A20" w14:textId="77777777" w:rsidR="0094284C" w:rsidRPr="00396251" w:rsidRDefault="0094284C" w:rsidP="009F0F35">
      <w:pPr>
        <w:spacing w:line="360" w:lineRule="auto"/>
      </w:pPr>
    </w:p>
    <w:p w14:paraId="18977C78" w14:textId="578ED8E6" w:rsidR="002104DB" w:rsidRPr="00396251" w:rsidRDefault="002104DB" w:rsidP="009F0F35">
      <w:pPr>
        <w:spacing w:line="360" w:lineRule="auto"/>
      </w:pPr>
      <w:r w:rsidRPr="00396251">
        <w:t>After lis</w:t>
      </w:r>
      <w:r w:rsidR="00C90FA5" w:rsidRPr="00396251">
        <w:t>ting ALL users requiring access, t</w:t>
      </w:r>
      <w:r w:rsidRPr="00396251">
        <w:t xml:space="preserve">he </w:t>
      </w:r>
      <w:r w:rsidR="00E240F0">
        <w:t xml:space="preserve">Caldicott Guardian </w:t>
      </w:r>
      <w:r w:rsidR="00645405">
        <w:t xml:space="preserve">emails the </w:t>
      </w:r>
      <w:r w:rsidRPr="00396251">
        <w:t xml:space="preserve">completed </w:t>
      </w:r>
      <w:r w:rsidR="00645405">
        <w:t xml:space="preserve">DUC to </w:t>
      </w:r>
      <w:hyperlink r:id="rId16" w:history="1">
        <w:r w:rsidR="00D02396" w:rsidRPr="00396251">
          <w:rPr>
            <w:rStyle w:val="Hyperlink"/>
            <w:rFonts w:cs="Arial"/>
          </w:rPr>
          <w:t>ssd.nationalservicedesk@nhs.net</w:t>
        </w:r>
      </w:hyperlink>
      <w:r w:rsidR="00DD07F9" w:rsidRPr="00396251">
        <w:t xml:space="preserve"> </w:t>
      </w:r>
      <w:r w:rsidRPr="00396251">
        <w:t>stating “DID DUC form” in the subject line.</w:t>
      </w:r>
    </w:p>
    <w:p w14:paraId="0D4509D5" w14:textId="68B5B56A" w:rsidR="00754846" w:rsidRPr="00396251" w:rsidRDefault="00D02396" w:rsidP="009F0F35">
      <w:pPr>
        <w:spacing w:line="360" w:lineRule="auto"/>
      </w:pPr>
      <w:r w:rsidRPr="00396251">
        <w:t>Forms</w:t>
      </w:r>
      <w:r w:rsidR="002104DB" w:rsidRPr="00396251">
        <w:t xml:space="preserve"> can</w:t>
      </w:r>
      <w:r w:rsidR="00D24B26" w:rsidRPr="00396251">
        <w:t xml:space="preserve"> also</w:t>
      </w:r>
      <w:r w:rsidR="002104DB" w:rsidRPr="00396251">
        <w:t xml:space="preserve"> </w:t>
      </w:r>
      <w:r w:rsidRPr="00396251">
        <w:t>be posted</w:t>
      </w:r>
      <w:r w:rsidR="002104DB" w:rsidRPr="00396251">
        <w:t xml:space="preserve"> to:</w:t>
      </w:r>
    </w:p>
    <w:p w14:paraId="648AE8D3" w14:textId="77777777" w:rsidR="00D24B26" w:rsidRPr="00396251" w:rsidRDefault="00B23A3D" w:rsidP="00D24B26">
      <w:pPr>
        <w:contextualSpacing/>
      </w:pPr>
      <w:r w:rsidRPr="00396251">
        <w:t xml:space="preserve">Data Collections </w:t>
      </w:r>
      <w:r w:rsidR="00D02396" w:rsidRPr="00396251">
        <w:t>Service</w:t>
      </w:r>
    </w:p>
    <w:p w14:paraId="3054890D" w14:textId="2F3377E2" w:rsidR="002104DB" w:rsidRPr="00396251" w:rsidRDefault="00D02396" w:rsidP="00D24B26">
      <w:pPr>
        <w:contextualSpacing/>
      </w:pPr>
      <w:r w:rsidRPr="00396251">
        <w:t>NHS England</w:t>
      </w:r>
    </w:p>
    <w:p w14:paraId="3421150E" w14:textId="7839EB2F" w:rsidR="002104DB" w:rsidRPr="00396251" w:rsidRDefault="00D24B26" w:rsidP="00D24B26">
      <w:pPr>
        <w:contextualSpacing/>
      </w:pPr>
      <w:r w:rsidRPr="00396251">
        <w:t>7 Wellington Place</w:t>
      </w:r>
    </w:p>
    <w:p w14:paraId="743188AF" w14:textId="6DC2A42F" w:rsidR="002104DB" w:rsidRPr="00396251" w:rsidRDefault="00D24B26" w:rsidP="00D24B26">
      <w:pPr>
        <w:contextualSpacing/>
      </w:pPr>
      <w:r w:rsidRPr="00396251">
        <w:t>Whitehall road</w:t>
      </w:r>
    </w:p>
    <w:p w14:paraId="0C889F5C" w14:textId="30915596" w:rsidR="002104DB" w:rsidRPr="00396251" w:rsidRDefault="002104DB" w:rsidP="00D24B26">
      <w:pPr>
        <w:contextualSpacing/>
      </w:pPr>
      <w:r w:rsidRPr="00396251">
        <w:t>Leeds</w:t>
      </w:r>
      <w:r w:rsidR="00DE4196" w:rsidRPr="00396251">
        <w:t xml:space="preserve"> </w:t>
      </w:r>
      <w:r w:rsidRPr="00396251">
        <w:t>LS</w:t>
      </w:r>
      <w:r w:rsidR="00D24B26" w:rsidRPr="00396251">
        <w:t>1 4AP</w:t>
      </w:r>
    </w:p>
    <w:p w14:paraId="705648D0" w14:textId="77777777" w:rsidR="002104DB" w:rsidRPr="00396251" w:rsidRDefault="002104DB"/>
    <w:p w14:paraId="39343CD6" w14:textId="548ADC64" w:rsidR="009F0F35" w:rsidRPr="00396251" w:rsidRDefault="00612A5D" w:rsidP="00780A8C">
      <w:pPr>
        <w:rPr>
          <w:b/>
        </w:rPr>
      </w:pPr>
      <w:r w:rsidRPr="00396251">
        <w:tab/>
      </w:r>
      <w:r w:rsidR="002104DB" w:rsidRPr="00396251">
        <w:tab/>
      </w:r>
      <w:r w:rsidR="002104DB" w:rsidRPr="00396251">
        <w:tab/>
      </w:r>
      <w:r w:rsidR="002104DB" w:rsidRPr="00396251">
        <w:tab/>
      </w:r>
      <w:r w:rsidR="002104DB" w:rsidRPr="00396251">
        <w:tab/>
      </w:r>
      <w:r w:rsidR="002104DB" w:rsidRPr="00396251">
        <w:tab/>
      </w:r>
      <w:r w:rsidR="002104DB" w:rsidRPr="00396251">
        <w:tab/>
      </w:r>
      <w:r w:rsidR="004B0ED7" w:rsidRPr="00396251">
        <w:tab/>
        <w:t xml:space="preserve">   </w:t>
      </w:r>
      <w:r w:rsidR="00C22BE1" w:rsidRPr="00396251">
        <w:tab/>
      </w:r>
    </w:p>
    <w:p w14:paraId="0D3E8A47" w14:textId="4F518FF7" w:rsidR="00FE14DD" w:rsidRPr="00396251" w:rsidRDefault="00FE14DD" w:rsidP="00780A8C">
      <w:pPr>
        <w:rPr>
          <w:b/>
        </w:rPr>
      </w:pPr>
    </w:p>
    <w:p w14:paraId="04F8EDFF" w14:textId="6CCD8E7F" w:rsidR="0094284C" w:rsidRPr="00396251" w:rsidRDefault="0094284C" w:rsidP="00780A8C">
      <w:r w:rsidRPr="00396251">
        <w:tab/>
        <w:t xml:space="preserve">        </w:t>
      </w:r>
      <w:r w:rsidR="00C22BE1" w:rsidRPr="00396251">
        <w:t xml:space="preserve">                          </w:t>
      </w:r>
      <w:r w:rsidR="00C22BE1" w:rsidRPr="00396251">
        <w:tab/>
      </w:r>
      <w:r w:rsidR="00C22BE1" w:rsidRPr="00396251">
        <w:tab/>
      </w:r>
      <w:r w:rsidR="00C22BE1" w:rsidRPr="00396251">
        <w:tab/>
      </w:r>
      <w:r w:rsidR="00C22BE1" w:rsidRPr="00396251">
        <w:tab/>
      </w:r>
      <w:r w:rsidR="00C22BE1" w:rsidRPr="00396251">
        <w:tab/>
      </w:r>
      <w:r w:rsidRPr="00396251">
        <w:rPr>
          <w:u w:val="single"/>
        </w:rPr>
        <w:t>Primary contact</w:t>
      </w:r>
      <w:r w:rsidR="00C22BE1" w:rsidRPr="00396251">
        <w:t xml:space="preserve">    </w:t>
      </w:r>
      <w:r w:rsidRPr="00396251">
        <w:rPr>
          <w:u w:val="single"/>
        </w:rPr>
        <w:t>Submitter</w:t>
      </w:r>
      <w:r w:rsidRPr="00396251">
        <w:tab/>
      </w:r>
      <w:r w:rsidRPr="00396251">
        <w:tab/>
      </w:r>
    </w:p>
    <w:tbl>
      <w:tblPr>
        <w:tblStyle w:val="TableGrid1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54"/>
        <w:gridCol w:w="1276"/>
        <w:gridCol w:w="1276"/>
      </w:tblGrid>
      <w:tr w:rsidR="00C22BE1" w:rsidRPr="00396251" w14:paraId="47A4731F" w14:textId="77777777" w:rsidTr="00C82379">
        <w:tc>
          <w:tcPr>
            <w:tcW w:w="7054" w:type="dxa"/>
          </w:tcPr>
          <w:p w14:paraId="24B87D20" w14:textId="43B5652D" w:rsidR="00C22BE1" w:rsidRPr="00396251" w:rsidRDefault="00C22BE1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Name</w:t>
            </w:r>
            <w:r w:rsidR="005C7452" w:rsidRPr="00396251">
              <w:rPr>
                <w:rFonts w:cs="Arial"/>
              </w:rPr>
              <w:t>…………………………………………………………….</w:t>
            </w:r>
          </w:p>
        </w:tc>
        <w:sdt>
          <w:sdtPr>
            <w:rPr>
              <w:rFonts w:cs="Arial"/>
            </w:rPr>
            <w:id w:val="14496703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</w:tcPr>
              <w:p w14:paraId="54A4EF11" w14:textId="01624D01" w:rsidR="00C22BE1" w:rsidRPr="00396251" w:rsidRDefault="005C7452" w:rsidP="00C22BE1">
                <w:pPr>
                  <w:rPr>
                    <w:rFonts w:cs="Arial"/>
                  </w:rPr>
                </w:pPr>
                <w:r w:rsidRPr="00396251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cs="Arial"/>
            </w:rPr>
            <w:id w:val="2947312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</w:tcPr>
              <w:p w14:paraId="56745317" w14:textId="05372268" w:rsidR="00C22BE1" w:rsidRPr="00396251" w:rsidRDefault="00C22BE1" w:rsidP="00C22BE1">
                <w:pPr>
                  <w:rPr>
                    <w:rFonts w:cs="Arial"/>
                  </w:rPr>
                </w:pPr>
                <w:r w:rsidRPr="00396251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22BE1" w:rsidRPr="00396251" w14:paraId="708EA139" w14:textId="77777777" w:rsidTr="00C82379">
        <w:tc>
          <w:tcPr>
            <w:tcW w:w="7054" w:type="dxa"/>
          </w:tcPr>
          <w:p w14:paraId="0AE136F8" w14:textId="290D61A6" w:rsidR="00C22BE1" w:rsidRPr="00396251" w:rsidRDefault="00C22BE1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Job Title</w:t>
            </w:r>
            <w:r w:rsidR="005C7452" w:rsidRPr="00396251">
              <w:rPr>
                <w:rFonts w:cs="Arial"/>
              </w:rPr>
              <w:t>………………………………………………………….</w:t>
            </w:r>
          </w:p>
        </w:tc>
        <w:tc>
          <w:tcPr>
            <w:tcW w:w="1276" w:type="dxa"/>
          </w:tcPr>
          <w:p w14:paraId="7D067F3D" w14:textId="77777777" w:rsidR="00C22BE1" w:rsidRPr="00396251" w:rsidRDefault="00C22BE1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7D4C3B5F" w14:textId="77777777" w:rsidR="00C22BE1" w:rsidRPr="00396251" w:rsidRDefault="00C22BE1" w:rsidP="00C22BE1">
            <w:pPr>
              <w:rPr>
                <w:rFonts w:cs="Arial"/>
              </w:rPr>
            </w:pPr>
          </w:p>
        </w:tc>
      </w:tr>
      <w:tr w:rsidR="00C22BE1" w:rsidRPr="00396251" w14:paraId="37E21289" w14:textId="77777777" w:rsidTr="00C82379">
        <w:tc>
          <w:tcPr>
            <w:tcW w:w="7054" w:type="dxa"/>
          </w:tcPr>
          <w:p w14:paraId="2ACBEF56" w14:textId="56F495AE" w:rsidR="00C22BE1" w:rsidRPr="00396251" w:rsidRDefault="00C22BE1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Email Address</w:t>
            </w:r>
            <w:r w:rsidR="005C7452" w:rsidRPr="00396251">
              <w:rPr>
                <w:rFonts w:cs="Arial"/>
              </w:rPr>
              <w:t>………………………………………………</w:t>
            </w:r>
            <w:proofErr w:type="gramStart"/>
            <w:r w:rsidR="005C7452" w:rsidRPr="00396251">
              <w:rPr>
                <w:rFonts w:cs="Arial"/>
              </w:rPr>
              <w:t>…..</w:t>
            </w:r>
            <w:proofErr w:type="gramEnd"/>
          </w:p>
        </w:tc>
        <w:tc>
          <w:tcPr>
            <w:tcW w:w="1276" w:type="dxa"/>
          </w:tcPr>
          <w:p w14:paraId="6CA971CF" w14:textId="77777777" w:rsidR="00C22BE1" w:rsidRPr="00396251" w:rsidRDefault="00C22BE1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3B7FFB8D" w14:textId="77777777" w:rsidR="00C22BE1" w:rsidRPr="00396251" w:rsidRDefault="00C22BE1" w:rsidP="00C22BE1">
            <w:pPr>
              <w:rPr>
                <w:rFonts w:cs="Arial"/>
              </w:rPr>
            </w:pPr>
          </w:p>
        </w:tc>
      </w:tr>
      <w:tr w:rsidR="00C22BE1" w:rsidRPr="00396251" w14:paraId="679FCBC4" w14:textId="77777777" w:rsidTr="00C82379">
        <w:tc>
          <w:tcPr>
            <w:tcW w:w="7054" w:type="dxa"/>
          </w:tcPr>
          <w:p w14:paraId="76EDE217" w14:textId="5CD9D007" w:rsidR="00C22BE1" w:rsidRPr="00396251" w:rsidRDefault="00C22BE1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Telephone Number</w:t>
            </w:r>
            <w:r w:rsidR="005C7452" w:rsidRPr="00396251">
              <w:rPr>
                <w:rFonts w:cs="Arial"/>
              </w:rPr>
              <w:t>…………………………………………</w:t>
            </w:r>
            <w:proofErr w:type="gramStart"/>
            <w:r w:rsidR="005C7452" w:rsidRPr="00396251">
              <w:rPr>
                <w:rFonts w:cs="Arial"/>
              </w:rPr>
              <w:t>…..</w:t>
            </w:r>
            <w:proofErr w:type="gramEnd"/>
          </w:p>
        </w:tc>
        <w:tc>
          <w:tcPr>
            <w:tcW w:w="1276" w:type="dxa"/>
          </w:tcPr>
          <w:p w14:paraId="1F0781C5" w14:textId="77777777" w:rsidR="00C22BE1" w:rsidRPr="00396251" w:rsidRDefault="00C22BE1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7E0A2E51" w14:textId="77777777" w:rsidR="00C22BE1" w:rsidRPr="00396251" w:rsidRDefault="00C22BE1" w:rsidP="00C22BE1">
            <w:pPr>
              <w:rPr>
                <w:rFonts w:cs="Arial"/>
              </w:rPr>
            </w:pPr>
          </w:p>
        </w:tc>
      </w:tr>
      <w:tr w:rsidR="00C22BE1" w:rsidRPr="00396251" w14:paraId="5CC91EE0" w14:textId="77777777" w:rsidTr="00C82379">
        <w:tc>
          <w:tcPr>
            <w:tcW w:w="7054" w:type="dxa"/>
          </w:tcPr>
          <w:p w14:paraId="7858FF15" w14:textId="77777777" w:rsidR="00C22BE1" w:rsidRPr="00396251" w:rsidRDefault="00C22BE1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093EC384" w14:textId="77777777" w:rsidR="00C22BE1" w:rsidRPr="00396251" w:rsidRDefault="00C22BE1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47DF4E3C" w14:textId="77777777" w:rsidR="00C22BE1" w:rsidRPr="00396251" w:rsidRDefault="00C22BE1" w:rsidP="00C22BE1">
            <w:pPr>
              <w:rPr>
                <w:rFonts w:cs="Arial"/>
              </w:rPr>
            </w:pPr>
          </w:p>
        </w:tc>
      </w:tr>
      <w:tr w:rsidR="005C7452" w:rsidRPr="00396251" w14:paraId="06096A15" w14:textId="77777777" w:rsidTr="00C82379">
        <w:tc>
          <w:tcPr>
            <w:tcW w:w="7054" w:type="dxa"/>
          </w:tcPr>
          <w:p w14:paraId="2AB2515E" w14:textId="695381C1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Name…………………………………………………………….</w:t>
            </w:r>
          </w:p>
        </w:tc>
        <w:sdt>
          <w:sdtPr>
            <w:rPr>
              <w:rFonts w:cs="Arial"/>
            </w:rPr>
            <w:id w:val="-10370357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</w:tcPr>
              <w:p w14:paraId="15E83C66" w14:textId="77777777" w:rsidR="005C7452" w:rsidRPr="00396251" w:rsidRDefault="005C7452" w:rsidP="00C22BE1">
                <w:pPr>
                  <w:rPr>
                    <w:rFonts w:cs="Arial"/>
                  </w:rPr>
                </w:pPr>
                <w:r w:rsidRPr="00396251">
                  <w:rPr>
                    <w:rFonts w:ascii="MS Gothic" w:eastAsia="MS Gothic" w:hAnsi="MS Gothic" w:cs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cs="Arial"/>
            </w:rPr>
            <w:id w:val="-7555191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</w:tcPr>
              <w:p w14:paraId="0961BFD8" w14:textId="3782F567" w:rsidR="005C7452" w:rsidRPr="00396251" w:rsidRDefault="005C7452" w:rsidP="00C22BE1">
                <w:pPr>
                  <w:rPr>
                    <w:rFonts w:cs="Arial"/>
                  </w:rPr>
                </w:pPr>
                <w:r w:rsidRPr="00396251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5C7452" w:rsidRPr="00396251" w14:paraId="624029C3" w14:textId="77777777" w:rsidTr="00C82379">
        <w:tc>
          <w:tcPr>
            <w:tcW w:w="7054" w:type="dxa"/>
          </w:tcPr>
          <w:p w14:paraId="32376C57" w14:textId="499660B1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Job Title………………………………………………………….</w:t>
            </w:r>
          </w:p>
        </w:tc>
        <w:tc>
          <w:tcPr>
            <w:tcW w:w="1276" w:type="dxa"/>
          </w:tcPr>
          <w:p w14:paraId="13440EBD" w14:textId="77777777" w:rsidR="005C7452" w:rsidRPr="00396251" w:rsidRDefault="005C7452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34F626ED" w14:textId="77777777" w:rsidR="005C7452" w:rsidRPr="00396251" w:rsidRDefault="005C7452" w:rsidP="00C22BE1">
            <w:pPr>
              <w:rPr>
                <w:rFonts w:cs="Arial"/>
              </w:rPr>
            </w:pPr>
          </w:p>
        </w:tc>
      </w:tr>
      <w:tr w:rsidR="005C7452" w:rsidRPr="00396251" w14:paraId="5E2D57EF" w14:textId="77777777" w:rsidTr="00C82379">
        <w:tc>
          <w:tcPr>
            <w:tcW w:w="7054" w:type="dxa"/>
          </w:tcPr>
          <w:p w14:paraId="528F0B9C" w14:textId="3F4077D7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Email Address………………………………………………</w:t>
            </w:r>
            <w:proofErr w:type="gramStart"/>
            <w:r w:rsidRPr="00396251">
              <w:rPr>
                <w:rFonts w:cs="Arial"/>
              </w:rPr>
              <w:t>…..</w:t>
            </w:r>
            <w:proofErr w:type="gramEnd"/>
          </w:p>
        </w:tc>
        <w:tc>
          <w:tcPr>
            <w:tcW w:w="1276" w:type="dxa"/>
          </w:tcPr>
          <w:p w14:paraId="54BD3D7B" w14:textId="77777777" w:rsidR="005C7452" w:rsidRPr="00396251" w:rsidRDefault="005C7452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7AEC8167" w14:textId="77777777" w:rsidR="005C7452" w:rsidRPr="00396251" w:rsidRDefault="005C7452" w:rsidP="00C22BE1">
            <w:pPr>
              <w:rPr>
                <w:rFonts w:cs="Arial"/>
              </w:rPr>
            </w:pPr>
          </w:p>
        </w:tc>
      </w:tr>
      <w:tr w:rsidR="005C7452" w:rsidRPr="00396251" w14:paraId="7162DE39" w14:textId="77777777" w:rsidTr="00C82379">
        <w:tc>
          <w:tcPr>
            <w:tcW w:w="7054" w:type="dxa"/>
          </w:tcPr>
          <w:p w14:paraId="0C934DE9" w14:textId="375D7CC4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Telephone Number…………………………………………</w:t>
            </w:r>
            <w:proofErr w:type="gramStart"/>
            <w:r w:rsidRPr="00396251">
              <w:rPr>
                <w:rFonts w:cs="Arial"/>
              </w:rPr>
              <w:t>…..</w:t>
            </w:r>
            <w:proofErr w:type="gramEnd"/>
          </w:p>
        </w:tc>
        <w:tc>
          <w:tcPr>
            <w:tcW w:w="1276" w:type="dxa"/>
          </w:tcPr>
          <w:p w14:paraId="0A208E35" w14:textId="77777777" w:rsidR="005C7452" w:rsidRPr="00396251" w:rsidRDefault="005C7452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1DFC4153" w14:textId="77777777" w:rsidR="005C7452" w:rsidRPr="00396251" w:rsidRDefault="005C7452" w:rsidP="00C22BE1">
            <w:pPr>
              <w:rPr>
                <w:rFonts w:cs="Arial"/>
              </w:rPr>
            </w:pPr>
          </w:p>
        </w:tc>
      </w:tr>
      <w:tr w:rsidR="00C22BE1" w:rsidRPr="00396251" w14:paraId="1289F1A8" w14:textId="77777777" w:rsidTr="00C82379">
        <w:tc>
          <w:tcPr>
            <w:tcW w:w="7054" w:type="dxa"/>
          </w:tcPr>
          <w:p w14:paraId="78F41F13" w14:textId="77777777" w:rsidR="00C22BE1" w:rsidRPr="00396251" w:rsidRDefault="00C22BE1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48590B2C" w14:textId="77777777" w:rsidR="00C22BE1" w:rsidRPr="00396251" w:rsidRDefault="00C22BE1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1B0E66C9" w14:textId="77777777" w:rsidR="00C22BE1" w:rsidRPr="00396251" w:rsidRDefault="00C22BE1" w:rsidP="00C22BE1">
            <w:pPr>
              <w:rPr>
                <w:rFonts w:cs="Arial"/>
              </w:rPr>
            </w:pPr>
          </w:p>
        </w:tc>
      </w:tr>
      <w:tr w:rsidR="005C7452" w:rsidRPr="00396251" w14:paraId="617856E1" w14:textId="77777777" w:rsidTr="00C82379">
        <w:tc>
          <w:tcPr>
            <w:tcW w:w="7054" w:type="dxa"/>
          </w:tcPr>
          <w:p w14:paraId="51087C31" w14:textId="4BBF3509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Name…………………………………………………………….</w:t>
            </w:r>
          </w:p>
        </w:tc>
        <w:sdt>
          <w:sdtPr>
            <w:rPr>
              <w:rFonts w:cs="Arial"/>
            </w:rPr>
            <w:id w:val="-20015672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</w:tcPr>
              <w:p w14:paraId="4D914C8D" w14:textId="77777777" w:rsidR="005C7452" w:rsidRPr="00396251" w:rsidRDefault="005C7452" w:rsidP="00C22BE1">
                <w:pPr>
                  <w:rPr>
                    <w:rFonts w:cs="Arial"/>
                  </w:rPr>
                </w:pPr>
                <w:r w:rsidRPr="00396251">
                  <w:rPr>
                    <w:rFonts w:ascii="MS Gothic" w:eastAsia="MS Gothic" w:hAnsi="MS Gothic" w:cs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cs="Arial"/>
            </w:rPr>
            <w:id w:val="6161893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</w:tcPr>
              <w:p w14:paraId="5A329483" w14:textId="3D445248" w:rsidR="005C7452" w:rsidRPr="00396251" w:rsidRDefault="005C7452" w:rsidP="00C22BE1">
                <w:pPr>
                  <w:rPr>
                    <w:rFonts w:cs="Arial"/>
                  </w:rPr>
                </w:pPr>
                <w:r w:rsidRPr="00396251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5C7452" w:rsidRPr="00396251" w14:paraId="246CAC13" w14:textId="77777777" w:rsidTr="00C82379">
        <w:tc>
          <w:tcPr>
            <w:tcW w:w="7054" w:type="dxa"/>
          </w:tcPr>
          <w:p w14:paraId="60A9E827" w14:textId="3BDBC783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Job Title………………………………………………………….</w:t>
            </w:r>
          </w:p>
        </w:tc>
        <w:tc>
          <w:tcPr>
            <w:tcW w:w="1276" w:type="dxa"/>
          </w:tcPr>
          <w:p w14:paraId="713C0804" w14:textId="77777777" w:rsidR="005C7452" w:rsidRPr="00396251" w:rsidRDefault="005C7452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270C7837" w14:textId="77777777" w:rsidR="005C7452" w:rsidRPr="00396251" w:rsidRDefault="005C7452" w:rsidP="00C22BE1">
            <w:pPr>
              <w:rPr>
                <w:rFonts w:cs="Arial"/>
              </w:rPr>
            </w:pPr>
          </w:p>
        </w:tc>
      </w:tr>
      <w:tr w:rsidR="005C7452" w:rsidRPr="00396251" w14:paraId="5FA626A3" w14:textId="77777777" w:rsidTr="00C82379">
        <w:tc>
          <w:tcPr>
            <w:tcW w:w="7054" w:type="dxa"/>
          </w:tcPr>
          <w:p w14:paraId="7812236D" w14:textId="0369BE4F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Email Address………………………………………………</w:t>
            </w:r>
            <w:proofErr w:type="gramStart"/>
            <w:r w:rsidRPr="00396251">
              <w:rPr>
                <w:rFonts w:cs="Arial"/>
              </w:rPr>
              <w:t>…..</w:t>
            </w:r>
            <w:proofErr w:type="gramEnd"/>
          </w:p>
        </w:tc>
        <w:tc>
          <w:tcPr>
            <w:tcW w:w="1276" w:type="dxa"/>
          </w:tcPr>
          <w:p w14:paraId="6AE5F439" w14:textId="77777777" w:rsidR="005C7452" w:rsidRPr="00396251" w:rsidRDefault="005C7452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12D710A4" w14:textId="77777777" w:rsidR="005C7452" w:rsidRPr="00396251" w:rsidRDefault="005C7452" w:rsidP="00C22BE1">
            <w:pPr>
              <w:rPr>
                <w:rFonts w:cs="Arial"/>
              </w:rPr>
            </w:pPr>
          </w:p>
        </w:tc>
      </w:tr>
      <w:tr w:rsidR="00C22BE1" w:rsidRPr="00396251" w14:paraId="25A2BFE1" w14:textId="77777777" w:rsidTr="00C82379">
        <w:tc>
          <w:tcPr>
            <w:tcW w:w="7054" w:type="dxa"/>
          </w:tcPr>
          <w:p w14:paraId="083399CB" w14:textId="64B80448" w:rsidR="00C22BE1" w:rsidRPr="00396251" w:rsidRDefault="00C22BE1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Telephone Number</w:t>
            </w:r>
            <w:r w:rsidR="005C7452" w:rsidRPr="00396251">
              <w:rPr>
                <w:rFonts w:cs="Arial"/>
              </w:rPr>
              <w:t>…………………………………………….</w:t>
            </w:r>
          </w:p>
          <w:p w14:paraId="49903DE9" w14:textId="77777777" w:rsidR="00C22BE1" w:rsidRPr="00396251" w:rsidRDefault="00C22BE1" w:rsidP="00C22BE1">
            <w:pPr>
              <w:rPr>
                <w:rFonts w:cs="Arial"/>
              </w:rPr>
            </w:pPr>
          </w:p>
          <w:p w14:paraId="04252ADD" w14:textId="77777777" w:rsidR="00612A5D" w:rsidRPr="00396251" w:rsidRDefault="00612A5D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20EA0620" w14:textId="77777777" w:rsidR="00C22BE1" w:rsidRPr="00396251" w:rsidRDefault="00C22BE1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4CF9C90C" w14:textId="77777777" w:rsidR="00C22BE1" w:rsidRPr="00396251" w:rsidRDefault="00C22BE1" w:rsidP="00C22BE1">
            <w:pPr>
              <w:rPr>
                <w:rFonts w:cs="Arial"/>
              </w:rPr>
            </w:pPr>
          </w:p>
        </w:tc>
      </w:tr>
      <w:tr w:rsidR="005C7452" w:rsidRPr="00396251" w14:paraId="3A4EAA0C" w14:textId="77777777" w:rsidTr="00C82379">
        <w:tc>
          <w:tcPr>
            <w:tcW w:w="7054" w:type="dxa"/>
          </w:tcPr>
          <w:p w14:paraId="6FA7F181" w14:textId="3097C43D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Name…………………………………………………………….</w:t>
            </w:r>
          </w:p>
        </w:tc>
        <w:sdt>
          <w:sdtPr>
            <w:rPr>
              <w:rFonts w:cs="Arial"/>
            </w:rPr>
            <w:id w:val="2383726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</w:tcPr>
              <w:p w14:paraId="18E8C8BE" w14:textId="3539EC20" w:rsidR="005C7452" w:rsidRPr="00396251" w:rsidRDefault="005C7452" w:rsidP="00C22BE1">
                <w:pPr>
                  <w:rPr>
                    <w:rFonts w:cs="Arial"/>
                  </w:rPr>
                </w:pPr>
                <w:r w:rsidRPr="00396251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cs="Arial"/>
            </w:rPr>
            <w:id w:val="749850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</w:tcPr>
              <w:p w14:paraId="3569E3A3" w14:textId="2CE4D022" w:rsidR="005C7452" w:rsidRPr="00396251" w:rsidRDefault="005C7452" w:rsidP="00C22BE1">
                <w:pPr>
                  <w:rPr>
                    <w:rFonts w:cs="Arial"/>
                  </w:rPr>
                </w:pPr>
                <w:r w:rsidRPr="00396251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5C7452" w:rsidRPr="00396251" w14:paraId="38F9A791" w14:textId="77777777" w:rsidTr="00C82379">
        <w:tc>
          <w:tcPr>
            <w:tcW w:w="7054" w:type="dxa"/>
          </w:tcPr>
          <w:p w14:paraId="328229F4" w14:textId="21BB1CC8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Job Title………………………………………………………….</w:t>
            </w:r>
          </w:p>
        </w:tc>
        <w:tc>
          <w:tcPr>
            <w:tcW w:w="1276" w:type="dxa"/>
          </w:tcPr>
          <w:p w14:paraId="469041B1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  <w:tc>
          <w:tcPr>
            <w:tcW w:w="1276" w:type="dxa"/>
          </w:tcPr>
          <w:p w14:paraId="27350B27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</w:tr>
      <w:tr w:rsidR="005C7452" w:rsidRPr="00396251" w14:paraId="3A65AC28" w14:textId="77777777" w:rsidTr="00C82379">
        <w:tc>
          <w:tcPr>
            <w:tcW w:w="7054" w:type="dxa"/>
          </w:tcPr>
          <w:p w14:paraId="29895DA5" w14:textId="557E01B1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Email Address………………………………………………</w:t>
            </w:r>
            <w:proofErr w:type="gramStart"/>
            <w:r w:rsidRPr="00396251">
              <w:rPr>
                <w:rFonts w:cs="Arial"/>
              </w:rPr>
              <w:t>…..</w:t>
            </w:r>
            <w:proofErr w:type="gramEnd"/>
          </w:p>
        </w:tc>
        <w:tc>
          <w:tcPr>
            <w:tcW w:w="1276" w:type="dxa"/>
          </w:tcPr>
          <w:p w14:paraId="15DA5DFB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  <w:tc>
          <w:tcPr>
            <w:tcW w:w="1276" w:type="dxa"/>
          </w:tcPr>
          <w:p w14:paraId="75543442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</w:tr>
      <w:tr w:rsidR="005C7452" w:rsidRPr="00396251" w14:paraId="705DBD8D" w14:textId="77777777" w:rsidTr="00C82379">
        <w:tc>
          <w:tcPr>
            <w:tcW w:w="7054" w:type="dxa"/>
          </w:tcPr>
          <w:p w14:paraId="2B1A07D3" w14:textId="370F56F5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Telephone Number…………………………………………</w:t>
            </w:r>
            <w:proofErr w:type="gramStart"/>
            <w:r w:rsidRPr="00396251">
              <w:rPr>
                <w:rFonts w:cs="Arial"/>
              </w:rPr>
              <w:t>…..</w:t>
            </w:r>
            <w:proofErr w:type="gramEnd"/>
          </w:p>
        </w:tc>
        <w:tc>
          <w:tcPr>
            <w:tcW w:w="1276" w:type="dxa"/>
          </w:tcPr>
          <w:p w14:paraId="20AAE7C6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  <w:tc>
          <w:tcPr>
            <w:tcW w:w="1276" w:type="dxa"/>
          </w:tcPr>
          <w:p w14:paraId="578A514C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</w:tr>
      <w:tr w:rsidR="00C22BE1" w:rsidRPr="00396251" w14:paraId="0F5CA55A" w14:textId="77777777" w:rsidTr="00C82379">
        <w:tc>
          <w:tcPr>
            <w:tcW w:w="7054" w:type="dxa"/>
          </w:tcPr>
          <w:p w14:paraId="5B922AD0" w14:textId="77777777" w:rsidR="00C22BE1" w:rsidRPr="00396251" w:rsidRDefault="00C22BE1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11815C3C" w14:textId="77777777" w:rsidR="00C22BE1" w:rsidRPr="00396251" w:rsidRDefault="00C22BE1" w:rsidP="00C22BE1">
            <w:pPr>
              <w:rPr>
                <w:rFonts w:ascii="MS Gothic" w:eastAsia="MS Gothic" w:hAnsi="MS Gothic" w:cs="MS Gothic"/>
              </w:rPr>
            </w:pPr>
          </w:p>
        </w:tc>
        <w:tc>
          <w:tcPr>
            <w:tcW w:w="1276" w:type="dxa"/>
          </w:tcPr>
          <w:p w14:paraId="2ABC2824" w14:textId="77777777" w:rsidR="00C22BE1" w:rsidRPr="00396251" w:rsidRDefault="00C22BE1" w:rsidP="00C22BE1">
            <w:pPr>
              <w:rPr>
                <w:rFonts w:ascii="MS Gothic" w:eastAsia="MS Gothic" w:hAnsi="MS Gothic" w:cs="MS Gothic"/>
              </w:rPr>
            </w:pPr>
          </w:p>
        </w:tc>
      </w:tr>
      <w:tr w:rsidR="005C7452" w:rsidRPr="00396251" w14:paraId="01A13D82" w14:textId="77777777" w:rsidTr="00C82379">
        <w:tc>
          <w:tcPr>
            <w:tcW w:w="7054" w:type="dxa"/>
          </w:tcPr>
          <w:p w14:paraId="40853C1D" w14:textId="587879EE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Name…………………………………………………………….</w:t>
            </w:r>
          </w:p>
        </w:tc>
        <w:sdt>
          <w:sdtPr>
            <w:rPr>
              <w:rFonts w:cs="Arial"/>
            </w:rPr>
            <w:id w:val="-4675077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</w:tcPr>
              <w:p w14:paraId="5260045E" w14:textId="0E4EE899" w:rsidR="005C7452" w:rsidRPr="00396251" w:rsidRDefault="005C7452" w:rsidP="00C22BE1">
                <w:pPr>
                  <w:rPr>
                    <w:rFonts w:ascii="MS Gothic" w:eastAsia="MS Gothic" w:hAnsi="MS Gothic" w:cs="MS Gothic"/>
                  </w:rPr>
                </w:pPr>
                <w:r w:rsidRPr="00396251">
                  <w:rPr>
                    <w:rFonts w:ascii="MS Gothic" w:eastAsia="MS Gothic" w:hAnsi="MS Gothic" w:cs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cs="Arial"/>
            </w:rPr>
            <w:id w:val="-12665307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</w:tcPr>
              <w:p w14:paraId="48947033" w14:textId="7629F593" w:rsidR="005C7452" w:rsidRPr="00396251" w:rsidRDefault="005C7452" w:rsidP="00C22BE1">
                <w:pPr>
                  <w:rPr>
                    <w:rFonts w:ascii="MS Gothic" w:eastAsia="MS Gothic" w:hAnsi="MS Gothic" w:cs="MS Gothic"/>
                  </w:rPr>
                </w:pPr>
                <w:r w:rsidRPr="00396251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5C7452" w:rsidRPr="00396251" w14:paraId="744D6003" w14:textId="77777777" w:rsidTr="00C82379">
        <w:tc>
          <w:tcPr>
            <w:tcW w:w="7054" w:type="dxa"/>
          </w:tcPr>
          <w:p w14:paraId="2A4902A9" w14:textId="5D3C7C27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Job Title………………………………………………………….</w:t>
            </w:r>
          </w:p>
        </w:tc>
        <w:tc>
          <w:tcPr>
            <w:tcW w:w="1276" w:type="dxa"/>
          </w:tcPr>
          <w:p w14:paraId="4DF7E3C9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  <w:tc>
          <w:tcPr>
            <w:tcW w:w="1276" w:type="dxa"/>
          </w:tcPr>
          <w:p w14:paraId="39EA806B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</w:tr>
      <w:tr w:rsidR="005C7452" w:rsidRPr="00396251" w14:paraId="4F81685E" w14:textId="77777777" w:rsidTr="00C82379">
        <w:tc>
          <w:tcPr>
            <w:tcW w:w="7054" w:type="dxa"/>
          </w:tcPr>
          <w:p w14:paraId="7CD096F0" w14:textId="1A74E00F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Email Address………………………………………………</w:t>
            </w:r>
            <w:proofErr w:type="gramStart"/>
            <w:r w:rsidRPr="00396251">
              <w:rPr>
                <w:rFonts w:cs="Arial"/>
              </w:rPr>
              <w:t>…..</w:t>
            </w:r>
            <w:proofErr w:type="gramEnd"/>
          </w:p>
        </w:tc>
        <w:tc>
          <w:tcPr>
            <w:tcW w:w="1276" w:type="dxa"/>
          </w:tcPr>
          <w:p w14:paraId="693B6654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  <w:tc>
          <w:tcPr>
            <w:tcW w:w="1276" w:type="dxa"/>
          </w:tcPr>
          <w:p w14:paraId="26D188FF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</w:tr>
      <w:tr w:rsidR="005C7452" w:rsidRPr="00396251" w14:paraId="57BFA18C" w14:textId="77777777" w:rsidTr="00C82379">
        <w:tc>
          <w:tcPr>
            <w:tcW w:w="7054" w:type="dxa"/>
          </w:tcPr>
          <w:p w14:paraId="1BBBF374" w14:textId="5B4E6A7C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Telephone Number…………………………………………</w:t>
            </w:r>
            <w:proofErr w:type="gramStart"/>
            <w:r w:rsidRPr="00396251">
              <w:rPr>
                <w:rFonts w:cs="Arial"/>
              </w:rPr>
              <w:t>…..</w:t>
            </w:r>
            <w:proofErr w:type="gramEnd"/>
          </w:p>
        </w:tc>
        <w:tc>
          <w:tcPr>
            <w:tcW w:w="1276" w:type="dxa"/>
          </w:tcPr>
          <w:p w14:paraId="14777220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  <w:tc>
          <w:tcPr>
            <w:tcW w:w="1276" w:type="dxa"/>
          </w:tcPr>
          <w:p w14:paraId="4561E5F4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</w:tr>
      <w:tr w:rsidR="00C22BE1" w:rsidRPr="00396251" w14:paraId="7783E1C5" w14:textId="77777777" w:rsidTr="00C82379">
        <w:tc>
          <w:tcPr>
            <w:tcW w:w="7054" w:type="dxa"/>
          </w:tcPr>
          <w:p w14:paraId="20E5452C" w14:textId="77777777" w:rsidR="00C22BE1" w:rsidRPr="00396251" w:rsidRDefault="00C22BE1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169B5DA9" w14:textId="77777777" w:rsidR="00C22BE1" w:rsidRPr="00396251" w:rsidRDefault="00C22BE1" w:rsidP="00C22BE1">
            <w:pPr>
              <w:rPr>
                <w:rFonts w:ascii="MS Gothic" w:eastAsia="MS Gothic" w:hAnsi="MS Gothic" w:cs="MS Gothic"/>
              </w:rPr>
            </w:pPr>
          </w:p>
        </w:tc>
        <w:tc>
          <w:tcPr>
            <w:tcW w:w="1276" w:type="dxa"/>
          </w:tcPr>
          <w:p w14:paraId="6164EA78" w14:textId="77777777" w:rsidR="00C22BE1" w:rsidRPr="00396251" w:rsidRDefault="00C22BE1" w:rsidP="00C22BE1">
            <w:pPr>
              <w:rPr>
                <w:rFonts w:ascii="MS Gothic" w:eastAsia="MS Gothic" w:hAnsi="MS Gothic" w:cs="MS Gothic"/>
              </w:rPr>
            </w:pPr>
          </w:p>
        </w:tc>
      </w:tr>
      <w:tr w:rsidR="005C7452" w:rsidRPr="00396251" w14:paraId="4C2F51F9" w14:textId="77777777" w:rsidTr="00C82379">
        <w:tc>
          <w:tcPr>
            <w:tcW w:w="7054" w:type="dxa"/>
          </w:tcPr>
          <w:p w14:paraId="5EB8F23D" w14:textId="424C6FCD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Name…………………………………………………………….</w:t>
            </w:r>
          </w:p>
        </w:tc>
        <w:sdt>
          <w:sdtPr>
            <w:rPr>
              <w:rFonts w:cs="Arial"/>
            </w:rPr>
            <w:id w:val="-12962867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</w:tcPr>
              <w:p w14:paraId="7831FBDA" w14:textId="20301160" w:rsidR="005C7452" w:rsidRPr="00396251" w:rsidRDefault="005C7452" w:rsidP="00C22BE1">
                <w:pPr>
                  <w:rPr>
                    <w:rFonts w:ascii="MS Gothic" w:eastAsia="MS Gothic" w:hAnsi="MS Gothic" w:cs="MS Gothic"/>
                  </w:rPr>
                </w:pPr>
                <w:r w:rsidRPr="00396251">
                  <w:rPr>
                    <w:rFonts w:ascii="MS Gothic" w:eastAsia="MS Gothic" w:hAnsi="MS Gothic" w:cs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cs="Arial"/>
            </w:rPr>
            <w:id w:val="2118873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</w:tcPr>
              <w:p w14:paraId="3097D767" w14:textId="35E2323F" w:rsidR="005C7452" w:rsidRPr="00396251" w:rsidRDefault="005C7452" w:rsidP="00C22BE1">
                <w:pPr>
                  <w:rPr>
                    <w:rFonts w:ascii="MS Gothic" w:eastAsia="MS Gothic" w:hAnsi="MS Gothic" w:cs="MS Gothic"/>
                  </w:rPr>
                </w:pPr>
                <w:r w:rsidRPr="00396251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5C7452" w:rsidRPr="00396251" w14:paraId="3F8454AF" w14:textId="77777777" w:rsidTr="00C82379">
        <w:tc>
          <w:tcPr>
            <w:tcW w:w="7054" w:type="dxa"/>
          </w:tcPr>
          <w:p w14:paraId="501C3D58" w14:textId="3B8F8244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Job Title………………………………………………………….</w:t>
            </w:r>
          </w:p>
        </w:tc>
        <w:tc>
          <w:tcPr>
            <w:tcW w:w="1276" w:type="dxa"/>
          </w:tcPr>
          <w:p w14:paraId="666A355A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  <w:tc>
          <w:tcPr>
            <w:tcW w:w="1276" w:type="dxa"/>
          </w:tcPr>
          <w:p w14:paraId="138DBC7A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</w:tr>
      <w:tr w:rsidR="005C7452" w:rsidRPr="00396251" w14:paraId="79AA9F45" w14:textId="77777777" w:rsidTr="00C82379">
        <w:tc>
          <w:tcPr>
            <w:tcW w:w="7054" w:type="dxa"/>
          </w:tcPr>
          <w:p w14:paraId="0CE947C7" w14:textId="10BD9007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Email Address………………………………………………</w:t>
            </w:r>
            <w:proofErr w:type="gramStart"/>
            <w:r w:rsidRPr="00396251">
              <w:rPr>
                <w:rFonts w:cs="Arial"/>
              </w:rPr>
              <w:t>…..</w:t>
            </w:r>
            <w:proofErr w:type="gramEnd"/>
          </w:p>
        </w:tc>
        <w:tc>
          <w:tcPr>
            <w:tcW w:w="1276" w:type="dxa"/>
          </w:tcPr>
          <w:p w14:paraId="6C735E07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  <w:tc>
          <w:tcPr>
            <w:tcW w:w="1276" w:type="dxa"/>
          </w:tcPr>
          <w:p w14:paraId="20EB305A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</w:tr>
      <w:tr w:rsidR="005C7452" w:rsidRPr="00396251" w14:paraId="4BBC2AB9" w14:textId="77777777" w:rsidTr="00C82379">
        <w:tc>
          <w:tcPr>
            <w:tcW w:w="7054" w:type="dxa"/>
          </w:tcPr>
          <w:p w14:paraId="730F6AEF" w14:textId="0284380D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Telephone Number…………………………………………</w:t>
            </w:r>
            <w:proofErr w:type="gramStart"/>
            <w:r w:rsidRPr="00396251">
              <w:rPr>
                <w:rFonts w:cs="Arial"/>
              </w:rPr>
              <w:t>…..</w:t>
            </w:r>
            <w:proofErr w:type="gramEnd"/>
          </w:p>
        </w:tc>
        <w:tc>
          <w:tcPr>
            <w:tcW w:w="1276" w:type="dxa"/>
          </w:tcPr>
          <w:p w14:paraId="31864A90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  <w:tc>
          <w:tcPr>
            <w:tcW w:w="1276" w:type="dxa"/>
          </w:tcPr>
          <w:p w14:paraId="07E733D5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</w:tr>
      <w:tr w:rsidR="00C22BE1" w:rsidRPr="00396251" w14:paraId="2D08B404" w14:textId="77777777" w:rsidTr="00C82379">
        <w:tc>
          <w:tcPr>
            <w:tcW w:w="7054" w:type="dxa"/>
          </w:tcPr>
          <w:p w14:paraId="5E28D1AB" w14:textId="77777777" w:rsidR="00C22BE1" w:rsidRPr="00396251" w:rsidRDefault="00C22BE1" w:rsidP="00C22BE1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5F0074AC" w14:textId="77777777" w:rsidR="00C22BE1" w:rsidRPr="00396251" w:rsidRDefault="00C22BE1" w:rsidP="00C22BE1">
            <w:pPr>
              <w:rPr>
                <w:rFonts w:ascii="MS Gothic" w:eastAsia="MS Gothic" w:hAnsi="MS Gothic" w:cs="MS Gothic"/>
              </w:rPr>
            </w:pPr>
          </w:p>
        </w:tc>
        <w:tc>
          <w:tcPr>
            <w:tcW w:w="1276" w:type="dxa"/>
          </w:tcPr>
          <w:p w14:paraId="2F88C560" w14:textId="77777777" w:rsidR="00C22BE1" w:rsidRPr="00396251" w:rsidRDefault="00C22BE1" w:rsidP="00C22BE1">
            <w:pPr>
              <w:rPr>
                <w:rFonts w:ascii="MS Gothic" w:eastAsia="MS Gothic" w:hAnsi="MS Gothic" w:cs="MS Gothic"/>
              </w:rPr>
            </w:pPr>
          </w:p>
        </w:tc>
      </w:tr>
      <w:tr w:rsidR="005C7452" w:rsidRPr="00396251" w14:paraId="5EF025FF" w14:textId="77777777" w:rsidTr="00C82379">
        <w:tc>
          <w:tcPr>
            <w:tcW w:w="7054" w:type="dxa"/>
          </w:tcPr>
          <w:p w14:paraId="4828529C" w14:textId="1FC2E91B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Name…………………………………………………………….</w:t>
            </w:r>
          </w:p>
        </w:tc>
        <w:sdt>
          <w:sdtPr>
            <w:rPr>
              <w:rFonts w:cs="Arial"/>
            </w:rPr>
            <w:id w:val="-7607593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</w:tcPr>
              <w:p w14:paraId="4DF60662" w14:textId="6FFE4E8C" w:rsidR="005C7452" w:rsidRPr="00396251" w:rsidRDefault="00C20640" w:rsidP="00C22BE1">
                <w:pPr>
                  <w:rPr>
                    <w:rFonts w:ascii="MS Gothic" w:eastAsia="MS Gothic" w:hAnsi="MS Gothic" w:cs="MS Gothic"/>
                  </w:rPr>
                </w:pPr>
                <w:r w:rsidRPr="00396251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cs="Arial"/>
            </w:rPr>
            <w:id w:val="-633711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</w:tcPr>
              <w:p w14:paraId="725FC407" w14:textId="231B4090" w:rsidR="005C7452" w:rsidRPr="00396251" w:rsidRDefault="005C7452" w:rsidP="00C22BE1">
                <w:pPr>
                  <w:rPr>
                    <w:rFonts w:ascii="MS Gothic" w:eastAsia="MS Gothic" w:hAnsi="MS Gothic" w:cs="MS Gothic"/>
                  </w:rPr>
                </w:pPr>
                <w:r w:rsidRPr="00396251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5C7452" w:rsidRPr="00396251" w14:paraId="1070B971" w14:textId="77777777" w:rsidTr="00C82379">
        <w:tc>
          <w:tcPr>
            <w:tcW w:w="7054" w:type="dxa"/>
          </w:tcPr>
          <w:p w14:paraId="307B56CF" w14:textId="1A9AAA6D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Job Title………………………………………………………….</w:t>
            </w:r>
          </w:p>
        </w:tc>
        <w:tc>
          <w:tcPr>
            <w:tcW w:w="1276" w:type="dxa"/>
          </w:tcPr>
          <w:p w14:paraId="06BE10E7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  <w:tc>
          <w:tcPr>
            <w:tcW w:w="1276" w:type="dxa"/>
          </w:tcPr>
          <w:p w14:paraId="449B2F41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</w:tr>
      <w:tr w:rsidR="005C7452" w:rsidRPr="00396251" w14:paraId="2B9F5EF2" w14:textId="77777777" w:rsidTr="00C82379">
        <w:tc>
          <w:tcPr>
            <w:tcW w:w="7054" w:type="dxa"/>
          </w:tcPr>
          <w:p w14:paraId="319337AF" w14:textId="2E1CBB7B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Email Address………………………………………………</w:t>
            </w:r>
            <w:proofErr w:type="gramStart"/>
            <w:r w:rsidRPr="00396251">
              <w:rPr>
                <w:rFonts w:cs="Arial"/>
              </w:rPr>
              <w:t>…..</w:t>
            </w:r>
            <w:proofErr w:type="gramEnd"/>
          </w:p>
        </w:tc>
        <w:tc>
          <w:tcPr>
            <w:tcW w:w="1276" w:type="dxa"/>
          </w:tcPr>
          <w:p w14:paraId="77CC0C76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  <w:tc>
          <w:tcPr>
            <w:tcW w:w="1276" w:type="dxa"/>
          </w:tcPr>
          <w:p w14:paraId="6A070D8A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</w:tr>
      <w:tr w:rsidR="005C7452" w:rsidRPr="00396251" w14:paraId="0E09185C" w14:textId="77777777" w:rsidTr="00C82379">
        <w:tc>
          <w:tcPr>
            <w:tcW w:w="7054" w:type="dxa"/>
          </w:tcPr>
          <w:p w14:paraId="130B61E9" w14:textId="77777777" w:rsidR="005C7452" w:rsidRPr="00396251" w:rsidRDefault="005C7452" w:rsidP="00C22BE1">
            <w:pPr>
              <w:rPr>
                <w:rFonts w:cs="Arial"/>
              </w:rPr>
            </w:pPr>
            <w:r w:rsidRPr="00396251">
              <w:rPr>
                <w:rFonts w:cs="Arial"/>
              </w:rPr>
              <w:t>Telephone Number…………………………………………</w:t>
            </w:r>
            <w:proofErr w:type="gramStart"/>
            <w:r w:rsidRPr="00396251">
              <w:rPr>
                <w:rFonts w:cs="Arial"/>
              </w:rPr>
              <w:t>…..</w:t>
            </w:r>
            <w:proofErr w:type="gramEnd"/>
          </w:p>
          <w:p w14:paraId="3588822D" w14:textId="230FBBE1" w:rsidR="00EF000D" w:rsidRPr="00396251" w:rsidRDefault="00EF000D" w:rsidP="00C82379">
            <w:pPr>
              <w:rPr>
                <w:rFonts w:cs="Arial"/>
              </w:rPr>
            </w:pPr>
          </w:p>
        </w:tc>
        <w:tc>
          <w:tcPr>
            <w:tcW w:w="1276" w:type="dxa"/>
          </w:tcPr>
          <w:p w14:paraId="50F6CE37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  <w:tc>
          <w:tcPr>
            <w:tcW w:w="1276" w:type="dxa"/>
          </w:tcPr>
          <w:p w14:paraId="2751F3F7" w14:textId="77777777" w:rsidR="005C7452" w:rsidRPr="00396251" w:rsidRDefault="005C7452" w:rsidP="00C22BE1">
            <w:pPr>
              <w:rPr>
                <w:rFonts w:ascii="MS Gothic" w:eastAsia="MS Gothic" w:hAnsi="MS Gothic" w:cs="MS Gothic"/>
              </w:rPr>
            </w:pPr>
          </w:p>
        </w:tc>
      </w:tr>
      <w:tr w:rsidR="00C82379" w:rsidRPr="00396251" w14:paraId="1B5C7D57" w14:textId="77777777" w:rsidTr="00C82379">
        <w:tc>
          <w:tcPr>
            <w:tcW w:w="9606" w:type="dxa"/>
            <w:gridSpan w:val="3"/>
          </w:tcPr>
          <w:p w14:paraId="1F8174BB" w14:textId="77777777" w:rsidR="00C82379" w:rsidRDefault="00C82379" w:rsidP="00C82379">
            <w:pPr>
              <w:rPr>
                <w:rFonts w:cs="Arial"/>
              </w:rPr>
            </w:pPr>
            <w:r w:rsidRPr="00396251">
              <w:rPr>
                <w:rFonts w:cs="Arial"/>
                <w:u w:val="single"/>
              </w:rPr>
              <w:t>All users requiring access to make submissions must be ticked as ‘submitter’ above</w:t>
            </w:r>
            <w:r w:rsidRPr="00C82379">
              <w:rPr>
                <w:rFonts w:cs="Arial"/>
                <w:u w:val="single"/>
              </w:rPr>
              <w:t>.</w:t>
            </w:r>
          </w:p>
          <w:p w14:paraId="77192990" w14:textId="77777777" w:rsidR="00C82379" w:rsidRPr="00396251" w:rsidRDefault="00C82379" w:rsidP="00C22BE1">
            <w:pPr>
              <w:rPr>
                <w:rFonts w:ascii="MS Gothic" w:eastAsia="MS Gothic" w:hAnsi="MS Gothic" w:cs="MS Gothic"/>
              </w:rPr>
            </w:pPr>
          </w:p>
        </w:tc>
      </w:tr>
    </w:tbl>
    <w:p w14:paraId="3CBCE563" w14:textId="4CF080BF" w:rsidR="00FE14DD" w:rsidRPr="00396251" w:rsidRDefault="00795A3F" w:rsidP="00780A8C">
      <w:r w:rsidRPr="0039625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880C8F" wp14:editId="37F62A40">
                <wp:simplePos x="0" y="0"/>
                <wp:positionH relativeFrom="column">
                  <wp:posOffset>-48260</wp:posOffset>
                </wp:positionH>
                <wp:positionV relativeFrom="paragraph">
                  <wp:posOffset>74930</wp:posOffset>
                </wp:positionV>
                <wp:extent cx="6096000" cy="0"/>
                <wp:effectExtent l="0" t="0" r="1905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96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27EB7B" id="Straight Connector 1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.8pt,5.9pt" to="476.2pt,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" strokecolor="#00304b [3044]"/>
            </w:pict>
          </mc:Fallback>
        </mc:AlternateContent>
      </w:r>
      <w:r w:rsidR="009D605A" w:rsidRPr="00396251">
        <w:t xml:space="preserve">                                   </w:t>
      </w:r>
    </w:p>
    <w:p w14:paraId="35B8D7AA" w14:textId="1011AE4F" w:rsidR="00FE14DD" w:rsidRPr="00396251" w:rsidRDefault="00FE14DD" w:rsidP="00780A8C">
      <w:pPr>
        <w:rPr>
          <w:b/>
        </w:rPr>
      </w:pPr>
      <w:r w:rsidRPr="00396251">
        <w:rPr>
          <w:b/>
        </w:rPr>
        <w:t>Caldicott Guardian Authorisation</w:t>
      </w:r>
      <w:r w:rsidR="000230B8" w:rsidRPr="00396251">
        <w:rPr>
          <w:b/>
        </w:rPr>
        <w:t xml:space="preserve"> </w:t>
      </w:r>
    </w:p>
    <w:p w14:paraId="0F36604A" w14:textId="77777777" w:rsidR="00FE14DD" w:rsidRPr="00396251" w:rsidRDefault="00FE14DD" w:rsidP="00780A8C">
      <w:pPr>
        <w:rPr>
          <w:b/>
        </w:rPr>
      </w:pPr>
    </w:p>
    <w:p w14:paraId="3418ADF5" w14:textId="77777777" w:rsidR="00FE14DD" w:rsidRPr="00396251" w:rsidRDefault="00FE14DD" w:rsidP="00780A8C">
      <w:r w:rsidRPr="00396251">
        <w:t>Name (Please Print):</w:t>
      </w:r>
      <w:r w:rsidRPr="00396251">
        <w:tab/>
        <w:t>…………………………………………………………………</w:t>
      </w:r>
    </w:p>
    <w:p w14:paraId="31D656E3" w14:textId="77777777" w:rsidR="00FE14DD" w:rsidRPr="00396251" w:rsidRDefault="00FE14DD" w:rsidP="00780A8C"/>
    <w:p w14:paraId="06D015DD" w14:textId="77777777" w:rsidR="00FE14DD" w:rsidRPr="00396251" w:rsidRDefault="00FE14DD" w:rsidP="00780A8C">
      <w:r w:rsidRPr="00396251">
        <w:t>Telephone Number:</w:t>
      </w:r>
      <w:r w:rsidRPr="00396251">
        <w:tab/>
      </w:r>
      <w:r w:rsidRPr="00396251">
        <w:tab/>
        <w:t>…………………………………………………………………</w:t>
      </w:r>
    </w:p>
    <w:p w14:paraId="77E37920" w14:textId="77777777" w:rsidR="00FE14DD" w:rsidRPr="00396251" w:rsidRDefault="00FE14DD" w:rsidP="00780A8C"/>
    <w:p w14:paraId="6CAAC984" w14:textId="77777777" w:rsidR="00FE14DD" w:rsidRPr="00396251" w:rsidRDefault="00FE14DD" w:rsidP="00780A8C">
      <w:r w:rsidRPr="00396251">
        <w:t>Email Address:</w:t>
      </w:r>
      <w:r w:rsidRPr="00396251">
        <w:tab/>
      </w:r>
      <w:r w:rsidRPr="00396251">
        <w:tab/>
        <w:t>…………………………………………………………………</w:t>
      </w:r>
    </w:p>
    <w:p w14:paraId="6F01C7C2" w14:textId="77777777" w:rsidR="00FE14DD" w:rsidRPr="00396251" w:rsidRDefault="00FE14DD" w:rsidP="00780A8C"/>
    <w:p w14:paraId="27C2411A" w14:textId="77777777" w:rsidR="00FE14DD" w:rsidRPr="00396251" w:rsidRDefault="00FE14DD" w:rsidP="00780A8C">
      <w:r w:rsidRPr="00396251">
        <w:t>Signature:</w:t>
      </w:r>
      <w:r w:rsidRPr="00396251">
        <w:tab/>
      </w:r>
      <w:r w:rsidRPr="00396251">
        <w:tab/>
      </w:r>
      <w:r w:rsidRPr="00396251">
        <w:tab/>
        <w:t>…………………………………………………………………</w:t>
      </w:r>
    </w:p>
    <w:p w14:paraId="6248388B" w14:textId="77777777" w:rsidR="00FE14DD" w:rsidRPr="00396251" w:rsidRDefault="00FE14DD" w:rsidP="00780A8C"/>
    <w:p w14:paraId="07AE0BE2" w14:textId="77777777" w:rsidR="00FE14DD" w:rsidRPr="00396251" w:rsidRDefault="00FE14DD" w:rsidP="00780A8C">
      <w:r w:rsidRPr="00396251">
        <w:t>Date:</w:t>
      </w:r>
      <w:r w:rsidRPr="00396251">
        <w:tab/>
      </w:r>
      <w:r w:rsidRPr="00396251">
        <w:tab/>
      </w:r>
      <w:r w:rsidRPr="00396251">
        <w:tab/>
      </w:r>
      <w:r w:rsidRPr="00396251">
        <w:tab/>
        <w:t>…………………………………………………………………</w:t>
      </w:r>
    </w:p>
    <w:p w14:paraId="611E1378" w14:textId="77777777" w:rsidR="00347C56" w:rsidRPr="00396251" w:rsidRDefault="00347C56" w:rsidP="00780A8C"/>
    <w:p w14:paraId="0EF11E89" w14:textId="6D886D9A" w:rsidR="00BE36F2" w:rsidRPr="00396251" w:rsidRDefault="00BE36F2" w:rsidP="00BE36F2">
      <w:pPr>
        <w:rPr>
          <w:b/>
        </w:rPr>
      </w:pPr>
      <w:r w:rsidRPr="00396251">
        <w:rPr>
          <w:b/>
        </w:rPr>
        <w:t xml:space="preserve">**Please ensure you have already registered this role and relationship with </w:t>
      </w:r>
      <w:r w:rsidR="00C2681A" w:rsidRPr="00396251">
        <w:rPr>
          <w:b/>
        </w:rPr>
        <w:t>ODS</w:t>
      </w:r>
      <w:r w:rsidRPr="00396251">
        <w:rPr>
          <w:b/>
        </w:rPr>
        <w:t>**</w:t>
      </w:r>
    </w:p>
    <w:p w14:paraId="3B0A9958" w14:textId="77777777" w:rsidR="00FE14DD" w:rsidRPr="00396251" w:rsidRDefault="00FE14DD" w:rsidP="00780A8C"/>
    <w:p w14:paraId="2CAD638A" w14:textId="77777777" w:rsidR="00C82379" w:rsidRDefault="00C82379" w:rsidP="002172C4"/>
    <w:p w14:paraId="7A0D32B6" w14:textId="3A243D00" w:rsidR="002172C4" w:rsidRPr="00396251" w:rsidRDefault="00186823" w:rsidP="002172C4">
      <w:r w:rsidRPr="00396251">
        <w:t xml:space="preserve">Please ensure that the Caldicott </w:t>
      </w:r>
      <w:r w:rsidR="00D6113D" w:rsidRPr="00396251">
        <w:t>G</w:t>
      </w:r>
      <w:r w:rsidRPr="00396251">
        <w:t xml:space="preserve">uardian has previously registered with </w:t>
      </w:r>
      <w:r w:rsidR="00C2681A" w:rsidRPr="00396251">
        <w:t>ODS</w:t>
      </w:r>
      <w:r w:rsidRPr="00396251">
        <w:t>.</w:t>
      </w:r>
      <w:r w:rsidR="00850B9C">
        <w:t xml:space="preserve">  </w:t>
      </w:r>
      <w:r w:rsidR="002172C4" w:rsidRPr="00396251">
        <w:t xml:space="preserve">You can check by visiting </w:t>
      </w:r>
      <w:r w:rsidR="002172C4" w:rsidRPr="00396251">
        <w:rPr>
          <w:rFonts w:cs="Arial"/>
        </w:rPr>
        <w:t xml:space="preserve">the </w:t>
      </w:r>
      <w:hyperlink r:id="rId17" w:history="1">
        <w:r w:rsidR="002172C4" w:rsidRPr="00396251">
          <w:rPr>
            <w:rStyle w:val="Hyperlink"/>
            <w:rFonts w:cs="Arial"/>
          </w:rPr>
          <w:t>ODS Portal</w:t>
        </w:r>
      </w:hyperlink>
      <w:r w:rsidR="002172C4" w:rsidRPr="00396251">
        <w:rPr>
          <w:rStyle w:val="Hyperlink"/>
          <w:rFonts w:cs="Arial"/>
        </w:rPr>
        <w:t>.</w:t>
      </w:r>
    </w:p>
    <w:p w14:paraId="5093686B" w14:textId="77777777" w:rsidR="002172C4" w:rsidRPr="00396251" w:rsidRDefault="002172C4" w:rsidP="00FD2B64">
      <w:pPr>
        <w:spacing w:line="360" w:lineRule="auto"/>
      </w:pPr>
    </w:p>
    <w:p w14:paraId="298CC143" w14:textId="5E64801B" w:rsidR="00186823" w:rsidRPr="00396251" w:rsidRDefault="00186823" w:rsidP="00FD2B64">
      <w:pPr>
        <w:spacing w:line="360" w:lineRule="auto"/>
      </w:pPr>
      <w:r w:rsidRPr="00396251">
        <w:t>The Caldicott Guardian register is available from:</w:t>
      </w:r>
    </w:p>
    <w:p w14:paraId="720D3D87" w14:textId="0FAB9B87" w:rsidR="00DB41BB" w:rsidRPr="00396251" w:rsidRDefault="00875BCA" w:rsidP="00875BCA">
      <w:hyperlink r:id="rId18" w:anchor="caldicott-guardian-register" w:history="1">
        <w:r w:rsidRPr="00396251">
          <w:rPr>
            <w:rStyle w:val="Hyperlink"/>
          </w:rPr>
          <w:t>https://digital.nhs.uk/services/organisation-data-service/view-or-update-registers#caldicott-guardian-register</w:t>
        </w:r>
      </w:hyperlink>
      <w:r w:rsidRPr="00396251">
        <w:t xml:space="preserve"> </w:t>
      </w:r>
    </w:p>
    <w:p w14:paraId="3523FE11" w14:textId="77777777" w:rsidR="00186823" w:rsidRPr="00396251" w:rsidRDefault="00186823" w:rsidP="00FD2B64">
      <w:pPr>
        <w:spacing w:line="360" w:lineRule="auto"/>
      </w:pPr>
    </w:p>
    <w:p w14:paraId="2F4FA4C3" w14:textId="77777777" w:rsidR="00C90FA5" w:rsidRPr="00396251" w:rsidRDefault="00C90FA5" w:rsidP="00FD2B64">
      <w:pPr>
        <w:spacing w:line="360" w:lineRule="auto"/>
      </w:pPr>
    </w:p>
    <w:sectPr w:rsidR="00C90FA5" w:rsidRPr="00396251" w:rsidSect="00612A5D">
      <w:headerReference w:type="default" r:id="rId19"/>
      <w:footerReference w:type="default" r:id="rId20"/>
      <w:headerReference w:type="first" r:id="rId21"/>
      <w:pgSz w:w="11906" w:h="16838" w:code="9"/>
      <w:pgMar w:top="1523" w:right="1021" w:bottom="1021" w:left="1021" w:header="568" w:footer="6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7FCB57" w14:textId="77777777" w:rsidR="00124F8C" w:rsidRDefault="00124F8C">
      <w:r>
        <w:separator/>
      </w:r>
    </w:p>
  </w:endnote>
  <w:endnote w:type="continuationSeparator" w:id="0">
    <w:p w14:paraId="4ACB45F3" w14:textId="77777777" w:rsidR="00124F8C" w:rsidRDefault="0012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24407405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C25E6CC" w14:textId="33242B53" w:rsidR="00FD2B64" w:rsidRDefault="00FD2B64" w:rsidP="00FD2B64">
        <w:pPr>
          <w:pStyle w:val="Footer"/>
        </w:pPr>
        <w:r>
          <w:t xml:space="preserve">Version </w:t>
        </w:r>
        <w:proofErr w:type="gramStart"/>
        <w:r w:rsidR="00D24B26">
          <w:t>2.0  January</w:t>
        </w:r>
        <w:proofErr w:type="gramEnd"/>
        <w:r w:rsidR="00D24B26">
          <w:t xml:space="preserve"> 2025</w:t>
        </w:r>
        <w:r>
          <w:tab/>
        </w:r>
        <w:r>
          <w:tab/>
        </w:r>
        <w:r>
          <w:tab/>
        </w:r>
        <w:r>
          <w:tab/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B41B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141AD7" w14:textId="77777777" w:rsidR="00FD2B64" w:rsidRDefault="00FD2B6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4D5F40" w14:textId="77777777" w:rsidR="00124F8C" w:rsidRDefault="00124F8C">
      <w:r>
        <w:separator/>
      </w:r>
    </w:p>
  </w:footnote>
  <w:footnote w:type="continuationSeparator" w:id="0">
    <w:p w14:paraId="1AF0794A" w14:textId="77777777" w:rsidR="00124F8C" w:rsidRDefault="00124F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DAF421" w14:textId="6BD9B5E9" w:rsidR="008D2D8D" w:rsidRPr="005E5FF8" w:rsidRDefault="0043767D" w:rsidP="008D2D8D">
    <w:pPr>
      <w:pStyle w:val="Frontpagesubhead"/>
      <w:rPr>
        <w:sz w:val="32"/>
        <w:szCs w:val="32"/>
      </w:rPr>
    </w:pPr>
    <w:r w:rsidRPr="005E5FF8">
      <w:rPr>
        <w:noProof/>
        <w:sz w:val="32"/>
        <w:szCs w:val="32"/>
        <w14:ligatures w14:val="standardContextual"/>
      </w:rPr>
      <w:drawing>
        <wp:anchor distT="0" distB="0" distL="114300" distR="114300" simplePos="0" relativeHeight="251671552" behindDoc="1" locked="0" layoutInCell="1" allowOverlap="1" wp14:anchorId="7351F6D7" wp14:editId="08830C58">
          <wp:simplePos x="0" y="0"/>
          <wp:positionH relativeFrom="page">
            <wp:posOffset>6052185</wp:posOffset>
          </wp:positionH>
          <wp:positionV relativeFrom="paragraph">
            <wp:posOffset>-445135</wp:posOffset>
          </wp:positionV>
          <wp:extent cx="1577340" cy="1301750"/>
          <wp:effectExtent l="0" t="0" r="0" b="0"/>
          <wp:wrapTight wrapText="bothSides">
            <wp:wrapPolygon edited="0">
              <wp:start x="3913" y="4741"/>
              <wp:lineTo x="3913" y="16121"/>
              <wp:lineTo x="8087" y="17701"/>
              <wp:lineTo x="9913" y="17701"/>
              <wp:lineTo x="17478" y="16121"/>
              <wp:lineTo x="17217" y="4741"/>
              <wp:lineTo x="3913" y="4741"/>
            </wp:wrapPolygon>
          </wp:wrapTight>
          <wp:docPr id="83734588" name="Picture 11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7340" cy="1301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D2D8D">
      <w:rPr>
        <w:sz w:val="32"/>
        <w:szCs w:val="32"/>
      </w:rPr>
      <w:t>Diagnostic Imaging Data Set (DID)</w:t>
    </w:r>
  </w:p>
  <w:p w14:paraId="24D43F33" w14:textId="77777777" w:rsidR="008D2D8D" w:rsidRDefault="008D2D8D" w:rsidP="008D2D8D">
    <w:pPr>
      <w:pStyle w:val="Header"/>
      <w:rPr>
        <w:b/>
        <w:color w:val="424D58"/>
        <w:sz w:val="32"/>
        <w:szCs w:val="32"/>
      </w:rPr>
    </w:pPr>
    <w:r>
      <w:rPr>
        <w:b/>
        <w:color w:val="424D58"/>
        <w:sz w:val="32"/>
        <w:szCs w:val="32"/>
      </w:rPr>
      <w:t>Data User Certificate (DUC)</w:t>
    </w:r>
  </w:p>
  <w:p w14:paraId="063AEEE0" w14:textId="7D895D9E" w:rsidR="00612A5D" w:rsidRDefault="00612A5D" w:rsidP="008D2D8D">
    <w:pPr>
      <w:pStyle w:val="Header"/>
      <w:tabs>
        <w:tab w:val="left" w:pos="330"/>
        <w:tab w:val="right" w:pos="9864"/>
      </w:tabs>
    </w:pPr>
    <w:r>
      <w:rPr>
        <w:b/>
        <w:i/>
        <w:sz w:val="28"/>
        <w:szCs w:val="28"/>
      </w:rPr>
      <w:tab/>
    </w:r>
    <w:r>
      <w:rPr>
        <w:b/>
        <w:i/>
        <w:sz w:val="28"/>
        <w:szCs w:val="28"/>
      </w:rPr>
      <w:tab/>
    </w:r>
    <w:r>
      <w:rPr>
        <w:b/>
        <w:i/>
        <w:sz w:val="28"/>
        <w:szCs w:val="28"/>
      </w:rPr>
      <w:tab/>
    </w:r>
  </w:p>
  <w:p w14:paraId="484F4CE4" w14:textId="28F269C6" w:rsidR="00FE14DD" w:rsidRDefault="00612A5D">
    <w:pPr>
      <w:pStyle w:val="Header"/>
    </w:pPr>
    <w:r>
      <w:ptab w:relativeTo="margin" w:alignment="center" w:leader="none"/>
    </w:r>
    <w:r>
      <w:ptab w:relativeTo="margin" w:alignment="right" w:leader="none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18C9AB" w14:textId="77777777" w:rsidR="00FE14DD" w:rsidRDefault="00FE14DD" w:rsidP="00780A8C">
    <w:pPr>
      <w:pStyle w:val="Header"/>
      <w:jc w:val="right"/>
    </w:pPr>
    <w:r>
      <w:rPr>
        <w:noProof/>
        <w:lang w:eastAsia="en-GB"/>
      </w:rPr>
      <w:drawing>
        <wp:anchor distT="0" distB="0" distL="114300" distR="114300" simplePos="0" relativeHeight="251669504" behindDoc="1" locked="0" layoutInCell="1" allowOverlap="1" wp14:anchorId="65309D3C" wp14:editId="150CF193">
          <wp:simplePos x="0" y="0"/>
          <wp:positionH relativeFrom="page">
            <wp:posOffset>648335</wp:posOffset>
          </wp:positionH>
          <wp:positionV relativeFrom="page">
            <wp:posOffset>431800</wp:posOffset>
          </wp:positionV>
          <wp:extent cx="2163600" cy="540000"/>
          <wp:effectExtent l="0" t="0" r="8255" b="0"/>
          <wp:wrapTight wrapText="bothSides">
            <wp:wrapPolygon edited="0">
              <wp:start x="0" y="0"/>
              <wp:lineTo x="0" y="20584"/>
              <wp:lineTo x="21492" y="20584"/>
              <wp:lineTo x="21492" y="0"/>
              <wp:lineTo x="0" y="0"/>
            </wp:wrapPolygon>
          </wp:wrapTight>
          <wp:docPr id="8" name="Picture 8" descr="G:\CS\COMMS\General_design and print\Design\80300_NEW_HSCIC\80300_RGB_versions\RGB_MS_Office_logos\HSCIC_logo_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G:\CS\COMMS\General_design and print\Design\80300_NEW_HSCIC\80300_RGB_versions\RGB_MS_Office_logos\HSCIC_logo_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3600" cy="54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9FD7E5D" w14:textId="77777777" w:rsidR="00FE14DD" w:rsidRPr="00780A8C" w:rsidRDefault="00FE14DD" w:rsidP="00780A8C">
    <w:pPr>
      <w:pStyle w:val="Header"/>
      <w:jc w:val="right"/>
      <w:rPr>
        <w:b/>
        <w:i/>
        <w:sz w:val="28"/>
        <w:szCs w:val="28"/>
      </w:rPr>
    </w:pPr>
    <w:r w:rsidRPr="00780A8C">
      <w:rPr>
        <w:b/>
        <w:i/>
        <w:sz w:val="28"/>
        <w:szCs w:val="28"/>
      </w:rPr>
      <w:t>Diagnostic Imaging Dataset</w:t>
    </w:r>
  </w:p>
  <w:p w14:paraId="7CE57612" w14:textId="77777777" w:rsidR="00FE14DD" w:rsidRDefault="00FE14DD" w:rsidP="00780A8C">
    <w:pPr>
      <w:pStyle w:val="Header"/>
      <w:jc w:val="right"/>
    </w:pPr>
    <w:r w:rsidRPr="00780A8C">
      <w:rPr>
        <w:b/>
        <w:i/>
        <w:sz w:val="28"/>
        <w:szCs w:val="28"/>
      </w:rPr>
      <w:t>Data User Certification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9B80370"/>
    <w:multiLevelType w:val="singleLevel"/>
    <w:tmpl w:val="39B2F2C2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</w:abstractNum>
  <w:abstractNum w:abstractNumId="1" w15:restartNumberingAfterBreak="0">
    <w:nsid w:val="49B577AB"/>
    <w:multiLevelType w:val="hybridMultilevel"/>
    <w:tmpl w:val="41BE9782"/>
    <w:lvl w:ilvl="0" w:tplc="05F04AB4">
      <w:start w:val="250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F903D64"/>
    <w:multiLevelType w:val="hybridMultilevel"/>
    <w:tmpl w:val="D6E46E54"/>
    <w:lvl w:ilvl="0" w:tplc="F7D8B0FA">
      <w:start w:val="1"/>
      <w:numFmt w:val="bullet"/>
      <w:pStyle w:val="ListParagraph"/>
      <w:lvlText w:val=""/>
      <w:lvlJc w:val="left"/>
      <w:pPr>
        <w:ind w:left="12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0" w:hanging="360"/>
      </w:pPr>
      <w:rPr>
        <w:rFonts w:ascii="Wingdings" w:hAnsi="Wingdings" w:hint="default"/>
      </w:rPr>
    </w:lvl>
  </w:abstractNum>
  <w:abstractNum w:abstractNumId="3" w15:restartNumberingAfterBreak="0">
    <w:nsid w:val="748017E6"/>
    <w:multiLevelType w:val="hybridMultilevel"/>
    <w:tmpl w:val="0888ABE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C870E6F"/>
    <w:multiLevelType w:val="singleLevel"/>
    <w:tmpl w:val="08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DA8785E"/>
    <w:multiLevelType w:val="hybridMultilevel"/>
    <w:tmpl w:val="F9DCF262"/>
    <w:lvl w:ilvl="0" w:tplc="05F04AB4">
      <w:start w:val="250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4F4C5E"/>
    <w:multiLevelType w:val="hybridMultilevel"/>
    <w:tmpl w:val="072C9C4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607544006">
    <w:abstractNumId w:val="0"/>
  </w:num>
  <w:num w:numId="2" w16cid:durableId="1350647152">
    <w:abstractNumId w:val="4"/>
  </w:num>
  <w:num w:numId="3" w16cid:durableId="350648254">
    <w:abstractNumId w:val="5"/>
  </w:num>
  <w:num w:numId="4" w16cid:durableId="717583079">
    <w:abstractNumId w:val="1"/>
  </w:num>
  <w:num w:numId="5" w16cid:durableId="1048145112">
    <w:abstractNumId w:val="6"/>
  </w:num>
  <w:num w:numId="6" w16cid:durableId="1137601620">
    <w:abstractNumId w:val="3"/>
  </w:num>
  <w:num w:numId="7" w16cid:durableId="12606025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CTIVE" w:val="template nhs.doc"/>
    <w:docVar w:name="VTCASE" w:val="4"/>
    <w:docVar w:name="VTCommandPending" w:val="NONE"/>
    <w:docVar w:name="VTCurMacroFlags$" w:val="NNNN"/>
    <w:docVar w:name="VTINIT" w:val="1"/>
    <w:docVar w:name="VTypeCAPFlag$" w:val="TRUE"/>
    <w:docVar w:name="VTypeJoinDigitFlag$" w:val="FALSE"/>
    <w:docVar w:name="VTypeLCFlag$" w:val="FALSE"/>
    <w:docVar w:name="VTypeNoSpaceFlag$" w:val="TRUE"/>
    <w:docVar w:name="VTypeSpaceFlag$" w:val="FALSE"/>
    <w:docVar w:name="VTypeUCFlag$" w:val="FALSE"/>
  </w:docVars>
  <w:rsids>
    <w:rsidRoot w:val="00780A8C"/>
    <w:rsid w:val="000115CE"/>
    <w:rsid w:val="000230B8"/>
    <w:rsid w:val="00031D63"/>
    <w:rsid w:val="000345DD"/>
    <w:rsid w:val="000350A5"/>
    <w:rsid w:val="000401F4"/>
    <w:rsid w:val="00042C63"/>
    <w:rsid w:val="00050B0E"/>
    <w:rsid w:val="00050DDD"/>
    <w:rsid w:val="00067F7C"/>
    <w:rsid w:val="000E4FDC"/>
    <w:rsid w:val="000E7F2D"/>
    <w:rsid w:val="0011193F"/>
    <w:rsid w:val="00124F8C"/>
    <w:rsid w:val="0013687B"/>
    <w:rsid w:val="00142ED7"/>
    <w:rsid w:val="001711D2"/>
    <w:rsid w:val="00186823"/>
    <w:rsid w:val="00194566"/>
    <w:rsid w:val="001A101B"/>
    <w:rsid w:val="001F362B"/>
    <w:rsid w:val="002104DB"/>
    <w:rsid w:val="002172C4"/>
    <w:rsid w:val="0023423F"/>
    <w:rsid w:val="002444E9"/>
    <w:rsid w:val="00266EB3"/>
    <w:rsid w:val="00267305"/>
    <w:rsid w:val="00275A4B"/>
    <w:rsid w:val="00281153"/>
    <w:rsid w:val="002B569E"/>
    <w:rsid w:val="002C20E3"/>
    <w:rsid w:val="002E70E0"/>
    <w:rsid w:val="002F7780"/>
    <w:rsid w:val="00334DEC"/>
    <w:rsid w:val="00347C56"/>
    <w:rsid w:val="003642FD"/>
    <w:rsid w:val="00392F02"/>
    <w:rsid w:val="00396251"/>
    <w:rsid w:val="003A1919"/>
    <w:rsid w:val="003D1F05"/>
    <w:rsid w:val="003D40EE"/>
    <w:rsid w:val="003F224A"/>
    <w:rsid w:val="004041C0"/>
    <w:rsid w:val="004041F3"/>
    <w:rsid w:val="0043327C"/>
    <w:rsid w:val="00436B80"/>
    <w:rsid w:val="0043767D"/>
    <w:rsid w:val="004444C4"/>
    <w:rsid w:val="004619FD"/>
    <w:rsid w:val="00475112"/>
    <w:rsid w:val="004A549E"/>
    <w:rsid w:val="004B0ED7"/>
    <w:rsid w:val="004B1ABA"/>
    <w:rsid w:val="004C03E2"/>
    <w:rsid w:val="004F50D2"/>
    <w:rsid w:val="004F5DB8"/>
    <w:rsid w:val="00501A70"/>
    <w:rsid w:val="005272E1"/>
    <w:rsid w:val="005327B3"/>
    <w:rsid w:val="0056017B"/>
    <w:rsid w:val="00562E36"/>
    <w:rsid w:val="005732EF"/>
    <w:rsid w:val="00580F94"/>
    <w:rsid w:val="00586268"/>
    <w:rsid w:val="005A050A"/>
    <w:rsid w:val="005B4A56"/>
    <w:rsid w:val="005C11B9"/>
    <w:rsid w:val="005C568A"/>
    <w:rsid w:val="005C7452"/>
    <w:rsid w:val="00600BFA"/>
    <w:rsid w:val="00612A5D"/>
    <w:rsid w:val="0062504D"/>
    <w:rsid w:val="00645405"/>
    <w:rsid w:val="006521B6"/>
    <w:rsid w:val="00671FA4"/>
    <w:rsid w:val="006750F3"/>
    <w:rsid w:val="0069465F"/>
    <w:rsid w:val="006D645C"/>
    <w:rsid w:val="006D71BF"/>
    <w:rsid w:val="006E765C"/>
    <w:rsid w:val="00722A4A"/>
    <w:rsid w:val="007453D5"/>
    <w:rsid w:val="00754846"/>
    <w:rsid w:val="00780A8C"/>
    <w:rsid w:val="007924BC"/>
    <w:rsid w:val="00795A3F"/>
    <w:rsid w:val="007C0543"/>
    <w:rsid w:val="007F3132"/>
    <w:rsid w:val="00825026"/>
    <w:rsid w:val="00834CB4"/>
    <w:rsid w:val="00844001"/>
    <w:rsid w:val="00850B9C"/>
    <w:rsid w:val="008545D0"/>
    <w:rsid w:val="008601F2"/>
    <w:rsid w:val="00863D06"/>
    <w:rsid w:val="00870C45"/>
    <w:rsid w:val="00875BCA"/>
    <w:rsid w:val="008958A2"/>
    <w:rsid w:val="008B08CE"/>
    <w:rsid w:val="008C00A5"/>
    <w:rsid w:val="008D2D8D"/>
    <w:rsid w:val="008D71CB"/>
    <w:rsid w:val="008E4F13"/>
    <w:rsid w:val="008F3FB1"/>
    <w:rsid w:val="008F79B4"/>
    <w:rsid w:val="00927CBA"/>
    <w:rsid w:val="0094284C"/>
    <w:rsid w:val="00946E6A"/>
    <w:rsid w:val="0095595E"/>
    <w:rsid w:val="0098469A"/>
    <w:rsid w:val="009B003E"/>
    <w:rsid w:val="009B7C86"/>
    <w:rsid w:val="009D2B7D"/>
    <w:rsid w:val="009D605A"/>
    <w:rsid w:val="009F0F35"/>
    <w:rsid w:val="009F6FAF"/>
    <w:rsid w:val="00A00196"/>
    <w:rsid w:val="00A03F61"/>
    <w:rsid w:val="00A27FD6"/>
    <w:rsid w:val="00A3337C"/>
    <w:rsid w:val="00A7191A"/>
    <w:rsid w:val="00A81A2F"/>
    <w:rsid w:val="00AC2C53"/>
    <w:rsid w:val="00AD1AE8"/>
    <w:rsid w:val="00AD47DF"/>
    <w:rsid w:val="00AE55B4"/>
    <w:rsid w:val="00AF4C4C"/>
    <w:rsid w:val="00AF7915"/>
    <w:rsid w:val="00B13BA2"/>
    <w:rsid w:val="00B23A3D"/>
    <w:rsid w:val="00B51CB2"/>
    <w:rsid w:val="00B60C17"/>
    <w:rsid w:val="00B70B7B"/>
    <w:rsid w:val="00B9595B"/>
    <w:rsid w:val="00BC765A"/>
    <w:rsid w:val="00BD39E7"/>
    <w:rsid w:val="00BD4C2B"/>
    <w:rsid w:val="00BE36F2"/>
    <w:rsid w:val="00BF3FA7"/>
    <w:rsid w:val="00C057E9"/>
    <w:rsid w:val="00C20640"/>
    <w:rsid w:val="00C22BE1"/>
    <w:rsid w:val="00C2681A"/>
    <w:rsid w:val="00C82379"/>
    <w:rsid w:val="00C837A7"/>
    <w:rsid w:val="00C90FA5"/>
    <w:rsid w:val="00CF6B74"/>
    <w:rsid w:val="00D02396"/>
    <w:rsid w:val="00D03514"/>
    <w:rsid w:val="00D05007"/>
    <w:rsid w:val="00D13BD1"/>
    <w:rsid w:val="00D24B26"/>
    <w:rsid w:val="00D6113D"/>
    <w:rsid w:val="00D7090A"/>
    <w:rsid w:val="00D9031F"/>
    <w:rsid w:val="00DB2876"/>
    <w:rsid w:val="00DB41BB"/>
    <w:rsid w:val="00DD07F9"/>
    <w:rsid w:val="00DE4196"/>
    <w:rsid w:val="00E12807"/>
    <w:rsid w:val="00E240F0"/>
    <w:rsid w:val="00E27B6D"/>
    <w:rsid w:val="00E3562D"/>
    <w:rsid w:val="00E51BD3"/>
    <w:rsid w:val="00E5200A"/>
    <w:rsid w:val="00E62035"/>
    <w:rsid w:val="00E80649"/>
    <w:rsid w:val="00E81F0E"/>
    <w:rsid w:val="00EA45E6"/>
    <w:rsid w:val="00EE37AB"/>
    <w:rsid w:val="00EE4349"/>
    <w:rsid w:val="00EF000D"/>
    <w:rsid w:val="00EF0393"/>
    <w:rsid w:val="00F03FF6"/>
    <w:rsid w:val="00F12B72"/>
    <w:rsid w:val="00F14474"/>
    <w:rsid w:val="00F2174D"/>
    <w:rsid w:val="00F460CD"/>
    <w:rsid w:val="00F63091"/>
    <w:rsid w:val="00F95DAC"/>
    <w:rsid w:val="00FD2B64"/>
    <w:rsid w:val="00FD4249"/>
    <w:rsid w:val="00FE14DD"/>
    <w:rsid w:val="00FE5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B50BC43"/>
  <w15:docId w15:val="{5178E5D3-C5CD-46B3-8F7C-D4243DFEF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D71BF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6D71BF"/>
    <w:pPr>
      <w:keepNext/>
      <w:spacing w:after="140"/>
      <w:outlineLvl w:val="0"/>
    </w:pPr>
    <w:rPr>
      <w:b/>
      <w:sz w:val="28"/>
    </w:rPr>
  </w:style>
  <w:style w:type="paragraph" w:styleId="Heading2">
    <w:name w:val="heading 2"/>
    <w:basedOn w:val="Normal"/>
    <w:next w:val="Normal"/>
    <w:qFormat/>
    <w:pPr>
      <w:keepNext/>
      <w:jc w:val="both"/>
      <w:outlineLvl w:val="1"/>
    </w:pPr>
    <w:rPr>
      <w:b/>
      <w:sz w:val="20"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i/>
      <w:sz w:val="20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pPr>
      <w:keepNext/>
      <w:jc w:val="both"/>
      <w:outlineLvl w:val="4"/>
    </w:pPr>
    <w:rPr>
      <w:b/>
      <w:i/>
      <w:sz w:val="22"/>
    </w:rPr>
  </w:style>
  <w:style w:type="paragraph" w:styleId="Heading6">
    <w:name w:val="heading 6"/>
    <w:basedOn w:val="Normal"/>
    <w:next w:val="Normal"/>
    <w:qFormat/>
    <w:pPr>
      <w:keepNext/>
      <w:tabs>
        <w:tab w:val="left" w:pos="7200"/>
        <w:tab w:val="right" w:pos="9180"/>
      </w:tabs>
      <w:outlineLvl w:val="5"/>
    </w:pPr>
    <w:rPr>
      <w:b/>
      <w:sz w:val="20"/>
    </w:rPr>
  </w:style>
  <w:style w:type="paragraph" w:styleId="Heading7">
    <w:name w:val="heading 7"/>
    <w:basedOn w:val="Normal"/>
    <w:next w:val="Normal"/>
    <w:qFormat/>
    <w:pPr>
      <w:keepNext/>
      <w:tabs>
        <w:tab w:val="right" w:pos="9072"/>
      </w:tabs>
      <w:outlineLvl w:val="6"/>
    </w:pPr>
    <w:rPr>
      <w:b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jc w:val="both"/>
    </w:pPr>
    <w:rPr>
      <w:sz w:val="20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pPr>
      <w:tabs>
        <w:tab w:val="left" w:pos="540"/>
        <w:tab w:val="left" w:pos="7200"/>
        <w:tab w:val="right" w:pos="9180"/>
      </w:tabs>
    </w:pPr>
    <w:rPr>
      <w:sz w:val="20"/>
    </w:rPr>
  </w:style>
  <w:style w:type="character" w:styleId="Hyperlink">
    <w:name w:val="Hyperlink"/>
    <w:basedOn w:val="DefaultParagraphFont"/>
    <w:rPr>
      <w:color w:val="0000FF"/>
      <w:u w:val="single"/>
    </w:rPr>
  </w:style>
  <w:style w:type="paragraph" w:customStyle="1" w:styleId="MarginText">
    <w:name w:val="Margin Text"/>
    <w:basedOn w:val="BodyText"/>
    <w:pPr>
      <w:overflowPunct w:val="0"/>
      <w:autoSpaceDE w:val="0"/>
      <w:autoSpaceDN w:val="0"/>
      <w:adjustRightInd w:val="0"/>
      <w:spacing w:after="240" w:line="360" w:lineRule="auto"/>
      <w:textAlignment w:val="baseline"/>
    </w:pPr>
    <w:rPr>
      <w:rFonts w:ascii="Times New Roman" w:hAnsi="Times New Roman"/>
      <w:sz w:val="22"/>
    </w:rPr>
  </w:style>
  <w:style w:type="paragraph" w:customStyle="1" w:styleId="margintext0">
    <w:name w:val="margintext"/>
    <w:basedOn w:val="Normal"/>
    <w:pPr>
      <w:spacing w:before="100" w:after="100"/>
    </w:pPr>
    <w:rPr>
      <w:rFonts w:ascii="Arial Unicode MS" w:eastAsia="Arial Unicode MS" w:hAnsi="Arial Unicode MS"/>
    </w:rPr>
  </w:style>
  <w:style w:type="paragraph" w:styleId="BodyText3">
    <w:name w:val="Body Text 3"/>
    <w:basedOn w:val="Normal"/>
    <w:rPr>
      <w:sz w:val="22"/>
    </w:rPr>
  </w:style>
  <w:style w:type="paragraph" w:styleId="Header">
    <w:name w:val="header"/>
    <w:basedOn w:val="Normal"/>
    <w:link w:val="HeaderChar"/>
    <w:uiPriority w:val="99"/>
    <w:rsid w:val="00F95DA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F95DAC"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6D71BF"/>
    <w:pPr>
      <w:numPr>
        <w:numId w:val="7"/>
      </w:numPr>
      <w:spacing w:after="140"/>
      <w:ind w:left="357" w:hanging="357"/>
    </w:pPr>
  </w:style>
  <w:style w:type="character" w:customStyle="1" w:styleId="FooterChar">
    <w:name w:val="Footer Char"/>
    <w:basedOn w:val="DefaultParagraphFont"/>
    <w:link w:val="Footer"/>
    <w:uiPriority w:val="99"/>
    <w:rsid w:val="00FD2B64"/>
    <w:rPr>
      <w:rFonts w:ascii="Arial" w:hAnsi="Arial"/>
      <w:sz w:val="24"/>
      <w:szCs w:val="24"/>
      <w:lang w:eastAsia="en-US"/>
    </w:rPr>
  </w:style>
  <w:style w:type="character" w:styleId="FollowedHyperlink">
    <w:name w:val="FollowedHyperlink"/>
    <w:basedOn w:val="DefaultParagraphFont"/>
    <w:rsid w:val="00754846"/>
    <w:rPr>
      <w:color w:val="701870" w:themeColor="followedHyperlink"/>
      <w:u w:val="single"/>
    </w:rPr>
  </w:style>
  <w:style w:type="table" w:customStyle="1" w:styleId="TableGrid1">
    <w:name w:val="Table Grid1"/>
    <w:basedOn w:val="TableNormal"/>
    <w:next w:val="TableGrid"/>
    <w:uiPriority w:val="59"/>
    <w:rsid w:val="00C22BE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rsid w:val="00C22B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erChar">
    <w:name w:val="Header Char"/>
    <w:basedOn w:val="DefaultParagraphFont"/>
    <w:link w:val="Header"/>
    <w:uiPriority w:val="99"/>
    <w:rsid w:val="00612A5D"/>
    <w:rPr>
      <w:rFonts w:ascii="Arial" w:hAnsi="Arial"/>
      <w:sz w:val="24"/>
      <w:szCs w:val="24"/>
      <w:lang w:eastAsia="en-US"/>
    </w:rPr>
  </w:style>
  <w:style w:type="paragraph" w:customStyle="1" w:styleId="Frontpagesubhead">
    <w:name w:val="Frontpage_subhead"/>
    <w:basedOn w:val="Normal"/>
    <w:link w:val="FrontpagesubheadChar"/>
    <w:autoRedefine/>
    <w:qFormat/>
    <w:rsid w:val="008D2D8D"/>
    <w:pPr>
      <w:spacing w:after="140"/>
      <w:textboxTightWrap w:val="lastLineOnly"/>
    </w:pPr>
    <w:rPr>
      <w:b/>
      <w:color w:val="424D58"/>
      <w:sz w:val="40"/>
      <w:szCs w:val="40"/>
    </w:rPr>
  </w:style>
  <w:style w:type="character" w:customStyle="1" w:styleId="FrontpagesubheadChar">
    <w:name w:val="Frontpage_subhead Char"/>
    <w:link w:val="Frontpagesubhead"/>
    <w:rsid w:val="008D2D8D"/>
    <w:rPr>
      <w:rFonts w:ascii="Arial" w:hAnsi="Arial"/>
      <w:b/>
      <w:color w:val="424D58"/>
      <w:sz w:val="40"/>
      <w:szCs w:val="40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75B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did.hscic.gov.uk/" TargetMode="External"/><Relationship Id="rId18" Type="http://schemas.openxmlformats.org/officeDocument/2006/relationships/hyperlink" Target="https://digital.nhs.uk/services/organisation-data-service/view-or-update-registers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hyperlink" Target="mailto:ssd.nationalservicedesk@nhs.net" TargetMode="External"/><Relationship Id="rId17" Type="http://schemas.openxmlformats.org/officeDocument/2006/relationships/hyperlink" Target="https://odsportal.digital.nhs.uk/Organisation/Search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ssd.nationalservicedesk@nhs.net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did.hscic.gov.uk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odsportal.digital.nhs.uk/Organisation/Search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england.nhs.uk/statistics/statistical-work-areas/diagnostic-imaging-dataset/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ley\AppData\Local\Microsoft\Windows\Temporary%20Internet%20Files\Content.IE5\RH76ACZX\HSCIC_Letterhead_continuation_v2_0514.dotx" TargetMode="External"/></Relationships>
</file>

<file path=word/theme/theme1.xml><?xml version="1.0" encoding="utf-8"?>
<a:theme xmlns:a="http://schemas.openxmlformats.org/drawingml/2006/main" name="Office Theme">
  <a:themeElements>
    <a:clrScheme name="HSCIC corporate">
      <a:dk1>
        <a:srgbClr val="001830"/>
      </a:dk1>
      <a:lt1>
        <a:srgbClr val="FAFCFC"/>
      </a:lt1>
      <a:dk2>
        <a:srgbClr val="000000"/>
      </a:dk2>
      <a:lt2>
        <a:srgbClr val="F0F8FC"/>
      </a:lt2>
      <a:accent1>
        <a:srgbClr val="003350"/>
      </a:accent1>
      <a:accent2>
        <a:srgbClr val="A0D0E8"/>
      </a:accent2>
      <a:accent3>
        <a:srgbClr val="505050"/>
      </a:accent3>
      <a:accent4>
        <a:srgbClr val="80A0B0"/>
      </a:accent4>
      <a:accent5>
        <a:srgbClr val="D8E0E8"/>
      </a:accent5>
      <a:accent6>
        <a:srgbClr val="B0AAB0"/>
      </a:accent6>
      <a:hlink>
        <a:srgbClr val="0060E0"/>
      </a:hlink>
      <a:folHlink>
        <a:srgbClr val="70187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AC70E968F5144B81FBAA6707C8E62C" ma:contentTypeVersion="0" ma:contentTypeDescription="Create a new document." ma:contentTypeScope="" ma:versionID="14915e88e64f3a32a3d017f079e71a31">
  <xsd:schema xmlns:xsd="http://www.w3.org/2001/XMLSchema" xmlns:xs="http://www.w3.org/2001/XMLSchema" xmlns:p="http://schemas.microsoft.com/office/2006/metadata/properties" xmlns:ns2="0a5a5d81-5623-479b-9f91-8aad0ca0f879" targetNamespace="http://schemas.microsoft.com/office/2006/metadata/properties" ma:root="true" ma:fieldsID="06002f9ee54f0c6a4813b4215735a858" ns2:_="">
    <xsd:import namespace="0a5a5d81-5623-479b-9f91-8aad0ca0f879"/>
    <xsd:element name="properties">
      <xsd:complexType>
        <xsd:sequence>
          <xsd:element name="documentManagement">
            <xsd:complexType>
              <xsd:all>
                <xsd:element ref="ns2:Form" minOccurs="0"/>
                <xsd:element ref="ns2:Form_x003a_Name"/>
                <xsd:element ref="ns2:Form_x003a_Section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5a5d81-5623-479b-9f91-8aad0ca0f879" elementFormDefault="qualified">
    <xsd:import namespace="http://schemas.microsoft.com/office/2006/documentManagement/types"/>
    <xsd:import namespace="http://schemas.microsoft.com/office/infopath/2007/PartnerControls"/>
    <xsd:element name="Form" ma:index="8" nillable="true" ma:displayName="Form" ma:list="{05056d95-4b32-4f0e-a8c1-997fa9959d18}" ma:internalName="Form" ma:showField="Catalogue_x0020_No" ma:web="bd467cf3-c45c-42e6-b141-e83cbe2dc5ff">
      <xsd:simpleType>
        <xsd:restriction base="dms:Lookup"/>
      </xsd:simpleType>
    </xsd:element>
    <xsd:element name="Form_x003a_Name" ma:index="9" ma:displayName="Form:Name" ma:list="{05056d95-4b32-4f0e-a8c1-997fa9959d18}" ma:internalName="Form_x003a_Name" ma:readOnly="true" ma:showField="Name1" ma:web="bd467cf3-c45c-42e6-b141-e83cbe2dc5ff">
      <xsd:simpleType>
        <xsd:restriction base="dms:Lookup"/>
      </xsd:simpleType>
    </xsd:element>
    <xsd:element name="Form_x003a_Section" ma:index="10" ma:displayName="Form:Section" ma:list="{05056d95-4b32-4f0e-a8c1-997fa9959d18}" ma:internalName="Form_x003a_Section" ma:readOnly="true" ma:showField="Section" ma:web="bd467cf3-c45c-42e6-b141-e83cbe2dc5ff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orm xmlns="0a5a5d81-5623-479b-9f91-8aad0ca0f879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6E3E3C1-C9E5-452D-9D54-481A9436012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2E31608-04B1-4366-8C14-F588BABC2C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5a5d81-5623-479b-9f91-8aad0ca0f87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BAF2CB8-0CB3-4081-AC9B-EC2FA7E76E38}">
  <ds:schemaRefs>
    <ds:schemaRef ds:uri="http://schemas.microsoft.com/office/2006/metadata/properties"/>
    <ds:schemaRef ds:uri="http://schemas.microsoft.com/office/infopath/2007/PartnerControls"/>
    <ds:schemaRef ds:uri="0a5a5d81-5623-479b-9f91-8aad0ca0f879"/>
  </ds:schemaRefs>
</ds:datastoreItem>
</file>

<file path=customXml/itemProps4.xml><?xml version="1.0" encoding="utf-8"?>
<ds:datastoreItem xmlns:ds="http://schemas.openxmlformats.org/officeDocument/2006/customXml" ds:itemID="{81319E55-9333-4D9F-B891-BBBC48AA6EDD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HSCIC_Letterhead_continuation_v2_0514</Template>
  <TotalTime>62</TotalTime>
  <Pages>3</Pages>
  <Words>725</Words>
  <Characters>4135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</Company>
  <LinksUpToDate>false</LinksUpToDate>
  <CharactersWithSpaces>4851</CharactersWithSpaces>
  <SharedDoc>false</SharedDoc>
  <HLinks>
    <vt:vector size="6" baseType="variant">
      <vt:variant>
        <vt:i4>7012397</vt:i4>
      </vt:variant>
      <vt:variant>
        <vt:i4>3</vt:i4>
      </vt:variant>
      <vt:variant>
        <vt:i4>0</vt:i4>
      </vt:variant>
      <vt:variant>
        <vt:i4>5</vt:i4>
      </vt:variant>
      <vt:variant>
        <vt:lpwstr>http://www.connectingforhealth.nhs.uk/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NAPPER, Rose (NHS ENGLAND - X26)</dc:creator>
  <cp:lastModifiedBy>NAPPER, Rose (NHS ENGLAND - X26)</cp:lastModifiedBy>
  <cp:revision>56</cp:revision>
  <dcterms:created xsi:type="dcterms:W3CDTF">2025-01-06T14:57:00Z</dcterms:created>
  <dcterms:modified xsi:type="dcterms:W3CDTF">2025-01-15T09:25:00Z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0x01010050AC70E968F5144B81FBAA6707C8E62C</vt:lpwstr>
  </property>
  <property fmtid="{D5CDD505-2E9C-101B-9397-08002B2CF9AE}" pid="3" name="TemplateUrl">
    <vt:lpwstr/>
  </property>
  <property fmtid="{D5CDD505-2E9C-101B-9397-08002B2CF9AE}" pid="4" name="Order">
    <vt:r8>320800</vt:r8>
  </property>
  <property fmtid="{D5CDD505-2E9C-101B-9397-08002B2CF9AE}" pid="5" name="xd_Signature">
    <vt:bool>false</vt:bool>
  </property>
  <property fmtid="{D5CDD505-2E9C-101B-9397-08002B2CF9AE}" pid="6" name="xd_ProgID">
    <vt:lpwstr/>
  </property>
</Properties>
</file>