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42EFB8" w14:textId="77777777" w:rsidR="000C24AF" w:rsidRDefault="000C24AF" w:rsidP="000C24AF">
      <w:pPr>
        <w:pStyle w:val="Heading1"/>
      </w:pPr>
    </w:p>
    <w:p w14:paraId="54F35317" w14:textId="77777777" w:rsidR="000C24AF" w:rsidRDefault="000C24AF" w:rsidP="000C24AF"/>
    <w:p w14:paraId="15C76CC1" w14:textId="77777777" w:rsidR="001D243C" w:rsidRDefault="001D243C" w:rsidP="00103F4D">
      <w:pPr>
        <w:pStyle w:val="Frontpagesubhead"/>
      </w:pPr>
    </w:p>
    <w:p w14:paraId="1EA3E1F6" w14:textId="77777777" w:rsidR="001D243C" w:rsidRDefault="001D243C" w:rsidP="00103F4D">
      <w:pPr>
        <w:pStyle w:val="Frontpagesubhead"/>
      </w:pPr>
    </w:p>
    <w:p w14:paraId="528BDC62" w14:textId="77777777" w:rsidR="001D243C" w:rsidRDefault="00F25CC7" w:rsidP="002801C2">
      <w:pPr>
        <w:pStyle w:val="Frontpagesubhead"/>
      </w:pPr>
      <w:r>
        <w:tab/>
      </w:r>
      <w:r w:rsidR="009C27F0">
        <w:rPr>
          <w:noProof/>
          <w:lang w:eastAsia="en-GB"/>
        </w:rPr>
        <mc:AlternateContent>
          <mc:Choice Requires="wps">
            <w:drawing>
              <wp:anchor distT="0" distB="0" distL="114300" distR="114300" simplePos="0" relativeHeight="251661312" behindDoc="0" locked="0" layoutInCell="1" allowOverlap="1" wp14:anchorId="67324805" wp14:editId="0F01DA9C">
                <wp:simplePos x="0" y="0"/>
                <wp:positionH relativeFrom="page">
                  <wp:posOffset>648335</wp:posOffset>
                </wp:positionH>
                <wp:positionV relativeFrom="page">
                  <wp:posOffset>5688965</wp:posOffset>
                </wp:positionV>
                <wp:extent cx="4816800" cy="504000"/>
                <wp:effectExtent l="0" t="0" r="3175" b="10795"/>
                <wp:wrapNone/>
                <wp:docPr id="3" name="Text Box 3"/>
                <wp:cNvGraphicFramePr/>
                <a:graphic xmlns:a="http://schemas.openxmlformats.org/drawingml/2006/main">
                  <a:graphicData uri="http://schemas.microsoft.com/office/word/2010/wordprocessingShape">
                    <wps:wsp>
                      <wps:cNvSpPr txBox="1"/>
                      <wps:spPr>
                        <a:xfrm>
                          <a:off x="0" y="0"/>
                          <a:ext cx="4816800" cy="50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C871B46" w14:textId="5114E01C" w:rsidR="00103F4D" w:rsidRPr="00103F4D" w:rsidRDefault="00F84DFA" w:rsidP="009C27F0">
                            <w:pPr>
                              <w:pStyle w:val="Publisheddate"/>
                              <w:tabs>
                                <w:tab w:val="left" w:pos="6663"/>
                              </w:tabs>
                            </w:pPr>
                            <w:r>
                              <w:t>12</w:t>
                            </w:r>
                            <w:r w:rsidR="00FA2792">
                              <w:t>/</w:t>
                            </w:r>
                            <w:r w:rsidR="00224268">
                              <w:t>0</w:t>
                            </w:r>
                            <w:r>
                              <w:t>3</w:t>
                            </w:r>
                            <w:r w:rsidR="00FA2792">
                              <w:t>/</w:t>
                            </w:r>
                            <w:r>
                              <w:t>21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324805" id="_x0000_t202" coordsize="21600,21600" o:spt="202" path="m,l,21600r21600,l21600,xe">
                <v:stroke joinstyle="miter"/>
                <v:path gradientshapeok="t" o:connecttype="rect"/>
              </v:shapetype>
              <v:shape id="Text Box 3" o:spid="_x0000_s1026" type="#_x0000_t202" style="position:absolute;margin-left:51.05pt;margin-top:447.95pt;width:379.3pt;height:39.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" filled="f" stroked="f" strokeweight=".5pt">
                <v:textbox inset="0,0,0,0">
                  <w:txbxContent>
                    <w:p w14:paraId="2C871B46" w14:textId="5114E01C" w:rsidR="00103F4D" w:rsidRPr="00103F4D" w:rsidRDefault="00F84DFA" w:rsidP="009C27F0">
                      <w:pPr>
                        <w:pStyle w:val="Publisheddate"/>
                        <w:tabs>
                          <w:tab w:val="left" w:pos="6663"/>
                        </w:tabs>
                      </w:pPr>
                      <w:r>
                        <w:t>12</w:t>
                      </w:r>
                      <w:r w:rsidR="00FA2792">
                        <w:t>/</w:t>
                      </w:r>
                      <w:r w:rsidR="00224268">
                        <w:t>0</w:t>
                      </w:r>
                      <w:r>
                        <w:t>3</w:t>
                      </w:r>
                      <w:r w:rsidR="00FA2792">
                        <w:t>/</w:t>
                      </w:r>
                      <w:r>
                        <w:t>21</w:t>
                      </w:r>
                    </w:p>
                  </w:txbxContent>
                </v:textbox>
                <w10:wrap anchorx="page" anchory="page"/>
              </v:shape>
            </w:pict>
          </mc:Fallback>
        </mc:AlternateContent>
      </w:r>
      <w:r w:rsidR="009C27F0">
        <w:rPr>
          <w:noProof/>
          <w:lang w:eastAsia="en-GB"/>
        </w:rPr>
        <mc:AlternateContent>
          <mc:Choice Requires="wps">
            <w:drawing>
              <wp:anchor distT="0" distB="0" distL="114300" distR="114300" simplePos="0" relativeHeight="251659264" behindDoc="0" locked="0" layoutInCell="1" allowOverlap="1" wp14:anchorId="552C50A3" wp14:editId="201E5F60">
                <wp:simplePos x="0" y="0"/>
                <wp:positionH relativeFrom="page">
                  <wp:posOffset>648335</wp:posOffset>
                </wp:positionH>
                <wp:positionV relativeFrom="page">
                  <wp:posOffset>4032250</wp:posOffset>
                </wp:positionV>
                <wp:extent cx="6372000" cy="1692000"/>
                <wp:effectExtent l="0" t="0" r="10160" b="3810"/>
                <wp:wrapNone/>
                <wp:docPr id="2" name="Text Box 2"/>
                <wp:cNvGraphicFramePr/>
                <a:graphic xmlns:a="http://schemas.openxmlformats.org/drawingml/2006/main">
                  <a:graphicData uri="http://schemas.microsoft.com/office/word/2010/wordprocessingShape">
                    <wps:wsp>
                      <wps:cNvSpPr txBox="1"/>
                      <wps:spPr>
                        <a:xfrm>
                          <a:off x="0" y="0"/>
                          <a:ext cx="6372000" cy="1692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alias w:val="Title"/>
                              <w:tag w:val="title"/>
                              <w:id w:val="1036308880"/>
                              <w:placeholder>
                                <w:docPart w:val="3AD8F14E530A4DC4B3143905D0E5B237"/>
                              </w:placeholder>
                              <w:dataBinding w:prefixMappings="xmlns:ns0='http://purl.org/dc/elements/1.1/' xmlns:ns1='http://schemas.openxmlformats.org/package/2006/metadata/core-properties' " w:xpath="/ns1:coreProperties[1]/ns0:title[1]" w:storeItemID="{6C3C8BC8-F283-45AE-878A-BAB7291924A1}"/>
                              <w:text/>
                            </w:sdtPr>
                            <w:sdtEndPr/>
                            <w:sdtContent>
                              <w:p w14:paraId="3EB66DD5" w14:textId="77777777" w:rsidR="00F25CC7" w:rsidRDefault="0062475E" w:rsidP="00103F4D">
                                <w:pPr>
                                  <w:pStyle w:val="FrontpageTitle"/>
                                </w:pPr>
                                <w:r>
                                  <w:t>Cancer Waiting Times Data User Certificate</w:t>
                                </w:r>
                              </w:p>
                            </w:sdtContent>
                          </w:sdt>
                          <w:p w14:paraId="77A054A0" w14:textId="630E38DC" w:rsidR="00F25CC7" w:rsidRDefault="00FA2792" w:rsidP="00103F4D">
                            <w:pPr>
                              <w:pStyle w:val="Frontpagesubhead"/>
                            </w:pPr>
                            <w:r>
                              <w:t>DOC-00375 v</w:t>
                            </w:r>
                            <w:r w:rsidR="00F84DFA">
                              <w:t>7</w:t>
                            </w:r>
                            <w:r>
                              <w:t>.</w:t>
                            </w:r>
                            <w:r w:rsidR="00F84DFA">
                              <w:t>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2C50A3" id="Text Box 2" o:spid="_x0000_s1027" type="#_x0000_t202" style="position:absolute;margin-left:51.05pt;margin-top:317.5pt;width:501.75pt;height:133.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" filled="f" stroked="f" strokeweight=".5pt">
                <v:textbox inset="0,0,0,0">
                  <w:txbxContent>
                    <w:sdt>
                      <w:sdtPr>
                        <w:alias w:val="Title"/>
                        <w:tag w:val="title"/>
                        <w:id w:val="1036308880"/>
                        <w:placeholder>
                          <w:docPart w:val="3AD8F14E530A4DC4B3143905D0E5B237"/>
                        </w:placeholder>
                        <w:dataBinding w:prefixMappings="xmlns:ns0='http://purl.org/dc/elements/1.1/' xmlns:ns1='http://schemas.openxmlformats.org/package/2006/metadata/core-properties' " w:xpath="/ns1:coreProperties[1]/ns0:title[1]" w:storeItemID="{6C3C8BC8-F283-45AE-878A-BAB7291924A1}"/>
                        <w:text/>
                      </w:sdtPr>
                      <w:sdtEndPr/>
                      <w:sdtContent>
                        <w:p w14:paraId="3EB66DD5" w14:textId="77777777" w:rsidR="00F25CC7" w:rsidRDefault="0062475E" w:rsidP="00103F4D">
                          <w:pPr>
                            <w:pStyle w:val="FrontpageTitle"/>
                          </w:pPr>
                          <w:r>
                            <w:t>Cancer Waiting Times Data User Certificate</w:t>
                          </w:r>
                        </w:p>
                      </w:sdtContent>
                    </w:sdt>
                    <w:p w14:paraId="77A054A0" w14:textId="630E38DC" w:rsidR="00F25CC7" w:rsidRDefault="00FA2792" w:rsidP="00103F4D">
                      <w:pPr>
                        <w:pStyle w:val="Frontpagesubhead"/>
                      </w:pPr>
                      <w:r>
                        <w:t>DOC-00375 v</w:t>
                      </w:r>
                      <w:r w:rsidR="00F84DFA">
                        <w:t>7</w:t>
                      </w:r>
                      <w:r>
                        <w:t>.</w:t>
                      </w:r>
                      <w:r w:rsidR="00F84DFA">
                        <w:t>1</w:t>
                      </w:r>
                    </w:p>
                  </w:txbxContent>
                </v:textbox>
                <w10:wrap anchorx="page" anchory="page"/>
              </v:shape>
            </w:pict>
          </mc:Fallback>
        </mc:AlternateContent>
      </w:r>
    </w:p>
    <w:p w14:paraId="5B930B77" w14:textId="77777777" w:rsidR="00F84DFA" w:rsidRPr="00F84DFA" w:rsidRDefault="00F84DFA" w:rsidP="00F84DFA"/>
    <w:p w14:paraId="2DEFB825" w14:textId="77777777" w:rsidR="00F84DFA" w:rsidRPr="00F84DFA" w:rsidRDefault="00F84DFA" w:rsidP="00F84DFA"/>
    <w:p w14:paraId="7BA0B531" w14:textId="77777777" w:rsidR="00F84DFA" w:rsidRPr="00F84DFA" w:rsidRDefault="00F84DFA" w:rsidP="00F84DFA"/>
    <w:p w14:paraId="3941823F" w14:textId="77777777" w:rsidR="00F84DFA" w:rsidRPr="00F84DFA" w:rsidRDefault="00F84DFA" w:rsidP="00F84DFA"/>
    <w:p w14:paraId="117E3B8C" w14:textId="77777777" w:rsidR="00F84DFA" w:rsidRPr="00F84DFA" w:rsidRDefault="00F84DFA" w:rsidP="00F84DFA"/>
    <w:p w14:paraId="6870A270" w14:textId="77777777" w:rsidR="00F84DFA" w:rsidRPr="00F84DFA" w:rsidRDefault="00F84DFA" w:rsidP="00F84DFA"/>
    <w:p w14:paraId="6547072E" w14:textId="77777777" w:rsidR="00F84DFA" w:rsidRPr="00F84DFA" w:rsidRDefault="00F84DFA" w:rsidP="00F84DFA"/>
    <w:p w14:paraId="124E1FE6" w14:textId="77777777" w:rsidR="00F84DFA" w:rsidRPr="00F84DFA" w:rsidRDefault="00F84DFA" w:rsidP="00F84DFA"/>
    <w:p w14:paraId="2B895B06" w14:textId="77777777" w:rsidR="00F84DFA" w:rsidRPr="00F84DFA" w:rsidRDefault="00F84DFA" w:rsidP="00F84DFA"/>
    <w:p w14:paraId="744C133B" w14:textId="77777777" w:rsidR="00F84DFA" w:rsidRPr="00F84DFA" w:rsidRDefault="00F84DFA" w:rsidP="00F84DFA"/>
    <w:p w14:paraId="525977A8" w14:textId="77777777" w:rsidR="00F84DFA" w:rsidRPr="00F84DFA" w:rsidRDefault="00F84DFA" w:rsidP="00F84DFA"/>
    <w:p w14:paraId="1C96E731" w14:textId="77777777" w:rsidR="00F84DFA" w:rsidRPr="00F84DFA" w:rsidRDefault="00F84DFA" w:rsidP="00F84DFA"/>
    <w:p w14:paraId="22A289F4" w14:textId="77777777" w:rsidR="00F84DFA" w:rsidRPr="00F84DFA" w:rsidRDefault="00F84DFA" w:rsidP="00F84DFA"/>
    <w:p w14:paraId="36BA1413" w14:textId="77777777" w:rsidR="00F84DFA" w:rsidRPr="00F84DFA" w:rsidRDefault="00F84DFA" w:rsidP="00F84DFA"/>
    <w:p w14:paraId="0A1AFDB5" w14:textId="77777777" w:rsidR="00F84DFA" w:rsidRPr="00F84DFA" w:rsidRDefault="00F84DFA" w:rsidP="00F84DFA"/>
    <w:p w14:paraId="00071E8D" w14:textId="77777777" w:rsidR="00F84DFA" w:rsidRPr="00F84DFA" w:rsidRDefault="00F84DFA" w:rsidP="00F84DFA"/>
    <w:p w14:paraId="23AC21F4" w14:textId="77777777" w:rsidR="00F84DFA" w:rsidRPr="00F84DFA" w:rsidRDefault="00F84DFA" w:rsidP="00F84DFA"/>
    <w:p w14:paraId="05889FEC" w14:textId="77777777" w:rsidR="00F84DFA" w:rsidRPr="00F84DFA" w:rsidRDefault="00F84DFA" w:rsidP="00F84DFA"/>
    <w:p w14:paraId="751D88C2" w14:textId="77777777" w:rsidR="00F84DFA" w:rsidRPr="00F84DFA" w:rsidRDefault="00F84DFA" w:rsidP="00F84DFA"/>
    <w:p w14:paraId="730387C0" w14:textId="77777777" w:rsidR="00F84DFA" w:rsidRPr="00F84DFA" w:rsidRDefault="00F84DFA" w:rsidP="00F84DFA"/>
    <w:p w14:paraId="4AB638DF" w14:textId="77777777" w:rsidR="00F84DFA" w:rsidRPr="00F84DFA" w:rsidRDefault="00F84DFA" w:rsidP="00F84DFA"/>
    <w:p w14:paraId="52F6B7ED" w14:textId="77777777" w:rsidR="00F84DFA" w:rsidRPr="00F84DFA" w:rsidRDefault="00F84DFA" w:rsidP="00F84DFA"/>
    <w:p w14:paraId="7AE5A66B" w14:textId="77777777" w:rsidR="00F84DFA" w:rsidRPr="00F84DFA" w:rsidRDefault="00F84DFA" w:rsidP="00F84DFA"/>
    <w:p w14:paraId="258D7FB8" w14:textId="77777777" w:rsidR="00F84DFA" w:rsidRPr="00F84DFA" w:rsidRDefault="00F84DFA" w:rsidP="00F84DFA"/>
    <w:p w14:paraId="2C66A1FF" w14:textId="77777777" w:rsidR="00F84DFA" w:rsidRPr="00F84DFA" w:rsidRDefault="00F84DFA" w:rsidP="00F84DFA"/>
    <w:p w14:paraId="5215AC23" w14:textId="77777777" w:rsidR="00F84DFA" w:rsidRDefault="00F84DFA" w:rsidP="00F84DFA">
      <w:pPr>
        <w:rPr>
          <w:b/>
          <w:color w:val="F2F2F2" w:themeColor="background1" w:themeShade="F2"/>
          <w:sz w:val="48"/>
          <w:szCs w:val="36"/>
        </w:rPr>
      </w:pPr>
    </w:p>
    <w:p w14:paraId="68F9C999" w14:textId="77777777" w:rsidR="00F84DFA" w:rsidRPr="00F84DFA" w:rsidRDefault="00F84DFA" w:rsidP="00F84DFA"/>
    <w:p w14:paraId="16F5B132" w14:textId="77777777" w:rsidR="00F84DFA" w:rsidRDefault="00F84DFA" w:rsidP="00F84DFA">
      <w:pPr>
        <w:rPr>
          <w:b/>
          <w:color w:val="F2F2F2" w:themeColor="background1" w:themeShade="F2"/>
          <w:sz w:val="48"/>
          <w:szCs w:val="36"/>
        </w:rPr>
      </w:pPr>
    </w:p>
    <w:p w14:paraId="1020568A" w14:textId="51B7E5BF" w:rsidR="00F84DFA" w:rsidRPr="00F84DFA" w:rsidRDefault="00F84DFA" w:rsidP="00F84DFA">
      <w:pPr>
        <w:sectPr w:rsidR="00F84DFA" w:rsidRPr="00F84DFA" w:rsidSect="00F5718C">
          <w:headerReference w:type="default" r:id="rId10"/>
          <w:footerReference w:type="default" r:id="rId11"/>
          <w:headerReference w:type="first" r:id="rId12"/>
          <w:footerReference w:type="first" r:id="rId13"/>
          <w:pgSz w:w="11906" w:h="16838"/>
          <w:pgMar w:top="1021" w:right="1021" w:bottom="1021" w:left="1021" w:header="454" w:footer="680" w:gutter="0"/>
          <w:cols w:space="708"/>
          <w:titlePg/>
          <w:docGrid w:linePitch="360"/>
        </w:sectPr>
      </w:pPr>
    </w:p>
    <w:p w14:paraId="464A8E99" w14:textId="71EC80E6" w:rsidR="00DE7A6E" w:rsidRDefault="005C4D19" w:rsidP="002801C2">
      <w:r>
        <w:lastRenderedPageBreak/>
        <w:t xml:space="preserve">The National Cancer Waiting Times Monitoring Database </w:t>
      </w:r>
      <w:r w:rsidR="004F76B0">
        <w:t>contains data collected from care providers</w:t>
      </w:r>
      <w:r w:rsidR="00554A44">
        <w:t xml:space="preserve">. This is submitted to the Cancer Waiting Times </w:t>
      </w:r>
      <w:r w:rsidR="005729D6">
        <w:t xml:space="preserve">(CWT) </w:t>
      </w:r>
      <w:r w:rsidR="00554A44">
        <w:t xml:space="preserve">system, developed and hosted by NHS Digital under direction from NHS England. </w:t>
      </w:r>
      <w:r w:rsidR="00221A36">
        <w:t xml:space="preserve">The system </w:t>
      </w:r>
      <w:r w:rsidR="00A95497">
        <w:t xml:space="preserve">provides reporting and viewing functionality as well as submission and data validation </w:t>
      </w:r>
      <w:r w:rsidR="00F44B77">
        <w:t xml:space="preserve">functionality and </w:t>
      </w:r>
      <w:r w:rsidR="00221A36">
        <w:t>allows different user types access to information within it for different purposes</w:t>
      </w:r>
      <w:r w:rsidR="00F44B77">
        <w:t xml:space="preserve">. </w:t>
      </w:r>
    </w:p>
    <w:p w14:paraId="7D6E4B6E" w14:textId="77777777" w:rsidR="00ED27F8" w:rsidRPr="005729D6" w:rsidRDefault="00AE0F15" w:rsidP="00AE0F15">
      <w:pPr>
        <w:rPr>
          <w:color w:val="003087" w:themeColor="accent3"/>
        </w:rPr>
      </w:pPr>
      <w:r w:rsidRPr="005729D6">
        <w:rPr>
          <w:color w:val="003087" w:themeColor="accent3"/>
        </w:rPr>
        <w:t xml:space="preserve">The </w:t>
      </w:r>
      <w:r w:rsidR="0025699C" w:rsidRPr="005729D6">
        <w:rPr>
          <w:color w:val="003087" w:themeColor="accent3"/>
        </w:rPr>
        <w:t xml:space="preserve">way in which users </w:t>
      </w:r>
      <w:r w:rsidRPr="005729D6">
        <w:rPr>
          <w:color w:val="003087" w:themeColor="accent3"/>
        </w:rPr>
        <w:t>requ</w:t>
      </w:r>
      <w:r w:rsidR="009124A4" w:rsidRPr="005729D6">
        <w:rPr>
          <w:color w:val="003087" w:themeColor="accent3"/>
        </w:rPr>
        <w:t xml:space="preserve">est </w:t>
      </w:r>
      <w:r w:rsidRPr="005729D6">
        <w:rPr>
          <w:color w:val="003087" w:themeColor="accent3"/>
        </w:rPr>
        <w:t xml:space="preserve">access to CWT </w:t>
      </w:r>
      <w:r w:rsidR="0025699C" w:rsidRPr="005729D6">
        <w:rPr>
          <w:color w:val="003087" w:themeColor="accent3"/>
        </w:rPr>
        <w:t>has now changed</w:t>
      </w:r>
      <w:r w:rsidR="00772AE1" w:rsidRPr="005729D6">
        <w:rPr>
          <w:color w:val="003087" w:themeColor="accent3"/>
        </w:rPr>
        <w:t xml:space="preserve">. </w:t>
      </w:r>
    </w:p>
    <w:p w14:paraId="6ECFB57C" w14:textId="108070C3" w:rsidR="0025699C" w:rsidRPr="005729D6" w:rsidRDefault="00772AE1" w:rsidP="00AE0F15">
      <w:pPr>
        <w:rPr>
          <w:color w:val="003087" w:themeColor="accent3"/>
        </w:rPr>
      </w:pPr>
      <w:r w:rsidRPr="005729D6">
        <w:rPr>
          <w:color w:val="003087" w:themeColor="accent3"/>
        </w:rPr>
        <w:t xml:space="preserve">Not all </w:t>
      </w:r>
      <w:r w:rsidR="009922D3" w:rsidRPr="005729D6">
        <w:rPr>
          <w:color w:val="003087" w:themeColor="accent3"/>
        </w:rPr>
        <w:t>users will be required to submit this</w:t>
      </w:r>
      <w:r w:rsidRPr="005729D6">
        <w:rPr>
          <w:color w:val="003087" w:themeColor="accent3"/>
        </w:rPr>
        <w:t xml:space="preserve"> </w:t>
      </w:r>
      <w:r w:rsidR="00C266D6" w:rsidRPr="005729D6">
        <w:rPr>
          <w:color w:val="003087" w:themeColor="accent3"/>
        </w:rPr>
        <w:t>Data Users Certificate (</w:t>
      </w:r>
      <w:r w:rsidRPr="005729D6">
        <w:rPr>
          <w:color w:val="003087" w:themeColor="accent3"/>
        </w:rPr>
        <w:t>DUC</w:t>
      </w:r>
      <w:r w:rsidR="00C266D6" w:rsidRPr="005729D6">
        <w:rPr>
          <w:color w:val="003087" w:themeColor="accent3"/>
        </w:rPr>
        <w:t>)</w:t>
      </w:r>
      <w:r w:rsidR="009922D3" w:rsidRPr="005729D6">
        <w:rPr>
          <w:color w:val="003087" w:themeColor="accent3"/>
        </w:rPr>
        <w:t xml:space="preserve"> form</w:t>
      </w:r>
      <w:r w:rsidR="00173F32" w:rsidRPr="005729D6">
        <w:rPr>
          <w:color w:val="003087" w:themeColor="accent3"/>
        </w:rPr>
        <w:t>, further information is detailed below.</w:t>
      </w:r>
    </w:p>
    <w:tbl>
      <w:tblPr>
        <w:tblStyle w:val="TableGrid"/>
        <w:tblW w:w="10442" w:type="dxa"/>
        <w:tblInd w:w="-147" w:type="dxa"/>
        <w:tblLook w:val="04A0" w:firstRow="1" w:lastRow="0" w:firstColumn="1" w:lastColumn="0" w:noHBand="0" w:noVBand="1"/>
      </w:tblPr>
      <w:tblGrid>
        <w:gridCol w:w="2694"/>
        <w:gridCol w:w="4252"/>
        <w:gridCol w:w="1190"/>
        <w:gridCol w:w="2290"/>
        <w:gridCol w:w="16"/>
      </w:tblGrid>
      <w:tr w:rsidR="003E2667" w14:paraId="1C6B9F7A" w14:textId="77777777" w:rsidTr="000A0B94">
        <w:trPr>
          <w:gridAfter w:val="1"/>
          <w:wAfter w:w="16" w:type="dxa"/>
        </w:trPr>
        <w:tc>
          <w:tcPr>
            <w:tcW w:w="2694" w:type="dxa"/>
          </w:tcPr>
          <w:p w14:paraId="19704716" w14:textId="77777777" w:rsidR="00030481" w:rsidRDefault="00030481" w:rsidP="00030481">
            <w:pPr>
              <w:pStyle w:val="ListParagraph"/>
              <w:ind w:firstLine="0"/>
              <w:rPr>
                <w:rFonts w:cs="Arial"/>
                <w:noProof/>
              </w:rPr>
            </w:pPr>
            <w:r>
              <w:rPr>
                <w:rFonts w:cs="Arial"/>
                <w:noProof/>
              </w:rPr>
              <w:t>User Type</w:t>
            </w:r>
          </w:p>
          <w:p w14:paraId="0A0963B8" w14:textId="31154E79" w:rsidR="00030481" w:rsidRDefault="00030481" w:rsidP="00030481">
            <w:pPr>
              <w:pStyle w:val="ListParagraph"/>
              <w:ind w:firstLine="0"/>
              <w:rPr>
                <w:rFonts w:cs="Arial"/>
                <w:noProof/>
              </w:rPr>
            </w:pPr>
          </w:p>
        </w:tc>
        <w:tc>
          <w:tcPr>
            <w:tcW w:w="4252" w:type="dxa"/>
          </w:tcPr>
          <w:p w14:paraId="25434F87" w14:textId="2690CAEB" w:rsidR="00030481" w:rsidRDefault="00916D5C" w:rsidP="00916D5C">
            <w:pPr>
              <w:pStyle w:val="ListParagraph"/>
              <w:ind w:firstLine="0"/>
              <w:rPr>
                <w:rFonts w:cs="Arial"/>
                <w:noProof/>
              </w:rPr>
            </w:pPr>
            <w:r>
              <w:rPr>
                <w:rFonts w:cs="Arial"/>
                <w:noProof/>
              </w:rPr>
              <w:t>Criteria</w:t>
            </w:r>
          </w:p>
        </w:tc>
        <w:tc>
          <w:tcPr>
            <w:tcW w:w="1190" w:type="dxa"/>
          </w:tcPr>
          <w:p w14:paraId="224EC509" w14:textId="18B70EBA" w:rsidR="00030481" w:rsidRDefault="00EE48BB" w:rsidP="00EE48BB">
            <w:pPr>
              <w:pStyle w:val="ListParagraph"/>
              <w:ind w:firstLine="0"/>
              <w:rPr>
                <w:rFonts w:cs="Arial"/>
                <w:noProof/>
              </w:rPr>
            </w:pPr>
            <w:r>
              <w:rPr>
                <w:rFonts w:cs="Arial"/>
                <w:noProof/>
              </w:rPr>
              <w:t>DUC Form Required</w:t>
            </w:r>
          </w:p>
        </w:tc>
        <w:tc>
          <w:tcPr>
            <w:tcW w:w="2290" w:type="dxa"/>
          </w:tcPr>
          <w:p w14:paraId="42E9BFB0" w14:textId="2ADA538F" w:rsidR="00030481" w:rsidRDefault="003E2667" w:rsidP="003E2667">
            <w:pPr>
              <w:pStyle w:val="ListParagraph"/>
              <w:ind w:firstLine="0"/>
              <w:rPr>
                <w:rFonts w:cs="Arial"/>
                <w:noProof/>
              </w:rPr>
            </w:pPr>
            <w:r>
              <w:rPr>
                <w:rFonts w:cs="Arial"/>
                <w:noProof/>
              </w:rPr>
              <w:t>Process Instructions</w:t>
            </w:r>
          </w:p>
        </w:tc>
      </w:tr>
      <w:tr w:rsidR="003E2667" w14:paraId="78C1A5F0" w14:textId="77777777" w:rsidTr="000A0B94">
        <w:trPr>
          <w:gridAfter w:val="1"/>
          <w:wAfter w:w="16" w:type="dxa"/>
        </w:trPr>
        <w:tc>
          <w:tcPr>
            <w:tcW w:w="2694" w:type="dxa"/>
          </w:tcPr>
          <w:p w14:paraId="1446C518" w14:textId="6096AB09" w:rsidR="00E3161D" w:rsidRDefault="00030481" w:rsidP="00030481">
            <w:pPr>
              <w:pStyle w:val="ListParagraph"/>
              <w:ind w:firstLine="0"/>
              <w:rPr>
                <w:b/>
              </w:rPr>
            </w:pPr>
            <w:r w:rsidRPr="00E32FDB">
              <w:rPr>
                <w:b/>
              </w:rPr>
              <w:t>Submitter</w:t>
            </w:r>
          </w:p>
          <w:p w14:paraId="67D1CB4F" w14:textId="476C8A5D" w:rsidR="00030481" w:rsidRPr="00C552A9" w:rsidRDefault="00E1638D" w:rsidP="00030481">
            <w:pPr>
              <w:pStyle w:val="ListParagraph"/>
              <w:ind w:firstLine="0"/>
            </w:pPr>
            <w:r w:rsidRPr="00E1638D">
              <w:t>(NHS Trust or Independent Service Provider)</w:t>
            </w:r>
          </w:p>
        </w:tc>
        <w:tc>
          <w:tcPr>
            <w:tcW w:w="4252" w:type="dxa"/>
          </w:tcPr>
          <w:p w14:paraId="5F71D8AE" w14:textId="77777777" w:rsidR="00EE48BB" w:rsidRDefault="00916D5C" w:rsidP="00916D5C">
            <w:pPr>
              <w:pStyle w:val="ListParagraph"/>
              <w:ind w:firstLine="0"/>
              <w:rPr>
                <w:rFonts w:cs="Arial"/>
                <w:noProof/>
              </w:rPr>
            </w:pPr>
            <w:r>
              <w:t>Users who are s</w:t>
            </w:r>
            <w:r w:rsidRPr="00737B22">
              <w:rPr>
                <w:rFonts w:cs="Arial"/>
                <w:noProof/>
              </w:rPr>
              <w:t xml:space="preserve">ubmitting </w:t>
            </w:r>
            <w:r w:rsidR="00EE48BB">
              <w:rPr>
                <w:rFonts w:cs="Arial"/>
                <w:noProof/>
              </w:rPr>
              <w:t>or editing data</w:t>
            </w:r>
          </w:p>
          <w:p w14:paraId="7671742E" w14:textId="0585EC97" w:rsidR="00030481" w:rsidRDefault="00EE48BB" w:rsidP="00916D5C">
            <w:pPr>
              <w:pStyle w:val="ListParagraph"/>
              <w:ind w:firstLine="0"/>
              <w:rPr>
                <w:rFonts w:cs="Arial"/>
                <w:noProof/>
              </w:rPr>
            </w:pPr>
            <w:r>
              <w:rPr>
                <w:rFonts w:cs="Arial"/>
                <w:noProof/>
              </w:rPr>
              <w:t>F</w:t>
            </w:r>
            <w:r w:rsidR="00916D5C">
              <w:rPr>
                <w:rFonts w:cs="Arial"/>
                <w:noProof/>
              </w:rPr>
              <w:t xml:space="preserve">or direct patient care purposes </w:t>
            </w:r>
            <w:r w:rsidR="00916D5C" w:rsidRPr="00737B22">
              <w:rPr>
                <w:rFonts w:cs="Arial"/>
                <w:noProof/>
              </w:rPr>
              <w:t xml:space="preserve">on behalf of </w:t>
            </w:r>
            <w:r w:rsidR="00916D5C">
              <w:rPr>
                <w:rFonts w:cs="Arial"/>
                <w:noProof/>
              </w:rPr>
              <w:t xml:space="preserve">an </w:t>
            </w:r>
            <w:r w:rsidR="00916D5C" w:rsidRPr="00737B22">
              <w:rPr>
                <w:rFonts w:cs="Arial"/>
                <w:noProof/>
              </w:rPr>
              <w:t>NHS Trust</w:t>
            </w:r>
          </w:p>
        </w:tc>
        <w:tc>
          <w:tcPr>
            <w:tcW w:w="1190" w:type="dxa"/>
          </w:tcPr>
          <w:p w14:paraId="79830AC9" w14:textId="178B756E" w:rsidR="00030481" w:rsidRDefault="004B5925" w:rsidP="004B5925">
            <w:pPr>
              <w:pStyle w:val="ListParagraph"/>
              <w:ind w:firstLine="0"/>
              <w:rPr>
                <w:rFonts w:cs="Arial"/>
                <w:noProof/>
              </w:rPr>
            </w:pPr>
            <w:r w:rsidRPr="000F2D4A">
              <w:rPr>
                <w:rFonts w:cs="Arial"/>
                <w:b/>
                <w:color w:val="00B050"/>
                <w:sz w:val="28"/>
                <w:szCs w:val="28"/>
              </w:rPr>
              <w:sym w:font="Wingdings" w:char="F0FC"/>
            </w:r>
          </w:p>
        </w:tc>
        <w:tc>
          <w:tcPr>
            <w:tcW w:w="2290" w:type="dxa"/>
          </w:tcPr>
          <w:p w14:paraId="3341A773" w14:textId="65AAE05C" w:rsidR="00030481" w:rsidRDefault="003E13ED" w:rsidP="0037308A">
            <w:pPr>
              <w:pStyle w:val="ListParagraph"/>
              <w:ind w:firstLine="0"/>
              <w:rPr>
                <w:rFonts w:cs="Arial"/>
                <w:noProof/>
              </w:rPr>
            </w:pPr>
            <w:r w:rsidRPr="00405E2D">
              <w:rPr>
                <w:rFonts w:cs="Arial"/>
                <w:noProof/>
              </w:rPr>
              <w:t xml:space="preserve">See Section </w:t>
            </w:r>
            <w:r w:rsidR="0037308A" w:rsidRPr="00405E2D">
              <w:rPr>
                <w:rFonts w:cs="Arial"/>
                <w:b/>
                <w:noProof/>
              </w:rPr>
              <w:t>A</w:t>
            </w:r>
          </w:p>
        </w:tc>
      </w:tr>
      <w:tr w:rsidR="003E2667" w14:paraId="76AB63A8" w14:textId="77777777" w:rsidTr="000A0B94">
        <w:trPr>
          <w:gridAfter w:val="1"/>
          <w:wAfter w:w="16" w:type="dxa"/>
          <w:trHeight w:val="1375"/>
        </w:trPr>
        <w:tc>
          <w:tcPr>
            <w:tcW w:w="2694" w:type="dxa"/>
          </w:tcPr>
          <w:p w14:paraId="0720970A" w14:textId="635E917D" w:rsidR="00EE48BB" w:rsidRDefault="00EE48BB" w:rsidP="00EE48BB">
            <w:pPr>
              <w:pStyle w:val="ListParagraph"/>
              <w:ind w:firstLine="0"/>
              <w:rPr>
                <w:b/>
              </w:rPr>
            </w:pPr>
            <w:r>
              <w:rPr>
                <w:b/>
              </w:rPr>
              <w:t xml:space="preserve">Non- </w:t>
            </w:r>
            <w:r w:rsidRPr="00E32FDB">
              <w:rPr>
                <w:b/>
              </w:rPr>
              <w:t>Submitter</w:t>
            </w:r>
          </w:p>
          <w:p w14:paraId="38EB1E75" w14:textId="2C9BB0F5" w:rsidR="00B637EE" w:rsidRPr="00C552A9" w:rsidRDefault="00C552A9" w:rsidP="00030481">
            <w:pPr>
              <w:pStyle w:val="ListParagraph"/>
              <w:ind w:firstLine="0"/>
            </w:pPr>
            <w:r w:rsidRPr="00E1638D">
              <w:t>(NHS Trust or Independent Service Provider)</w:t>
            </w:r>
          </w:p>
        </w:tc>
        <w:tc>
          <w:tcPr>
            <w:tcW w:w="4252" w:type="dxa"/>
          </w:tcPr>
          <w:p w14:paraId="7EB53F74" w14:textId="77777777" w:rsidR="00EE48BB" w:rsidRDefault="0094081E" w:rsidP="0094081E">
            <w:pPr>
              <w:pStyle w:val="ListParagraph"/>
              <w:ind w:firstLine="0"/>
            </w:pPr>
            <w:r>
              <w:t xml:space="preserve">Users who are </w:t>
            </w:r>
            <w:r w:rsidR="00A1213A">
              <w:t xml:space="preserve">viewing data </w:t>
            </w:r>
          </w:p>
          <w:p w14:paraId="2EFC3BE8" w14:textId="01EBACCD" w:rsidR="00B637EE" w:rsidRPr="00C552A9" w:rsidRDefault="00EE48BB" w:rsidP="0094081E">
            <w:pPr>
              <w:pStyle w:val="ListParagraph"/>
              <w:ind w:firstLine="0"/>
            </w:pPr>
            <w:r>
              <w:t>F</w:t>
            </w:r>
            <w:r w:rsidR="00A1213A">
              <w:t>or direct patient care purposes on behalf of an NHS Trust.</w:t>
            </w:r>
          </w:p>
        </w:tc>
        <w:tc>
          <w:tcPr>
            <w:tcW w:w="1190" w:type="dxa"/>
          </w:tcPr>
          <w:p w14:paraId="1D92FF1C" w14:textId="705B04B7" w:rsidR="00B637EE" w:rsidRDefault="004B5925" w:rsidP="004B5925">
            <w:pPr>
              <w:pStyle w:val="ListParagraph"/>
              <w:ind w:firstLine="0"/>
              <w:rPr>
                <w:rFonts w:cs="Arial"/>
                <w:noProof/>
              </w:rPr>
            </w:pPr>
            <w:r w:rsidRPr="000F2D4A">
              <w:rPr>
                <w:rFonts w:cs="Arial"/>
                <w:b/>
                <w:color w:val="00B050"/>
                <w:sz w:val="28"/>
                <w:szCs w:val="28"/>
              </w:rPr>
              <w:sym w:font="Wingdings" w:char="F0FC"/>
            </w:r>
          </w:p>
        </w:tc>
        <w:tc>
          <w:tcPr>
            <w:tcW w:w="2290" w:type="dxa"/>
          </w:tcPr>
          <w:p w14:paraId="2B51A81E" w14:textId="7ACEA80E" w:rsidR="00B637EE" w:rsidRDefault="0037308A" w:rsidP="0037308A">
            <w:pPr>
              <w:pStyle w:val="ListParagraph"/>
              <w:ind w:firstLine="0"/>
              <w:rPr>
                <w:rFonts w:cs="Arial"/>
                <w:noProof/>
              </w:rPr>
            </w:pPr>
            <w:r w:rsidRPr="00405E2D">
              <w:rPr>
                <w:rFonts w:cs="Arial"/>
                <w:noProof/>
              </w:rPr>
              <w:t xml:space="preserve">See Section </w:t>
            </w:r>
            <w:r w:rsidRPr="00405E2D">
              <w:rPr>
                <w:rFonts w:cs="Arial"/>
                <w:b/>
                <w:noProof/>
              </w:rPr>
              <w:t>A</w:t>
            </w:r>
          </w:p>
        </w:tc>
      </w:tr>
      <w:tr w:rsidR="00DE52A6" w14:paraId="11B570BE" w14:textId="77777777" w:rsidTr="000A0B94">
        <w:trPr>
          <w:trHeight w:val="752"/>
        </w:trPr>
        <w:tc>
          <w:tcPr>
            <w:tcW w:w="2694" w:type="dxa"/>
          </w:tcPr>
          <w:p w14:paraId="00DFF66A" w14:textId="4EBF482B" w:rsidR="00DE52A6" w:rsidRDefault="00DE52A6" w:rsidP="00EE48BB">
            <w:pPr>
              <w:pStyle w:val="ListParagraph"/>
              <w:ind w:firstLine="0"/>
              <w:rPr>
                <w:b/>
              </w:rPr>
            </w:pPr>
            <w:r>
              <w:rPr>
                <w:b/>
              </w:rPr>
              <w:t>DSCRO</w:t>
            </w:r>
          </w:p>
        </w:tc>
        <w:tc>
          <w:tcPr>
            <w:tcW w:w="7748" w:type="dxa"/>
            <w:gridSpan w:val="4"/>
          </w:tcPr>
          <w:p w14:paraId="1FEAE73A" w14:textId="3831AE74" w:rsidR="00DE52A6" w:rsidRPr="00405E2D" w:rsidRDefault="00DE52A6" w:rsidP="00DE52A6">
            <w:pPr>
              <w:spacing w:line="276" w:lineRule="auto"/>
              <w:rPr>
                <w:rFonts w:cs="Arial"/>
                <w:noProof/>
              </w:rPr>
            </w:pPr>
            <w:r>
              <w:t xml:space="preserve">Please contact the Data Service for Commissioners team on </w:t>
            </w:r>
            <w:hyperlink r:id="rId14" w:history="1">
              <w:r>
                <w:rPr>
                  <w:rStyle w:val="Hyperlink"/>
                  <w:rFonts w:eastAsia="MS Mincho" w:cs="Arial"/>
                  <w:color w:val="0000FF"/>
                  <w:lang w:val="en-US"/>
                </w:rPr>
                <w:t>dsfcliveservice@nhs.net</w:t>
              </w:r>
            </w:hyperlink>
            <w:r>
              <w:rPr>
                <w:color w:val="1F497D"/>
                <w:lang w:val="en-US"/>
              </w:rPr>
              <w:t xml:space="preserve"> </w:t>
            </w:r>
            <w:r>
              <w:t>for further information</w:t>
            </w:r>
          </w:p>
        </w:tc>
      </w:tr>
      <w:tr w:rsidR="003E2667" w14:paraId="28D1609A" w14:textId="77777777" w:rsidTr="000A0B94">
        <w:trPr>
          <w:gridAfter w:val="1"/>
          <w:wAfter w:w="16" w:type="dxa"/>
        </w:trPr>
        <w:tc>
          <w:tcPr>
            <w:tcW w:w="2694" w:type="dxa"/>
          </w:tcPr>
          <w:p w14:paraId="2AF41CBF" w14:textId="30B72912" w:rsidR="00E3161D" w:rsidRDefault="00B12682" w:rsidP="00030481">
            <w:pPr>
              <w:pStyle w:val="ListParagraph"/>
              <w:ind w:firstLine="0"/>
              <w:rPr>
                <w:b/>
              </w:rPr>
            </w:pPr>
            <w:r w:rsidRPr="00E32FDB">
              <w:rPr>
                <w:b/>
              </w:rPr>
              <w:t>Other Users</w:t>
            </w:r>
            <w:r w:rsidR="002B359B">
              <w:rPr>
                <w:b/>
              </w:rPr>
              <w:t xml:space="preserve"> </w:t>
            </w:r>
          </w:p>
          <w:p w14:paraId="4BABFC35" w14:textId="4D4054A5" w:rsidR="005F4423" w:rsidRPr="00C552A9" w:rsidRDefault="005F4423" w:rsidP="00030481">
            <w:pPr>
              <w:pStyle w:val="ListParagraph"/>
              <w:ind w:firstLine="0"/>
            </w:pPr>
          </w:p>
        </w:tc>
        <w:tc>
          <w:tcPr>
            <w:tcW w:w="4252" w:type="dxa"/>
          </w:tcPr>
          <w:p w14:paraId="0B0B9587" w14:textId="77777777" w:rsidR="0077327E" w:rsidRDefault="0077327E" w:rsidP="0077327E">
            <w:pPr>
              <w:pStyle w:val="ListParagraph"/>
              <w:ind w:firstLine="0"/>
            </w:pPr>
            <w:r>
              <w:t>Users from the following;</w:t>
            </w:r>
          </w:p>
          <w:p w14:paraId="1FF74BC8" w14:textId="593582E0" w:rsidR="00E3161D" w:rsidRDefault="0077327E" w:rsidP="0077327E">
            <w:pPr>
              <w:pStyle w:val="ListParagraph"/>
              <w:ind w:firstLine="0"/>
              <w:rPr>
                <w:rFonts w:cs="Arial"/>
                <w:noProof/>
              </w:rPr>
            </w:pPr>
            <w:r w:rsidRPr="00C552A9">
              <w:t>CCG, Cancer Alliance, NHS England, NHS Improvement, Public Health England</w:t>
            </w:r>
          </w:p>
        </w:tc>
        <w:tc>
          <w:tcPr>
            <w:tcW w:w="1190" w:type="dxa"/>
          </w:tcPr>
          <w:p w14:paraId="6D22F8EB" w14:textId="7CD74914" w:rsidR="00E3161D" w:rsidRPr="002B359B" w:rsidRDefault="002B359B" w:rsidP="002B359B">
            <w:pPr>
              <w:rPr>
                <w:rFonts w:cs="Arial"/>
                <w:b/>
                <w:color w:val="FF0000"/>
                <w:sz w:val="28"/>
                <w:szCs w:val="28"/>
              </w:rPr>
            </w:pPr>
            <w:r w:rsidRPr="000F2D4A">
              <w:rPr>
                <w:rFonts w:cs="Arial"/>
                <w:b/>
                <w:color w:val="FF0000"/>
                <w:sz w:val="28"/>
                <w:szCs w:val="28"/>
              </w:rPr>
              <w:sym w:font="Wingdings" w:char="F0FB"/>
            </w:r>
          </w:p>
        </w:tc>
        <w:tc>
          <w:tcPr>
            <w:tcW w:w="2290" w:type="dxa"/>
          </w:tcPr>
          <w:p w14:paraId="71B4313A" w14:textId="00EAA45C" w:rsidR="00E3161D" w:rsidRDefault="00A036C0" w:rsidP="0037308A">
            <w:pPr>
              <w:pStyle w:val="ListParagraph"/>
              <w:ind w:firstLine="0"/>
              <w:rPr>
                <w:rFonts w:cs="Arial"/>
                <w:noProof/>
              </w:rPr>
            </w:pPr>
            <w:r w:rsidRPr="00405E2D">
              <w:rPr>
                <w:rFonts w:cs="Arial"/>
                <w:noProof/>
              </w:rPr>
              <w:t xml:space="preserve">See Section </w:t>
            </w:r>
            <w:r w:rsidR="0037308A" w:rsidRPr="00405E2D">
              <w:rPr>
                <w:rFonts w:cs="Arial"/>
                <w:b/>
                <w:noProof/>
              </w:rPr>
              <w:t>B</w:t>
            </w:r>
          </w:p>
        </w:tc>
      </w:tr>
    </w:tbl>
    <w:p w14:paraId="62419BF8" w14:textId="77777777" w:rsidR="00030481" w:rsidRDefault="00030481" w:rsidP="00AE0F15"/>
    <w:p w14:paraId="3A5D1BB7" w14:textId="7730DD00" w:rsidR="00173F32" w:rsidRPr="00157962" w:rsidRDefault="0037308A" w:rsidP="00935845">
      <w:pPr>
        <w:rPr>
          <w:b/>
        </w:rPr>
      </w:pPr>
      <w:r>
        <w:rPr>
          <w:b/>
          <w:u w:val="single"/>
        </w:rPr>
        <w:t xml:space="preserve">Section A - </w:t>
      </w:r>
      <w:r w:rsidR="005705D9">
        <w:rPr>
          <w:b/>
          <w:u w:val="single"/>
        </w:rPr>
        <w:t xml:space="preserve">Process </w:t>
      </w:r>
      <w:r w:rsidR="00D32AF3">
        <w:rPr>
          <w:b/>
          <w:u w:val="single"/>
        </w:rPr>
        <w:t>Instructions</w:t>
      </w:r>
      <w:r w:rsidR="008D06B2">
        <w:rPr>
          <w:b/>
          <w:u w:val="single"/>
        </w:rPr>
        <w:t xml:space="preserve"> - </w:t>
      </w:r>
      <w:r w:rsidR="00173F32" w:rsidRPr="008D06B2">
        <w:rPr>
          <w:b/>
          <w:u w:val="single"/>
        </w:rPr>
        <w:t>Submitter / Non-Submitter</w:t>
      </w:r>
    </w:p>
    <w:p w14:paraId="501E9C4B" w14:textId="3FA5421F" w:rsidR="00713F15" w:rsidRDefault="00D5431A" w:rsidP="00935845">
      <w:pPr>
        <w:contextualSpacing/>
      </w:pPr>
      <w:r>
        <w:t xml:space="preserve">Users </w:t>
      </w:r>
      <w:r w:rsidR="00AE0F15">
        <w:t xml:space="preserve">must </w:t>
      </w:r>
      <w:r>
        <w:t>su</w:t>
      </w:r>
      <w:r w:rsidR="000145AA">
        <w:t>bmit this DUC</w:t>
      </w:r>
      <w:r w:rsidR="00AC191C">
        <w:t xml:space="preserve"> form</w:t>
      </w:r>
      <w:r w:rsidR="000145AA">
        <w:t xml:space="preserve"> </w:t>
      </w:r>
      <w:r w:rsidR="005729D6">
        <w:t xml:space="preserve">on </w:t>
      </w:r>
      <w:r w:rsidR="001A09CB" w:rsidRPr="005729D6">
        <w:t>page</w:t>
      </w:r>
      <w:r w:rsidR="005729D6" w:rsidRPr="005729D6">
        <w:t>s 5</w:t>
      </w:r>
      <w:r w:rsidR="00CA592E">
        <w:t>/</w:t>
      </w:r>
      <w:r w:rsidR="005729D6" w:rsidRPr="005729D6">
        <w:t>6</w:t>
      </w:r>
      <w:r w:rsidR="00CA592E">
        <w:t xml:space="preserve"> of this document.</w:t>
      </w:r>
    </w:p>
    <w:p w14:paraId="0D34420E" w14:textId="4C36660F" w:rsidR="000145AA" w:rsidRDefault="00713F15" w:rsidP="00935845">
      <w:pPr>
        <w:contextualSpacing/>
      </w:pPr>
      <w:r>
        <w:t xml:space="preserve">It </w:t>
      </w:r>
      <w:r w:rsidR="001A09CB">
        <w:t xml:space="preserve">must be </w:t>
      </w:r>
      <w:r w:rsidR="00AE0F15">
        <w:t xml:space="preserve">signed </w:t>
      </w:r>
      <w:r w:rsidR="000145AA">
        <w:t xml:space="preserve">by the </w:t>
      </w:r>
      <w:r w:rsidR="00AE0F15">
        <w:t xml:space="preserve">Senior Information Risk Owner (SIRO) or Information Asset Owner of their employing (host) organisation. </w:t>
      </w:r>
    </w:p>
    <w:p w14:paraId="4C69B578" w14:textId="77777777" w:rsidR="00FE393E" w:rsidRDefault="00FE393E" w:rsidP="00935845">
      <w:pPr>
        <w:contextualSpacing/>
      </w:pPr>
    </w:p>
    <w:p w14:paraId="13841459" w14:textId="77777777" w:rsidR="00205BCE" w:rsidRPr="00205BCE" w:rsidRDefault="00AE0F15" w:rsidP="00205BCE">
      <w:pPr>
        <w:rPr>
          <w:color w:val="auto"/>
        </w:rPr>
      </w:pPr>
      <w:r>
        <w:t>The completed and signed form must be returned to the National Service Desk</w:t>
      </w:r>
      <w:r w:rsidR="00F863C7">
        <w:t xml:space="preserve"> </w:t>
      </w:r>
      <w:hyperlink r:id="rId15" w:history="1">
        <w:r w:rsidR="00F863C7" w:rsidRPr="00205BCE">
          <w:rPr>
            <w:rStyle w:val="Hyperlink"/>
            <w:rFonts w:ascii="Arial" w:hAnsi="Arial"/>
          </w:rPr>
          <w:t>ssd.nationalservicedesk@nhs.net</w:t>
        </w:r>
      </w:hyperlink>
      <w:r w:rsidR="00F863C7">
        <w:rPr>
          <w:rStyle w:val="Hyperlink"/>
          <w:rFonts w:ascii="Arial" w:hAnsi="Arial"/>
          <w:b/>
        </w:rPr>
        <w:t xml:space="preserve"> </w:t>
      </w:r>
      <w:r w:rsidR="00F863C7" w:rsidRPr="00205BCE">
        <w:rPr>
          <w:rStyle w:val="Hyperlink"/>
          <w:rFonts w:ascii="Arial" w:hAnsi="Arial"/>
          <w:color w:val="auto"/>
        </w:rPr>
        <w:t>from the mailbox of the</w:t>
      </w:r>
      <w:r w:rsidR="00205BCE" w:rsidRPr="00205BCE">
        <w:rPr>
          <w:rStyle w:val="Hyperlink"/>
          <w:rFonts w:ascii="Arial" w:hAnsi="Arial"/>
          <w:color w:val="auto"/>
        </w:rPr>
        <w:t xml:space="preserve"> </w:t>
      </w:r>
      <w:r w:rsidR="00205BCE" w:rsidRPr="00205BCE">
        <w:rPr>
          <w:color w:val="auto"/>
        </w:rPr>
        <w:t>organisations appropriate SIRO, IAO or NHS England authoriser.</w:t>
      </w:r>
    </w:p>
    <w:p w14:paraId="11E673B9" w14:textId="50C0115C" w:rsidR="00186EEC" w:rsidRDefault="00186EEC" w:rsidP="00935845">
      <w:pPr>
        <w:contextualSpacing/>
        <w:rPr>
          <w:u w:val="single"/>
        </w:rPr>
      </w:pPr>
    </w:p>
    <w:p w14:paraId="2113864B" w14:textId="27AC23CF" w:rsidR="001A09CB" w:rsidRPr="001A09CB" w:rsidRDefault="001A09CB" w:rsidP="00935845">
      <w:pPr>
        <w:contextualSpacing/>
        <w:rPr>
          <w:u w:val="single"/>
        </w:rPr>
      </w:pPr>
      <w:r w:rsidRPr="001A09CB">
        <w:rPr>
          <w:u w:val="single"/>
        </w:rPr>
        <w:t>How to Complete the form</w:t>
      </w:r>
    </w:p>
    <w:p w14:paraId="6B933E67" w14:textId="6ED9F648" w:rsidR="001A09CB" w:rsidRPr="003C1A90" w:rsidRDefault="001A09CB" w:rsidP="00935845">
      <w:pPr>
        <w:pStyle w:val="ListParagraph"/>
        <w:numPr>
          <w:ilvl w:val="0"/>
          <w:numId w:val="7"/>
        </w:numPr>
        <w:contextualSpacing/>
        <w:rPr>
          <w:rFonts w:cs="Arial"/>
          <w:b/>
          <w:i/>
        </w:rPr>
      </w:pPr>
      <w:r w:rsidRPr="003C1A90">
        <w:rPr>
          <w:rFonts w:cs="Arial"/>
          <w:b/>
          <w:i/>
        </w:rPr>
        <w:t>Organisation Details</w:t>
      </w:r>
    </w:p>
    <w:p w14:paraId="0ACDF865" w14:textId="50F24A89" w:rsidR="001A09CB" w:rsidRDefault="001A09CB" w:rsidP="00935845">
      <w:pPr>
        <w:pStyle w:val="ListParagraph"/>
        <w:ind w:left="720" w:firstLine="0"/>
        <w:contextualSpacing/>
        <w:rPr>
          <w:rFonts w:cs="Arial"/>
        </w:rPr>
      </w:pPr>
      <w:r w:rsidRPr="001A09CB">
        <w:rPr>
          <w:rFonts w:cs="Arial"/>
        </w:rPr>
        <w:t>The National Code required for set up on the CWT system is the ODS organisation code for your organisation</w:t>
      </w:r>
    </w:p>
    <w:p w14:paraId="7A224ACC" w14:textId="77777777" w:rsidR="00186EEC" w:rsidRPr="001A09CB" w:rsidRDefault="00186EEC" w:rsidP="00935845">
      <w:pPr>
        <w:pStyle w:val="ListParagraph"/>
        <w:ind w:left="720" w:firstLine="0"/>
        <w:contextualSpacing/>
        <w:rPr>
          <w:rFonts w:cs="Arial"/>
        </w:rPr>
      </w:pPr>
    </w:p>
    <w:p w14:paraId="2CAF17AB" w14:textId="77777777" w:rsidR="001A09CB" w:rsidRPr="004A147B" w:rsidRDefault="001A09CB" w:rsidP="00935845">
      <w:pPr>
        <w:pStyle w:val="ListParagraph"/>
        <w:numPr>
          <w:ilvl w:val="0"/>
          <w:numId w:val="7"/>
        </w:numPr>
        <w:contextualSpacing/>
        <w:rPr>
          <w:rFonts w:cs="Arial"/>
          <w:b/>
          <w:i/>
        </w:rPr>
      </w:pPr>
      <w:r w:rsidRPr="004A147B">
        <w:rPr>
          <w:rFonts w:cs="Arial"/>
          <w:b/>
          <w:i/>
        </w:rPr>
        <w:t>SIRO / IAO Details</w:t>
      </w:r>
    </w:p>
    <w:p w14:paraId="30EBEF29" w14:textId="2AB91E56" w:rsidR="001A09CB" w:rsidRDefault="001A09CB" w:rsidP="00935845">
      <w:pPr>
        <w:pStyle w:val="ListParagraph"/>
        <w:ind w:left="720" w:firstLine="0"/>
        <w:contextualSpacing/>
      </w:pPr>
      <w:r w:rsidRPr="00173AA8">
        <w:rPr>
          <w:color w:val="auto"/>
        </w:rPr>
        <w:t xml:space="preserve">If you are unsure of your organisation’s SIRO / IAO or need to register a new one the forms </w:t>
      </w:r>
      <w:r>
        <w:t>can be found here:</w:t>
      </w:r>
      <w:r w:rsidR="00173AA8">
        <w:t xml:space="preserve"> </w:t>
      </w:r>
      <w:hyperlink r:id="rId16" w:history="1">
        <w:r w:rsidRPr="00173AA8">
          <w:rPr>
            <w:rStyle w:val="Hyperlink"/>
            <w:rFonts w:ascii="Arial" w:hAnsi="Arial"/>
          </w:rPr>
          <w:t>https://digital.nhs.uk/organisation-data-service/our-services</w:t>
        </w:r>
      </w:hyperlink>
    </w:p>
    <w:p w14:paraId="5E718403" w14:textId="77777777" w:rsidR="00186EEC" w:rsidRDefault="00186EEC" w:rsidP="00935845">
      <w:pPr>
        <w:pStyle w:val="ListParagraph"/>
        <w:ind w:left="720" w:firstLine="0"/>
        <w:contextualSpacing/>
      </w:pPr>
    </w:p>
    <w:p w14:paraId="6642C8BD" w14:textId="109C7CEF" w:rsidR="001A09CB" w:rsidRDefault="001A09CB" w:rsidP="00935845">
      <w:pPr>
        <w:pStyle w:val="ListParagraph"/>
        <w:ind w:left="720" w:firstLine="0"/>
        <w:contextualSpacing/>
      </w:pPr>
      <w:r w:rsidRPr="0062475E">
        <w:t xml:space="preserve">Additional users can be added to the form by completing multiple copies of Part </w:t>
      </w:r>
      <w:r>
        <w:t>C</w:t>
      </w:r>
      <w:r w:rsidRPr="0062475E">
        <w:t xml:space="preserve">. There is no limit to the number of users at an organisation. However, </w:t>
      </w:r>
      <w:r>
        <w:t>each Part C submitted must be accompanied by a signed Part B</w:t>
      </w:r>
    </w:p>
    <w:p w14:paraId="59DEDC43" w14:textId="77777777" w:rsidR="00186EEC" w:rsidRDefault="00186EEC" w:rsidP="00935845">
      <w:pPr>
        <w:pStyle w:val="ListParagraph"/>
        <w:ind w:left="720" w:firstLine="0"/>
        <w:contextualSpacing/>
      </w:pPr>
    </w:p>
    <w:p w14:paraId="2B849BF1" w14:textId="43E240DB" w:rsidR="001A09CB" w:rsidRPr="0062475E" w:rsidRDefault="001A09CB" w:rsidP="00935845">
      <w:pPr>
        <w:pStyle w:val="ListParagraph"/>
        <w:ind w:left="720" w:firstLine="0"/>
        <w:contextualSpacing/>
      </w:pPr>
      <w:r w:rsidRPr="0062475E">
        <w:t xml:space="preserve">Following receipt and activation of an application, additional users must be submitted to the </w:t>
      </w:r>
      <w:r>
        <w:t>National Service Desk on a new form.</w:t>
      </w:r>
    </w:p>
    <w:p w14:paraId="1530200C" w14:textId="77777777" w:rsidR="00186EEC" w:rsidRDefault="00186EEC" w:rsidP="00186EEC">
      <w:pPr>
        <w:pStyle w:val="ListParagraph"/>
        <w:ind w:left="720" w:firstLine="0"/>
        <w:contextualSpacing/>
        <w:rPr>
          <w:b/>
          <w:i/>
        </w:rPr>
      </w:pPr>
    </w:p>
    <w:p w14:paraId="7516D347" w14:textId="55B4D3D9" w:rsidR="001A09CB" w:rsidRPr="004A147B" w:rsidRDefault="001A09CB" w:rsidP="00935845">
      <w:pPr>
        <w:pStyle w:val="ListParagraph"/>
        <w:numPr>
          <w:ilvl w:val="0"/>
          <w:numId w:val="7"/>
        </w:numPr>
        <w:contextualSpacing/>
        <w:rPr>
          <w:b/>
          <w:i/>
        </w:rPr>
      </w:pPr>
      <w:r w:rsidRPr="004A147B">
        <w:rPr>
          <w:b/>
          <w:i/>
        </w:rPr>
        <w:t>User Details</w:t>
      </w:r>
    </w:p>
    <w:p w14:paraId="3DAE9962" w14:textId="77777777" w:rsidR="00550559" w:rsidRDefault="001A09CB" w:rsidP="00935845">
      <w:pPr>
        <w:pStyle w:val="ListParagraph"/>
        <w:ind w:left="720" w:firstLine="0"/>
        <w:contextualSpacing/>
      </w:pPr>
      <w:r>
        <w:t xml:space="preserve">We require a valid email address, name and contact telephone number for all users. </w:t>
      </w:r>
    </w:p>
    <w:p w14:paraId="050157ED" w14:textId="77777777" w:rsidR="00550559" w:rsidRDefault="00550559" w:rsidP="00935845">
      <w:pPr>
        <w:pStyle w:val="ListParagraph"/>
        <w:ind w:left="720" w:firstLine="0"/>
        <w:contextualSpacing/>
      </w:pPr>
    </w:p>
    <w:p w14:paraId="07B43113" w14:textId="6E3F1479" w:rsidR="001A09CB" w:rsidRDefault="001A09CB" w:rsidP="00935845">
      <w:pPr>
        <w:pStyle w:val="ListParagraph"/>
        <w:ind w:left="720" w:firstLine="0"/>
        <w:contextualSpacing/>
      </w:pPr>
      <w:r>
        <w:t xml:space="preserve">Once your user request is processed you will be set up on the collection component of the CWT system which is called the Strategic Data Collection Service (SDCS). The SDCS system will email users, using the email address(es) provided in Part C, with a link to the new system. The first time a user accesses the new system they will be required to register for a CWT specific Single Sign On (SSO) account. </w:t>
      </w:r>
    </w:p>
    <w:p w14:paraId="79B150B5" w14:textId="77777777" w:rsidR="00550559" w:rsidRDefault="00550559" w:rsidP="00935845">
      <w:pPr>
        <w:pStyle w:val="ListParagraph"/>
        <w:ind w:left="720" w:firstLine="0"/>
        <w:contextualSpacing/>
      </w:pPr>
    </w:p>
    <w:p w14:paraId="36ED2661" w14:textId="1F96DD37" w:rsidR="00FD2F4A" w:rsidRDefault="001A09CB" w:rsidP="00935845">
      <w:pPr>
        <w:pStyle w:val="ListParagraph"/>
        <w:ind w:left="720" w:firstLine="0"/>
        <w:contextualSpacing/>
      </w:pPr>
      <w:r>
        <w:t>For users who need to submit or edit data the “</w:t>
      </w:r>
      <w:r w:rsidRPr="001A09CB">
        <w:rPr>
          <w:b/>
        </w:rPr>
        <w:t>Submitter</w:t>
      </w:r>
      <w:r>
        <w:t xml:space="preserve">” role should be selected. </w:t>
      </w:r>
    </w:p>
    <w:p w14:paraId="618C7F00" w14:textId="77777777" w:rsidR="004642F3" w:rsidRDefault="00550559" w:rsidP="00550559">
      <w:pPr>
        <w:pStyle w:val="ListParagraph"/>
        <w:ind w:left="720" w:firstLine="0"/>
        <w:contextualSpacing/>
      </w:pPr>
      <w:r>
        <w:t>A</w:t>
      </w:r>
      <w:r w:rsidR="00935845">
        <w:t xml:space="preserve"> record audit will be available which shows all previous versions of a record. Based on user feedback we have been asked to provide the contact details of the user who made the changes for each version of the record. For Data Submitters who do not wish for this information to be shared a </w:t>
      </w:r>
      <w:r>
        <w:t>‘</w:t>
      </w:r>
      <w:r w:rsidR="00935845">
        <w:t>N</w:t>
      </w:r>
      <w:r>
        <w:t>’</w:t>
      </w:r>
      <w:r w:rsidR="00935845">
        <w:t xml:space="preserve"> should be entered into this column. </w:t>
      </w:r>
    </w:p>
    <w:p w14:paraId="08E2D94F" w14:textId="2C0ADD7D" w:rsidR="00AE46F6" w:rsidRDefault="00935845" w:rsidP="00550559">
      <w:pPr>
        <w:pStyle w:val="ListParagraph"/>
        <w:ind w:left="720" w:firstLine="0"/>
        <w:contextualSpacing/>
      </w:pPr>
      <w:r>
        <w:t xml:space="preserve">If the column contains a </w:t>
      </w:r>
      <w:r w:rsidR="004642F3">
        <w:t>‘</w:t>
      </w:r>
      <w:r>
        <w:t>Y</w:t>
      </w:r>
      <w:r w:rsidR="004642F3">
        <w:t>’</w:t>
      </w:r>
      <w:r>
        <w:t xml:space="preserve"> or is left blank</w:t>
      </w:r>
      <w:r w:rsidR="004642F3">
        <w:t>,</w:t>
      </w:r>
      <w:r>
        <w:t xml:space="preserve"> we will assume that the user is happy for their contact details to be shared with other Data Submitters in this way.</w:t>
      </w:r>
    </w:p>
    <w:p w14:paraId="37DFBD48" w14:textId="77777777" w:rsidR="004642F3" w:rsidRDefault="004642F3" w:rsidP="00550559">
      <w:pPr>
        <w:pStyle w:val="ListParagraph"/>
        <w:ind w:left="720" w:firstLine="0"/>
        <w:contextualSpacing/>
      </w:pPr>
    </w:p>
    <w:p w14:paraId="26CB5722" w14:textId="099CF4B0" w:rsidR="001A09CB" w:rsidRDefault="001A09CB" w:rsidP="004642F3">
      <w:pPr>
        <w:pStyle w:val="ListParagraph"/>
        <w:ind w:left="720" w:firstLine="0"/>
        <w:contextualSpacing/>
      </w:pPr>
      <w:r>
        <w:t xml:space="preserve">Users with the </w:t>
      </w:r>
      <w:r w:rsidR="004642F3">
        <w:t>“</w:t>
      </w:r>
      <w:r w:rsidRPr="001A09CB">
        <w:rPr>
          <w:b/>
        </w:rPr>
        <w:t>Non-Submitter</w:t>
      </w:r>
      <w:r>
        <w:t xml:space="preserve">” role WILL NOT be able to submit data </w:t>
      </w:r>
      <w:proofErr w:type="gramStart"/>
      <w:r>
        <w:t>files, or</w:t>
      </w:r>
      <w:proofErr w:type="gramEnd"/>
      <w:r>
        <w:t xml:space="preserve"> create or edit records onscreen. They may be able to view records onscreen depending on which organisation type they belong to. </w:t>
      </w:r>
    </w:p>
    <w:p w14:paraId="61DA73CA" w14:textId="77777777" w:rsidR="001A09CB" w:rsidRDefault="001A09CB" w:rsidP="004642F3">
      <w:pPr>
        <w:pStyle w:val="ListParagraph"/>
        <w:ind w:left="720" w:firstLine="0"/>
        <w:contextualSpacing/>
      </w:pPr>
    </w:p>
    <w:p w14:paraId="7C9B2364" w14:textId="77777777" w:rsidR="00157962" w:rsidRDefault="00157962" w:rsidP="00935845">
      <w:pPr>
        <w:contextualSpacing/>
        <w:rPr>
          <w:rFonts w:cs="Arial"/>
          <w:b/>
          <w:noProof/>
          <w:u w:val="single"/>
        </w:rPr>
      </w:pPr>
    </w:p>
    <w:p w14:paraId="0E4686D7" w14:textId="67BE8B38" w:rsidR="006901C9" w:rsidRPr="00157962" w:rsidRDefault="00FE393E" w:rsidP="00935845">
      <w:pPr>
        <w:contextualSpacing/>
        <w:rPr>
          <w:rFonts w:cs="Arial"/>
          <w:b/>
          <w:noProof/>
          <w:u w:val="single"/>
        </w:rPr>
      </w:pPr>
      <w:r>
        <w:rPr>
          <w:b/>
          <w:u w:val="single"/>
        </w:rPr>
        <w:t xml:space="preserve">Section B - </w:t>
      </w:r>
      <w:r w:rsidR="008D06B2">
        <w:rPr>
          <w:b/>
          <w:u w:val="single"/>
        </w:rPr>
        <w:t xml:space="preserve">Process Instructions - </w:t>
      </w:r>
      <w:r w:rsidR="00157962" w:rsidRPr="00157962">
        <w:rPr>
          <w:rFonts w:cs="Arial"/>
          <w:b/>
          <w:noProof/>
          <w:u w:val="single"/>
        </w:rPr>
        <w:t>Other Users</w:t>
      </w:r>
      <w:r w:rsidR="00DE37E6">
        <w:rPr>
          <w:rFonts w:cs="Arial"/>
          <w:b/>
          <w:noProof/>
          <w:u w:val="single"/>
        </w:rPr>
        <w:t xml:space="preserve"> (</w:t>
      </w:r>
      <w:r w:rsidR="00927135">
        <w:rPr>
          <w:rFonts w:cs="Arial"/>
          <w:b/>
          <w:noProof/>
          <w:u w:val="single"/>
        </w:rPr>
        <w:t xml:space="preserve">e.g. </w:t>
      </w:r>
      <w:r w:rsidR="00DE37E6" w:rsidRPr="008D06B2">
        <w:rPr>
          <w:b/>
          <w:u w:val="single"/>
        </w:rPr>
        <w:t>CCG, Cancer Alliance</w:t>
      </w:r>
      <w:r w:rsidR="00927135">
        <w:rPr>
          <w:b/>
          <w:u w:val="single"/>
        </w:rPr>
        <w:t xml:space="preserve"> etc.)</w:t>
      </w:r>
    </w:p>
    <w:p w14:paraId="332DB342" w14:textId="77777777" w:rsidR="00D756A0" w:rsidRDefault="00D756A0" w:rsidP="00D756A0">
      <w:pPr>
        <w:contextualSpacing/>
        <w:rPr>
          <w:rFonts w:cs="Arial"/>
          <w:noProof/>
        </w:rPr>
      </w:pPr>
    </w:p>
    <w:p w14:paraId="3AE459B9" w14:textId="0B789204" w:rsidR="002309FD" w:rsidRDefault="00952390" w:rsidP="00D756A0">
      <w:pPr>
        <w:contextualSpacing/>
        <w:rPr>
          <w:rFonts w:cs="Arial"/>
          <w:noProof/>
        </w:rPr>
      </w:pPr>
      <w:r w:rsidRPr="00D756A0">
        <w:rPr>
          <w:rFonts w:cs="Arial"/>
          <w:noProof/>
        </w:rPr>
        <w:t xml:space="preserve">A DUC form is not required, however, </w:t>
      </w:r>
      <w:r w:rsidR="00145353" w:rsidRPr="00D756A0">
        <w:rPr>
          <w:rFonts w:cs="Arial"/>
          <w:noProof/>
        </w:rPr>
        <w:t>users who require access to the CWT system must</w:t>
      </w:r>
      <w:r w:rsidR="001B652B" w:rsidRPr="00D756A0">
        <w:rPr>
          <w:rFonts w:cs="Arial"/>
          <w:noProof/>
        </w:rPr>
        <w:t xml:space="preserve"> </w:t>
      </w:r>
      <w:r w:rsidR="001C2535">
        <w:rPr>
          <w:rFonts w:cs="Arial"/>
          <w:noProof/>
        </w:rPr>
        <w:t xml:space="preserve">firstly </w:t>
      </w:r>
      <w:r w:rsidR="00145353" w:rsidRPr="00D756A0">
        <w:rPr>
          <w:rFonts w:cs="Arial"/>
          <w:noProof/>
        </w:rPr>
        <w:t>have a D</w:t>
      </w:r>
      <w:r w:rsidR="001B652B" w:rsidRPr="00D756A0">
        <w:rPr>
          <w:rFonts w:cs="Arial"/>
          <w:noProof/>
        </w:rPr>
        <w:t xml:space="preserve">ata </w:t>
      </w:r>
      <w:r w:rsidR="00145353" w:rsidRPr="00D756A0">
        <w:rPr>
          <w:rFonts w:cs="Arial"/>
          <w:noProof/>
        </w:rPr>
        <w:t>S</w:t>
      </w:r>
      <w:r w:rsidR="001B652B" w:rsidRPr="00D756A0">
        <w:rPr>
          <w:rFonts w:cs="Arial"/>
          <w:noProof/>
        </w:rPr>
        <w:t xml:space="preserve">haring </w:t>
      </w:r>
      <w:r w:rsidR="00145353" w:rsidRPr="00D756A0">
        <w:rPr>
          <w:rFonts w:cs="Arial"/>
          <w:noProof/>
        </w:rPr>
        <w:t>A</w:t>
      </w:r>
      <w:r w:rsidR="001B652B" w:rsidRPr="00D756A0">
        <w:rPr>
          <w:rFonts w:cs="Arial"/>
          <w:noProof/>
        </w:rPr>
        <w:t>greement</w:t>
      </w:r>
      <w:r w:rsidRPr="00D756A0">
        <w:rPr>
          <w:rFonts w:cs="Arial"/>
          <w:noProof/>
        </w:rPr>
        <w:t xml:space="preserve"> (DSA)</w:t>
      </w:r>
      <w:r w:rsidR="00145353" w:rsidRPr="00D756A0">
        <w:rPr>
          <w:rFonts w:cs="Arial"/>
          <w:noProof/>
        </w:rPr>
        <w:t xml:space="preserve"> in place</w:t>
      </w:r>
      <w:r w:rsidR="00EE1EF4">
        <w:rPr>
          <w:rFonts w:cs="Arial"/>
          <w:noProof/>
        </w:rPr>
        <w:t xml:space="preserve"> that includes the CWT data set</w:t>
      </w:r>
      <w:r w:rsidR="002309FD">
        <w:rPr>
          <w:rFonts w:cs="Arial"/>
          <w:noProof/>
        </w:rPr>
        <w:t>.</w:t>
      </w:r>
    </w:p>
    <w:p w14:paraId="35192E83" w14:textId="77777777" w:rsidR="002309FD" w:rsidRDefault="002309FD" w:rsidP="00D756A0">
      <w:pPr>
        <w:contextualSpacing/>
        <w:rPr>
          <w:rFonts w:cs="Arial"/>
          <w:noProof/>
        </w:rPr>
      </w:pPr>
    </w:p>
    <w:p w14:paraId="13047165" w14:textId="746A97F4" w:rsidR="00543AA5" w:rsidRDefault="00AA553E" w:rsidP="00772F15">
      <w:pPr>
        <w:contextualSpacing/>
        <w:rPr>
          <w:color w:val="auto"/>
        </w:rPr>
      </w:pPr>
      <w:r w:rsidRPr="00D756A0">
        <w:rPr>
          <w:color w:val="auto"/>
        </w:rPr>
        <w:t xml:space="preserve">The DSA will be between </w:t>
      </w:r>
      <w:r w:rsidR="00EF3B4A" w:rsidRPr="00D756A0">
        <w:rPr>
          <w:color w:val="auto"/>
        </w:rPr>
        <w:t xml:space="preserve">the </w:t>
      </w:r>
      <w:r w:rsidR="00A42975" w:rsidRPr="00D756A0">
        <w:rPr>
          <w:color w:val="auto"/>
        </w:rPr>
        <w:t>employing (</w:t>
      </w:r>
      <w:r w:rsidR="00EF3B4A" w:rsidRPr="00D756A0">
        <w:rPr>
          <w:color w:val="auto"/>
        </w:rPr>
        <w:t>host</w:t>
      </w:r>
      <w:r w:rsidR="00A42975" w:rsidRPr="00D756A0">
        <w:rPr>
          <w:color w:val="auto"/>
        </w:rPr>
        <w:t>)</w:t>
      </w:r>
      <w:r w:rsidR="00EF3B4A" w:rsidRPr="00D756A0">
        <w:rPr>
          <w:color w:val="auto"/>
        </w:rPr>
        <w:t xml:space="preserve"> organisation and NHS Digital</w:t>
      </w:r>
      <w:r w:rsidR="00EE1EF4">
        <w:rPr>
          <w:color w:val="auto"/>
        </w:rPr>
        <w:t xml:space="preserve"> and will </w:t>
      </w:r>
      <w:r w:rsidR="00772F15">
        <w:rPr>
          <w:color w:val="auto"/>
        </w:rPr>
        <w:t xml:space="preserve">detail the </w:t>
      </w:r>
      <w:r w:rsidR="00EF3B4A" w:rsidRPr="00D756A0">
        <w:rPr>
          <w:color w:val="auto"/>
        </w:rPr>
        <w:t xml:space="preserve">specific purpose(s)/intended usage for that data. </w:t>
      </w:r>
    </w:p>
    <w:p w14:paraId="1B67B416" w14:textId="77777777" w:rsidR="00543AA5" w:rsidRDefault="00543AA5" w:rsidP="00772F15">
      <w:pPr>
        <w:contextualSpacing/>
        <w:rPr>
          <w:color w:val="auto"/>
        </w:rPr>
      </w:pPr>
    </w:p>
    <w:p w14:paraId="3D5668B1" w14:textId="7677F7F9" w:rsidR="00EF3B4A" w:rsidRPr="00D756A0" w:rsidRDefault="00517A51" w:rsidP="00772F15">
      <w:pPr>
        <w:contextualSpacing/>
        <w:rPr>
          <w:rFonts w:cs="Arial"/>
          <w:noProof/>
          <w:color w:val="auto"/>
        </w:rPr>
      </w:pPr>
      <w:r>
        <w:rPr>
          <w:rFonts w:cs="Arial"/>
          <w:noProof/>
        </w:rPr>
        <w:t xml:space="preserve">For more information about how to obtain a DSA </w:t>
      </w:r>
      <w:r w:rsidRPr="00D756A0">
        <w:rPr>
          <w:rFonts w:cs="Arial"/>
          <w:noProof/>
        </w:rPr>
        <w:t>via the D</w:t>
      </w:r>
      <w:r>
        <w:rPr>
          <w:rFonts w:cs="Arial"/>
          <w:noProof/>
        </w:rPr>
        <w:t xml:space="preserve">ata Access </w:t>
      </w:r>
      <w:r w:rsidRPr="00D756A0">
        <w:rPr>
          <w:rFonts w:cs="Arial"/>
          <w:noProof/>
        </w:rPr>
        <w:t>R</w:t>
      </w:r>
      <w:r>
        <w:rPr>
          <w:rFonts w:cs="Arial"/>
          <w:noProof/>
        </w:rPr>
        <w:t>equest (DARS)</w:t>
      </w:r>
      <w:r w:rsidRPr="00D756A0">
        <w:rPr>
          <w:rFonts w:cs="Arial"/>
          <w:noProof/>
        </w:rPr>
        <w:t xml:space="preserve"> process</w:t>
      </w:r>
      <w:r w:rsidR="00732A38">
        <w:rPr>
          <w:rFonts w:cs="Arial"/>
          <w:noProof/>
        </w:rPr>
        <w:t xml:space="preserve">, please see </w:t>
      </w:r>
      <w:hyperlink r:id="rId17" w:history="1">
        <w:r w:rsidR="00BF207F" w:rsidRPr="00D756A0">
          <w:rPr>
            <w:rStyle w:val="Hyperlink"/>
            <w:rFonts w:ascii="Arial" w:hAnsi="Arial" w:cs="Arial"/>
            <w:noProof/>
            <w:color w:val="0070C0"/>
          </w:rPr>
          <w:t>https://digital.nhs.uk/services/data-access-request-service-dars</w:t>
        </w:r>
      </w:hyperlink>
    </w:p>
    <w:p w14:paraId="7E9D7458" w14:textId="5731FC39" w:rsidR="002B6792" w:rsidRDefault="002B6792" w:rsidP="00935845">
      <w:pPr>
        <w:pStyle w:val="ListParagraph"/>
        <w:spacing w:after="0"/>
        <w:ind w:left="720" w:firstLine="0"/>
        <w:contextualSpacing/>
        <w:rPr>
          <w:rFonts w:cs="Arial"/>
          <w:noProof/>
        </w:rPr>
      </w:pPr>
    </w:p>
    <w:p w14:paraId="0C376087" w14:textId="77777777" w:rsidR="00543AA5" w:rsidRDefault="00543AA5" w:rsidP="00935845">
      <w:pPr>
        <w:contextualSpacing/>
        <w:rPr>
          <w:rFonts w:cs="Arial"/>
          <w:noProof/>
        </w:rPr>
      </w:pPr>
      <w:r w:rsidRPr="00543AA5">
        <w:rPr>
          <w:rFonts w:cs="Arial"/>
          <w:noProof/>
          <w:u w:val="single"/>
        </w:rPr>
        <w:t>How to apply</w:t>
      </w:r>
    </w:p>
    <w:p w14:paraId="53AB09C6" w14:textId="77777777" w:rsidR="00782B2A" w:rsidRDefault="002416B4" w:rsidP="00935845">
      <w:pPr>
        <w:contextualSpacing/>
        <w:rPr>
          <w:rFonts w:cs="Arial"/>
        </w:rPr>
      </w:pPr>
      <w:r>
        <w:rPr>
          <w:rFonts w:cs="Arial"/>
          <w:noProof/>
        </w:rPr>
        <w:t>With a valid DSA in place, u</w:t>
      </w:r>
      <w:r w:rsidR="00145353">
        <w:rPr>
          <w:rFonts w:cs="Arial"/>
          <w:noProof/>
        </w:rPr>
        <w:t xml:space="preserve">sers </w:t>
      </w:r>
      <w:r w:rsidR="00360A8F">
        <w:rPr>
          <w:rFonts w:cs="Arial"/>
          <w:noProof/>
        </w:rPr>
        <w:t xml:space="preserve">must </w:t>
      </w:r>
      <w:r w:rsidR="007C332E">
        <w:rPr>
          <w:rFonts w:cs="Arial"/>
          <w:noProof/>
        </w:rPr>
        <w:t xml:space="preserve">request access by sending an email to </w:t>
      </w:r>
      <w:r w:rsidR="00145353">
        <w:rPr>
          <w:rFonts w:cs="Arial"/>
        </w:rPr>
        <w:t>DARS</w:t>
      </w:r>
      <w:r w:rsidR="00081178">
        <w:rPr>
          <w:rFonts w:cs="Arial"/>
        </w:rPr>
        <w:t xml:space="preserve"> (</w:t>
      </w:r>
      <w:hyperlink r:id="rId18" w:history="1">
        <w:r w:rsidR="00782B2A" w:rsidRPr="003E4D5B">
          <w:rPr>
            <w:rStyle w:val="Hyperlink"/>
            <w:rFonts w:ascii="Arial" w:hAnsi="Arial" w:cs="Arial"/>
          </w:rPr>
          <w:t>data.applications@nhsdigital.nhs.uk</w:t>
        </w:r>
      </w:hyperlink>
      <w:r w:rsidR="00782B2A">
        <w:rPr>
          <w:rFonts w:cs="Arial"/>
        </w:rPr>
        <w:t>).</w:t>
      </w:r>
    </w:p>
    <w:p w14:paraId="1CE5EE8D" w14:textId="77777777" w:rsidR="0080258F" w:rsidRDefault="0080258F" w:rsidP="00935845">
      <w:pPr>
        <w:contextualSpacing/>
        <w:rPr>
          <w:rFonts w:cs="Arial"/>
        </w:rPr>
      </w:pPr>
    </w:p>
    <w:p w14:paraId="6B4F85CB" w14:textId="0253952F" w:rsidR="004C2D2C" w:rsidRDefault="00410C5B" w:rsidP="00935845">
      <w:pPr>
        <w:contextualSpacing/>
        <w:rPr>
          <w:rFonts w:cs="Arial"/>
        </w:rPr>
      </w:pPr>
      <w:r>
        <w:rPr>
          <w:rFonts w:cs="Arial"/>
        </w:rPr>
        <w:t xml:space="preserve">The </w:t>
      </w:r>
      <w:r w:rsidR="004C2D2C">
        <w:rPr>
          <w:rFonts w:cs="Arial"/>
        </w:rPr>
        <w:t>email will need to include;</w:t>
      </w:r>
    </w:p>
    <w:p w14:paraId="430CE231" w14:textId="644EAA83" w:rsidR="00B47CE9" w:rsidRDefault="00B47CE9" w:rsidP="00B47CE9">
      <w:pPr>
        <w:pStyle w:val="ListParagraph"/>
        <w:numPr>
          <w:ilvl w:val="0"/>
          <w:numId w:val="8"/>
        </w:numPr>
        <w:spacing w:after="160" w:line="259" w:lineRule="auto"/>
        <w:contextualSpacing/>
        <w:textboxTightWrap w:val="none"/>
        <w:rPr>
          <w:rFonts w:cs="Arial"/>
        </w:rPr>
      </w:pPr>
      <w:r>
        <w:rPr>
          <w:rFonts w:cs="Arial"/>
        </w:rPr>
        <w:t xml:space="preserve">The DARS-NIC reference number of the most </w:t>
      </w:r>
      <w:r w:rsidR="009C3838">
        <w:rPr>
          <w:rFonts w:cs="Arial"/>
        </w:rPr>
        <w:t xml:space="preserve">current </w:t>
      </w:r>
      <w:r>
        <w:rPr>
          <w:rFonts w:cs="Arial"/>
        </w:rPr>
        <w:t xml:space="preserve">approved DSA </w:t>
      </w:r>
    </w:p>
    <w:p w14:paraId="604E4C8A" w14:textId="310B04DF" w:rsidR="00B47CE9" w:rsidRDefault="0080258F" w:rsidP="00B47CE9">
      <w:pPr>
        <w:pStyle w:val="ListParagraph"/>
        <w:numPr>
          <w:ilvl w:val="0"/>
          <w:numId w:val="8"/>
        </w:numPr>
        <w:spacing w:after="160" w:line="259" w:lineRule="auto"/>
        <w:contextualSpacing/>
        <w:textboxTightWrap w:val="none"/>
        <w:rPr>
          <w:rFonts w:cs="Arial"/>
        </w:rPr>
      </w:pPr>
      <w:r>
        <w:rPr>
          <w:rFonts w:cs="Arial"/>
        </w:rPr>
        <w:t>U</w:t>
      </w:r>
      <w:r w:rsidR="00B47CE9">
        <w:rPr>
          <w:rFonts w:cs="Arial"/>
        </w:rPr>
        <w:t>sers who require access under this DSA to include</w:t>
      </w:r>
      <w:r w:rsidR="00410C5B">
        <w:rPr>
          <w:rFonts w:cs="Arial"/>
        </w:rPr>
        <w:t xml:space="preserve"> (existing as well as new)</w:t>
      </w:r>
      <w:r w:rsidR="00B47CE9">
        <w:rPr>
          <w:rFonts w:cs="Arial"/>
        </w:rPr>
        <w:t xml:space="preserve">;  </w:t>
      </w:r>
    </w:p>
    <w:p w14:paraId="36DB22B3" w14:textId="05CA1A1C" w:rsidR="00B47CE9" w:rsidRPr="006A5462" w:rsidRDefault="00B47CE9" w:rsidP="00B47CE9">
      <w:pPr>
        <w:pStyle w:val="ListParagraph"/>
        <w:numPr>
          <w:ilvl w:val="1"/>
          <w:numId w:val="8"/>
        </w:numPr>
        <w:spacing w:after="160" w:line="259" w:lineRule="auto"/>
        <w:contextualSpacing/>
        <w:textboxTightWrap w:val="none"/>
        <w:rPr>
          <w:rFonts w:cs="Arial"/>
        </w:rPr>
      </w:pPr>
      <w:r>
        <w:rPr>
          <w:rFonts w:cs="Arial"/>
        </w:rPr>
        <w:t>Forename/Surname</w:t>
      </w:r>
      <w:r w:rsidRPr="006A5462">
        <w:rPr>
          <w:rFonts w:cs="Arial"/>
        </w:rPr>
        <w:t>, Email address and telephone number for each user</w:t>
      </w:r>
    </w:p>
    <w:p w14:paraId="0245A1E0" w14:textId="77777777" w:rsidR="00F44EC4" w:rsidRDefault="00F44EC4" w:rsidP="00766D47">
      <w:pPr>
        <w:contextualSpacing/>
        <w:rPr>
          <w:rFonts w:cs="Arial"/>
          <w:color w:val="auto"/>
        </w:rPr>
      </w:pPr>
    </w:p>
    <w:p w14:paraId="05411B26" w14:textId="597BED26" w:rsidR="00F44EC4" w:rsidRDefault="00343DE5" w:rsidP="00766D47">
      <w:pPr>
        <w:contextualSpacing/>
        <w:rPr>
          <w:rFonts w:cs="Arial"/>
          <w:color w:val="auto"/>
        </w:rPr>
      </w:pPr>
      <w:r w:rsidRPr="00D776A8">
        <w:rPr>
          <w:rFonts w:cs="Arial"/>
          <w:color w:val="auto"/>
        </w:rPr>
        <w:t xml:space="preserve">The email </w:t>
      </w:r>
      <w:r w:rsidR="00E56183" w:rsidRPr="00D776A8">
        <w:rPr>
          <w:rFonts w:cs="Arial"/>
          <w:b/>
          <w:color w:val="auto"/>
        </w:rPr>
        <w:t xml:space="preserve">MUST </w:t>
      </w:r>
      <w:r w:rsidR="00145353" w:rsidRPr="00D776A8">
        <w:rPr>
          <w:rFonts w:cs="Arial"/>
          <w:color w:val="auto"/>
        </w:rPr>
        <w:t>include the DSA Approver</w:t>
      </w:r>
      <w:r w:rsidR="00766D47" w:rsidRPr="00D776A8">
        <w:rPr>
          <w:rFonts w:cs="Arial"/>
          <w:color w:val="auto"/>
        </w:rPr>
        <w:t xml:space="preserve"> as a ‘Cc’</w:t>
      </w:r>
      <w:r w:rsidR="00F44EC4">
        <w:rPr>
          <w:rFonts w:cs="Arial"/>
          <w:color w:val="auto"/>
        </w:rPr>
        <w:t>.</w:t>
      </w:r>
    </w:p>
    <w:p w14:paraId="190CB666" w14:textId="1D3370D2" w:rsidR="00766D47" w:rsidRDefault="00F44EC4" w:rsidP="00766D47">
      <w:pPr>
        <w:contextualSpacing/>
        <w:rPr>
          <w:rFonts w:cs="Arial"/>
          <w:color w:val="auto"/>
        </w:rPr>
      </w:pPr>
      <w:r>
        <w:rPr>
          <w:rFonts w:cs="Arial"/>
          <w:color w:val="auto"/>
        </w:rPr>
        <w:t>I</w:t>
      </w:r>
      <w:r w:rsidR="00766D47" w:rsidRPr="00D776A8">
        <w:rPr>
          <w:rFonts w:cs="Arial"/>
          <w:color w:val="auto"/>
        </w:rPr>
        <w:t xml:space="preserve">t will be the DSA Approver’s responsibility to ensure the requested users are appropriate (noting that all users should be substantively employed by </w:t>
      </w:r>
      <w:r w:rsidR="00D776A8" w:rsidRPr="00D776A8">
        <w:rPr>
          <w:rFonts w:cs="Arial"/>
          <w:color w:val="auto"/>
        </w:rPr>
        <w:t xml:space="preserve">the requesting </w:t>
      </w:r>
      <w:r w:rsidR="00766D47" w:rsidRPr="00D776A8">
        <w:rPr>
          <w:rFonts w:cs="Arial"/>
          <w:color w:val="auto"/>
        </w:rPr>
        <w:t>organisation unless otherwise agreed in the DSA).</w:t>
      </w:r>
    </w:p>
    <w:p w14:paraId="28FE5579" w14:textId="77777777" w:rsidR="00F44EC4" w:rsidRDefault="00F44EC4" w:rsidP="002E0A0E">
      <w:pPr>
        <w:rPr>
          <w:rFonts w:cs="Arial"/>
        </w:rPr>
      </w:pPr>
    </w:p>
    <w:p w14:paraId="37112005" w14:textId="3EBC5B3F" w:rsidR="002E0A0E" w:rsidRPr="00877BEF" w:rsidRDefault="00E07093" w:rsidP="002E0A0E">
      <w:pPr>
        <w:rPr>
          <w:rFonts w:cs="Arial"/>
        </w:rPr>
      </w:pPr>
      <w:r>
        <w:rPr>
          <w:rFonts w:cs="Arial"/>
        </w:rPr>
        <w:t>I</w:t>
      </w:r>
      <w:r w:rsidR="002E0A0E">
        <w:rPr>
          <w:rFonts w:cs="Arial"/>
        </w:rPr>
        <w:t xml:space="preserve">f there are </w:t>
      </w:r>
      <w:r w:rsidR="002E0A0E" w:rsidRPr="00877BEF">
        <w:rPr>
          <w:rFonts w:cs="Arial"/>
        </w:rPr>
        <w:t xml:space="preserve">any changes to users </w:t>
      </w:r>
      <w:r w:rsidR="002E0A0E">
        <w:rPr>
          <w:rFonts w:cs="Arial"/>
        </w:rPr>
        <w:t xml:space="preserve">approved under a </w:t>
      </w:r>
      <w:r w:rsidR="002E0A0E" w:rsidRPr="00877BEF">
        <w:rPr>
          <w:rFonts w:cs="Arial"/>
        </w:rPr>
        <w:t>DSA</w:t>
      </w:r>
      <w:r w:rsidR="002E0A0E">
        <w:rPr>
          <w:rFonts w:cs="Arial"/>
        </w:rPr>
        <w:t xml:space="preserve"> (e.g. to request new access or remove access) the named applicant must follow the steps above and notify </w:t>
      </w:r>
      <w:hyperlink r:id="rId19" w:history="1">
        <w:r w:rsidR="002E0A0E" w:rsidRPr="00877BEF">
          <w:rPr>
            <w:rStyle w:val="Hyperlink"/>
            <w:rFonts w:eastAsia="MS Mincho" w:cs="Arial"/>
          </w:rPr>
          <w:t>data.applications@nhsdigital.nhs.uk</w:t>
        </w:r>
      </w:hyperlink>
      <w:r w:rsidR="002E0A0E" w:rsidRPr="00877BEF">
        <w:rPr>
          <w:rFonts w:cs="Arial"/>
        </w:rPr>
        <w:t xml:space="preserve"> </w:t>
      </w:r>
    </w:p>
    <w:p w14:paraId="36DFD2CC" w14:textId="77777777" w:rsidR="002E0A0E" w:rsidRPr="00D776A8" w:rsidRDefault="002E0A0E" w:rsidP="00766D47">
      <w:pPr>
        <w:contextualSpacing/>
        <w:rPr>
          <w:rFonts w:cs="Arial"/>
          <w:color w:val="auto"/>
        </w:rPr>
      </w:pPr>
    </w:p>
    <w:p w14:paraId="1A84493F" w14:textId="77777777" w:rsidR="00360A8F" w:rsidRDefault="00360A8F" w:rsidP="00360A8F">
      <w:pPr>
        <w:contextualSpacing/>
        <w:rPr>
          <w:u w:val="single"/>
        </w:rPr>
      </w:pPr>
    </w:p>
    <w:p w14:paraId="14E0870A" w14:textId="77777777" w:rsidR="00360A8F" w:rsidRDefault="00360A8F" w:rsidP="00935845">
      <w:pPr>
        <w:contextualSpacing/>
        <w:rPr>
          <w:rFonts w:cs="Arial"/>
          <w:noProof/>
        </w:rPr>
      </w:pPr>
    </w:p>
    <w:p w14:paraId="1CBA1EC9" w14:textId="77777777" w:rsidR="00DD507A" w:rsidRDefault="00DD507A" w:rsidP="00935845">
      <w:pPr>
        <w:contextualSpacing/>
        <w:rPr>
          <w:b/>
        </w:rPr>
      </w:pPr>
    </w:p>
    <w:p w14:paraId="163A19D2" w14:textId="77777777" w:rsidR="009070D3" w:rsidRDefault="009070D3" w:rsidP="00935845">
      <w:pPr>
        <w:ind w:left="709"/>
        <w:contextualSpacing/>
        <w:rPr>
          <w:rFonts w:cs="Arial"/>
        </w:rPr>
      </w:pPr>
    </w:p>
    <w:p w14:paraId="0613A340" w14:textId="07AA8E0A" w:rsidR="002801C2" w:rsidRDefault="002801C2">
      <w:pPr>
        <w:spacing w:after="0"/>
        <w:textboxTightWrap w:val="none"/>
        <w:rPr>
          <w:b/>
        </w:rPr>
      </w:pPr>
      <w:r>
        <w:rPr>
          <w:b/>
        </w:rPr>
        <w:br w:type="page"/>
      </w:r>
    </w:p>
    <w:p w14:paraId="3517C18B" w14:textId="76862DDB" w:rsidR="00B83293" w:rsidRPr="00B83293" w:rsidRDefault="00B83293" w:rsidP="00B83293">
      <w:pPr>
        <w:spacing w:after="0"/>
        <w:jc w:val="center"/>
        <w:textboxTightWrap w:val="none"/>
        <w:rPr>
          <w:b/>
          <w:u w:val="single"/>
        </w:rPr>
      </w:pPr>
      <w:r w:rsidRPr="00B83293">
        <w:rPr>
          <w:b/>
          <w:u w:val="single"/>
        </w:rPr>
        <w:lastRenderedPageBreak/>
        <w:t>Cancer Wait</w:t>
      </w:r>
      <w:r w:rsidR="006927D0">
        <w:rPr>
          <w:b/>
          <w:u w:val="single"/>
        </w:rPr>
        <w:t>ing</w:t>
      </w:r>
      <w:r w:rsidRPr="00B83293">
        <w:rPr>
          <w:b/>
          <w:u w:val="single"/>
        </w:rPr>
        <w:t xml:space="preserve"> Times Data User Certificate (DUC) Form</w:t>
      </w:r>
    </w:p>
    <w:p w14:paraId="2B1758E7" w14:textId="39BA64AB" w:rsidR="00B83293" w:rsidRDefault="00B83293">
      <w:pPr>
        <w:spacing w:after="0"/>
        <w:textboxTightWrap w:val="none"/>
        <w:rPr>
          <w:b/>
        </w:rPr>
      </w:pPr>
    </w:p>
    <w:p w14:paraId="236429B8" w14:textId="77777777" w:rsidR="00403511" w:rsidRPr="003D7B14" w:rsidRDefault="00403511" w:rsidP="00403511">
      <w:pPr>
        <w:pBdr>
          <w:top w:val="single" w:sz="4" w:space="1" w:color="auto"/>
          <w:left w:val="single" w:sz="4" w:space="4" w:color="auto"/>
          <w:bottom w:val="single" w:sz="4" w:space="1" w:color="auto"/>
          <w:right w:val="single" w:sz="4" w:space="4" w:color="auto"/>
        </w:pBdr>
        <w:rPr>
          <w:b/>
          <w:u w:val="single"/>
        </w:rPr>
      </w:pPr>
      <w:r>
        <w:rPr>
          <w:b/>
          <w:u w:val="single"/>
        </w:rPr>
        <w:t>PART A</w:t>
      </w:r>
      <w:r w:rsidR="00A63683">
        <w:rPr>
          <w:b/>
          <w:u w:val="single"/>
        </w:rPr>
        <w:t xml:space="preserve"> – Organisation Details</w:t>
      </w:r>
    </w:p>
    <w:p w14:paraId="54A13416" w14:textId="77777777" w:rsidR="00403511" w:rsidRDefault="00403511" w:rsidP="00403511">
      <w:pPr>
        <w:pBdr>
          <w:top w:val="single" w:sz="4" w:space="1" w:color="auto"/>
          <w:left w:val="single" w:sz="4" w:space="4" w:color="auto"/>
          <w:bottom w:val="single" w:sz="4" w:space="1" w:color="auto"/>
          <w:right w:val="single" w:sz="4" w:space="4" w:color="auto"/>
        </w:pBdr>
      </w:pPr>
      <w:r>
        <w:t>Organisation Name ………………………………………………….</w:t>
      </w:r>
      <w:r>
        <w:tab/>
        <w:t xml:space="preserve">  </w:t>
      </w:r>
    </w:p>
    <w:p w14:paraId="47580B54" w14:textId="77777777" w:rsidR="00403511" w:rsidRDefault="00403511" w:rsidP="00403511">
      <w:pPr>
        <w:pBdr>
          <w:top w:val="single" w:sz="4" w:space="1" w:color="auto"/>
          <w:left w:val="single" w:sz="4" w:space="4" w:color="auto"/>
          <w:bottom w:val="single" w:sz="4" w:space="1" w:color="auto"/>
          <w:right w:val="single" w:sz="4" w:space="4" w:color="auto"/>
        </w:pBdr>
      </w:pPr>
      <w:r>
        <w:t>National Code</w:t>
      </w:r>
      <w:r>
        <w:tab/>
        <w:t>………………………………………………</w:t>
      </w:r>
      <w:r w:rsidR="00D45915">
        <w:t>…</w:t>
      </w:r>
    </w:p>
    <w:p w14:paraId="17B77F78" w14:textId="43A9AEF9" w:rsidR="00403511" w:rsidRDefault="002355E2" w:rsidP="00403511">
      <w:pPr>
        <w:pBdr>
          <w:top w:val="single" w:sz="4" w:space="1" w:color="auto"/>
          <w:left w:val="single" w:sz="4" w:space="4" w:color="auto"/>
          <w:bottom w:val="single" w:sz="4" w:space="1" w:color="auto"/>
          <w:right w:val="single" w:sz="4" w:space="4" w:color="auto"/>
        </w:pBdr>
      </w:pPr>
      <w:r>
        <w:t xml:space="preserve">Organisation </w:t>
      </w:r>
      <w:r w:rsidR="001C3743">
        <w:t xml:space="preserve">User </w:t>
      </w:r>
      <w:r>
        <w:t>Type (tick appropriate box</w:t>
      </w:r>
      <w:r w:rsidR="001C3743">
        <w:t xml:space="preserve"> – </w:t>
      </w:r>
      <w:r w:rsidR="001C3743" w:rsidRPr="001C3743">
        <w:rPr>
          <w:b/>
        </w:rPr>
        <w:t>ONE</w:t>
      </w:r>
      <w:r w:rsidR="001C3743">
        <w:t xml:space="preserve"> only per DUC form</w:t>
      </w:r>
      <w:r>
        <w:t>):</w:t>
      </w:r>
    </w:p>
    <w:p w14:paraId="7F051F1C" w14:textId="37A49443" w:rsidR="00D03468" w:rsidRDefault="00D829BE" w:rsidP="00614FC2">
      <w:pPr>
        <w:pBdr>
          <w:top w:val="single" w:sz="4" w:space="1" w:color="auto"/>
          <w:left w:val="single" w:sz="4" w:space="4" w:color="auto"/>
          <w:bottom w:val="single" w:sz="4" w:space="1" w:color="auto"/>
          <w:right w:val="single" w:sz="4" w:space="4" w:color="auto"/>
        </w:pBdr>
      </w:pPr>
      <w:r>
        <w:rPr>
          <w:noProof/>
        </w:rPr>
        <mc:AlternateContent>
          <mc:Choice Requires="wps">
            <w:drawing>
              <wp:anchor distT="0" distB="0" distL="114300" distR="114300" simplePos="0" relativeHeight="251664384" behindDoc="0" locked="0" layoutInCell="1" allowOverlap="1" wp14:anchorId="483D9767" wp14:editId="6FA18AF1">
                <wp:simplePos x="0" y="0"/>
                <wp:positionH relativeFrom="margin">
                  <wp:posOffset>188595</wp:posOffset>
                </wp:positionH>
                <wp:positionV relativeFrom="paragraph">
                  <wp:posOffset>14605</wp:posOffset>
                </wp:positionV>
                <wp:extent cx="123825" cy="11430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123825" cy="11430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E0ECFC" w14:textId="77777777" w:rsidR="001F064D" w:rsidRDefault="001F064D" w:rsidP="001F064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3D9767" id="Rectangle 4" o:spid="_x0000_s1028" style="position:absolute;margin-left:14.85pt;margin-top:1.15pt;width:9.75pt;height:9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" filled="f" strokecolor="#0f0f0f [3213]" strokeweight="1pt">
                <v:textbox>
                  <w:txbxContent>
                    <w:p w14:paraId="68E0ECFC" w14:textId="77777777" w:rsidR="001F064D" w:rsidRDefault="001F064D" w:rsidP="001F064D">
                      <w:pPr>
                        <w:jc w:val="center"/>
                      </w:pPr>
                    </w:p>
                  </w:txbxContent>
                </v:textbox>
                <w10:wrap anchorx="margin"/>
              </v:rect>
            </w:pict>
          </mc:Fallback>
        </mc:AlternateContent>
      </w:r>
      <w:r w:rsidR="002355E2">
        <w:tab/>
      </w:r>
      <w:r w:rsidR="00D45915">
        <w:t>NHS Trust</w:t>
      </w:r>
      <w:r w:rsidR="00614FC2">
        <w:t xml:space="preserve"> </w:t>
      </w:r>
      <w:r w:rsidR="0029691D">
        <w:t xml:space="preserve">/ Independent Service Provider </w:t>
      </w:r>
      <w:r w:rsidR="00614FC2">
        <w:t>(</w:t>
      </w:r>
      <w:r w:rsidR="00614FC2" w:rsidRPr="00DF2244">
        <w:rPr>
          <w:b/>
        </w:rPr>
        <w:t>Sub</w:t>
      </w:r>
      <w:r w:rsidR="00DF2244" w:rsidRPr="00DF2244">
        <w:rPr>
          <w:b/>
        </w:rPr>
        <w:t>m</w:t>
      </w:r>
      <w:r w:rsidR="00614FC2" w:rsidRPr="00DF2244">
        <w:rPr>
          <w:b/>
        </w:rPr>
        <w:t>itter</w:t>
      </w:r>
      <w:r w:rsidR="00614FC2">
        <w:t>)</w:t>
      </w:r>
      <w:r w:rsidR="00614FC2">
        <w:tab/>
      </w:r>
    </w:p>
    <w:p w14:paraId="5B1918D0" w14:textId="3FD8A93A" w:rsidR="00614FC2" w:rsidRDefault="00D03468" w:rsidP="00614FC2">
      <w:pPr>
        <w:pBdr>
          <w:top w:val="single" w:sz="4" w:space="1" w:color="auto"/>
          <w:left w:val="single" w:sz="4" w:space="4" w:color="auto"/>
          <w:bottom w:val="single" w:sz="4" w:space="1" w:color="auto"/>
          <w:right w:val="single" w:sz="4" w:space="4" w:color="auto"/>
        </w:pBdr>
      </w:pPr>
      <w:r>
        <w:rPr>
          <w:noProof/>
        </w:rPr>
        <mc:AlternateContent>
          <mc:Choice Requires="wps">
            <w:drawing>
              <wp:anchor distT="0" distB="0" distL="114300" distR="114300" simplePos="0" relativeHeight="251684864" behindDoc="0" locked="0" layoutInCell="1" allowOverlap="1" wp14:anchorId="7F3EB773" wp14:editId="7826E55A">
                <wp:simplePos x="0" y="0"/>
                <wp:positionH relativeFrom="margin">
                  <wp:posOffset>189865</wp:posOffset>
                </wp:positionH>
                <wp:positionV relativeFrom="paragraph">
                  <wp:posOffset>50579</wp:posOffset>
                </wp:positionV>
                <wp:extent cx="123825" cy="11430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123825" cy="11430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0356AF" w14:textId="77777777" w:rsidR="00614FC2" w:rsidRDefault="00614FC2" w:rsidP="00614F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3EB773" id="Rectangle 5" o:spid="_x0000_s1029" style="position:absolute;margin-left:14.95pt;margin-top:4pt;width:9.75pt;height:9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" filled="f" strokecolor="#0f0f0f [3213]" strokeweight="1pt">
                <v:textbox>
                  <w:txbxContent>
                    <w:p w14:paraId="3D0356AF" w14:textId="77777777" w:rsidR="00614FC2" w:rsidRDefault="00614FC2" w:rsidP="00614FC2">
                      <w:pPr>
                        <w:jc w:val="center"/>
                      </w:pPr>
                    </w:p>
                  </w:txbxContent>
                </v:textbox>
                <w10:wrap anchorx="margin"/>
              </v:rect>
            </w:pict>
          </mc:Fallback>
        </mc:AlternateContent>
      </w:r>
      <w:r w:rsidR="00614FC2">
        <w:tab/>
        <w:t>NHS Trust</w:t>
      </w:r>
      <w:r w:rsidR="0029691D">
        <w:t xml:space="preserve"> / Independent Service Provider</w:t>
      </w:r>
      <w:r w:rsidR="00614FC2">
        <w:t xml:space="preserve"> (</w:t>
      </w:r>
      <w:r w:rsidR="00614FC2" w:rsidRPr="00DF2244">
        <w:rPr>
          <w:b/>
        </w:rPr>
        <w:t>Non-Submitter</w:t>
      </w:r>
      <w:r w:rsidR="00614FC2">
        <w:t>)</w:t>
      </w:r>
    </w:p>
    <w:p w14:paraId="7416D3CE" w14:textId="64162862" w:rsidR="003D7B14" w:rsidRPr="003D7B14" w:rsidRDefault="00614FC2" w:rsidP="0029691D">
      <w:pPr>
        <w:pBdr>
          <w:top w:val="single" w:sz="4" w:space="1" w:color="auto"/>
          <w:left w:val="single" w:sz="4" w:space="4" w:color="auto"/>
          <w:bottom w:val="single" w:sz="4" w:space="1" w:color="auto"/>
          <w:right w:val="single" w:sz="4" w:space="4" w:color="auto"/>
        </w:pBdr>
        <w:rPr>
          <w:sz w:val="8"/>
        </w:rPr>
      </w:pPr>
      <w:r>
        <w:tab/>
      </w:r>
    </w:p>
    <w:p w14:paraId="2AC87C26" w14:textId="77777777" w:rsidR="003D7B14" w:rsidRDefault="003D7B14" w:rsidP="00A63683">
      <w:pPr>
        <w:pStyle w:val="BodyText"/>
        <w:tabs>
          <w:tab w:val="right" w:pos="9747"/>
        </w:tabs>
        <w:rPr>
          <w:rFonts w:ascii="Arial" w:hAnsi="Arial"/>
        </w:rPr>
      </w:pPr>
    </w:p>
    <w:p w14:paraId="684F9073" w14:textId="09803E52" w:rsidR="00DD6EFA" w:rsidRPr="003D7B14" w:rsidRDefault="00095D17" w:rsidP="00A63683">
      <w:pPr>
        <w:pStyle w:val="BodyText"/>
        <w:tabs>
          <w:tab w:val="right" w:pos="9747"/>
        </w:tabs>
        <w:rPr>
          <w:rFonts w:ascii="Arial" w:hAnsi="Arial"/>
        </w:rPr>
      </w:pPr>
      <w:r>
        <w:rPr>
          <w:rFonts w:ascii="Arial" w:hAnsi="Arial"/>
        </w:rPr>
        <w:t>{insert footer re NSD form updated}</w:t>
      </w:r>
    </w:p>
    <w:p w14:paraId="4F657307" w14:textId="22179AB5" w:rsidR="00403511" w:rsidRPr="00403511" w:rsidRDefault="00A63683" w:rsidP="00403511">
      <w:pPr>
        <w:pBdr>
          <w:top w:val="single" w:sz="4" w:space="1" w:color="auto"/>
          <w:left w:val="single" w:sz="4" w:space="4" w:color="auto"/>
          <w:bottom w:val="single" w:sz="4" w:space="8" w:color="auto"/>
          <w:right w:val="single" w:sz="4" w:space="4" w:color="auto"/>
        </w:pBdr>
        <w:rPr>
          <w:b/>
        </w:rPr>
      </w:pPr>
      <w:r w:rsidRPr="00A63683">
        <w:rPr>
          <w:b/>
        </w:rPr>
        <w:t>Part B</w:t>
      </w:r>
      <w:r>
        <w:rPr>
          <w:b/>
        </w:rPr>
        <w:t xml:space="preserve"> </w:t>
      </w:r>
      <w:r w:rsidR="00003C95">
        <w:rPr>
          <w:b/>
        </w:rPr>
        <w:t>–</w:t>
      </w:r>
      <w:r>
        <w:rPr>
          <w:b/>
        </w:rPr>
        <w:t xml:space="preserve"> </w:t>
      </w:r>
      <w:r w:rsidR="00C4585A">
        <w:rPr>
          <w:b/>
        </w:rPr>
        <w:t>SIRO</w:t>
      </w:r>
      <w:r w:rsidR="00003C95">
        <w:rPr>
          <w:b/>
        </w:rPr>
        <w:t xml:space="preserve"> </w:t>
      </w:r>
      <w:r w:rsidR="00C070B3">
        <w:rPr>
          <w:b/>
        </w:rPr>
        <w:t xml:space="preserve">[in full] </w:t>
      </w:r>
      <w:r w:rsidR="00003C95">
        <w:rPr>
          <w:b/>
        </w:rPr>
        <w:t xml:space="preserve">or </w:t>
      </w:r>
      <w:r w:rsidR="00C4585A">
        <w:rPr>
          <w:b/>
        </w:rPr>
        <w:t>IAO</w:t>
      </w:r>
      <w:r w:rsidR="00403511">
        <w:rPr>
          <w:b/>
        </w:rPr>
        <w:t xml:space="preserve"> Authorisation</w:t>
      </w:r>
    </w:p>
    <w:p w14:paraId="01FAB8ED" w14:textId="77777777" w:rsidR="00403511" w:rsidRDefault="00403511" w:rsidP="00403511">
      <w:pPr>
        <w:pBdr>
          <w:top w:val="single" w:sz="4" w:space="1" w:color="auto"/>
          <w:left w:val="single" w:sz="4" w:space="4" w:color="auto"/>
          <w:bottom w:val="single" w:sz="4" w:space="8" w:color="auto"/>
          <w:right w:val="single" w:sz="4" w:space="4" w:color="auto"/>
        </w:pBdr>
      </w:pPr>
      <w:r>
        <w:t>Name (Please Print): ………………………………………………………………………………</w:t>
      </w:r>
    </w:p>
    <w:p w14:paraId="0A95065C" w14:textId="77777777" w:rsidR="00403511" w:rsidRDefault="00403511" w:rsidP="00403511">
      <w:pPr>
        <w:pBdr>
          <w:top w:val="single" w:sz="4" w:space="1" w:color="auto"/>
          <w:left w:val="single" w:sz="4" w:space="4" w:color="auto"/>
          <w:bottom w:val="single" w:sz="4" w:space="8" w:color="auto"/>
          <w:right w:val="single" w:sz="4" w:space="4" w:color="auto"/>
        </w:pBdr>
      </w:pPr>
      <w:r>
        <w:t>E-mail Address: ……………………………………………………………………………………</w:t>
      </w:r>
    </w:p>
    <w:p w14:paraId="1221BBFD" w14:textId="77777777" w:rsidR="00403511" w:rsidRDefault="00403511" w:rsidP="00403511">
      <w:pPr>
        <w:pBdr>
          <w:top w:val="single" w:sz="4" w:space="1" w:color="auto"/>
          <w:left w:val="single" w:sz="4" w:space="4" w:color="auto"/>
          <w:bottom w:val="single" w:sz="4" w:space="8" w:color="auto"/>
          <w:right w:val="single" w:sz="4" w:space="4" w:color="auto"/>
        </w:pBdr>
      </w:pPr>
      <w:r>
        <w:t>Telephone Number: ……………………………………………………………………………….</w:t>
      </w:r>
    </w:p>
    <w:p w14:paraId="333584BC" w14:textId="77777777" w:rsidR="00403511" w:rsidRDefault="00403511" w:rsidP="00403511">
      <w:pPr>
        <w:pBdr>
          <w:top w:val="single" w:sz="4" w:space="1" w:color="auto"/>
          <w:left w:val="single" w:sz="4" w:space="4" w:color="auto"/>
          <w:bottom w:val="single" w:sz="4" w:space="8" w:color="auto"/>
          <w:right w:val="single" w:sz="4" w:space="4" w:color="auto"/>
        </w:pBdr>
      </w:pPr>
      <w:r w:rsidRPr="00102537">
        <w:t>Date</w:t>
      </w:r>
      <w:r>
        <w:t>: …………………………………………………………………………………………………</w:t>
      </w:r>
    </w:p>
    <w:p w14:paraId="2731F4DB" w14:textId="77777777" w:rsidR="0062475E" w:rsidRDefault="00A63683" w:rsidP="00403511">
      <w:pPr>
        <w:pBdr>
          <w:top w:val="single" w:sz="4" w:space="1" w:color="auto"/>
          <w:left w:val="single" w:sz="4" w:space="4" w:color="auto"/>
          <w:bottom w:val="single" w:sz="4" w:space="8" w:color="auto"/>
          <w:right w:val="single" w:sz="4" w:space="4" w:color="auto"/>
        </w:pBdr>
        <w:rPr>
          <w:rStyle w:val="Emphasis"/>
          <w:rFonts w:cs="Arial"/>
        </w:rPr>
      </w:pPr>
      <w:r>
        <w:t>Note: by signing this certificate you are permitting NHS Digital to set up the users listed in Part C against the organisation in Part A</w:t>
      </w:r>
      <w:r w:rsidR="00C317B1">
        <w:t xml:space="preserve">. </w:t>
      </w:r>
      <w:r w:rsidR="00693586">
        <w:t>Those</w:t>
      </w:r>
      <w:r w:rsidR="00C317B1">
        <w:t xml:space="preserve"> users where the Data Submitter </w:t>
      </w:r>
      <w:r w:rsidR="00693586">
        <w:t>box is checked will be able to submit and edit data. All other users will be able to view data</w:t>
      </w:r>
      <w:r w:rsidR="00151F7F">
        <w:t xml:space="preserve"> based on permissions set within the system for the organisation they belong to. </w:t>
      </w:r>
    </w:p>
    <w:p w14:paraId="428B3B81" w14:textId="77777777" w:rsidR="0062475E" w:rsidRDefault="00174E64" w:rsidP="00403511">
      <w:pPr>
        <w:pBdr>
          <w:top w:val="single" w:sz="4" w:space="1" w:color="auto"/>
          <w:left w:val="single" w:sz="4" w:space="4" w:color="auto"/>
          <w:bottom w:val="single" w:sz="4" w:space="8" w:color="auto"/>
          <w:right w:val="single" w:sz="4" w:space="4" w:color="auto"/>
        </w:pBdr>
      </w:pPr>
      <w:r>
        <w:t>SIRO, IAO</w:t>
      </w:r>
      <w:r w:rsidR="0062475E">
        <w:t xml:space="preserve"> or NHS England</w:t>
      </w:r>
      <w:r w:rsidR="00403511">
        <w:t xml:space="preserve"> Signature ……………………………………………………</w:t>
      </w:r>
    </w:p>
    <w:p w14:paraId="7276A00F" w14:textId="77777777" w:rsidR="004C11E3" w:rsidRDefault="004C11E3" w:rsidP="0062475E">
      <w:pPr>
        <w:rPr>
          <w:b/>
        </w:rPr>
      </w:pPr>
    </w:p>
    <w:p w14:paraId="4BE76007" w14:textId="77777777" w:rsidR="00BB4A2B" w:rsidRDefault="00527FD5" w:rsidP="0062475E">
      <w:pPr>
        <w:rPr>
          <w:b/>
        </w:rPr>
      </w:pPr>
      <w:r>
        <w:rPr>
          <w:b/>
        </w:rPr>
        <w:t xml:space="preserve">NB: </w:t>
      </w:r>
      <w:r w:rsidR="00A8320F">
        <w:rPr>
          <w:b/>
        </w:rPr>
        <w:t>Th</w:t>
      </w:r>
      <w:r w:rsidR="008D7910">
        <w:rPr>
          <w:b/>
        </w:rPr>
        <w:t xml:space="preserve">is form </w:t>
      </w:r>
      <w:r w:rsidR="008D7910" w:rsidRPr="00527FD5">
        <w:rPr>
          <w:b/>
          <w:color w:val="FF0000"/>
        </w:rPr>
        <w:t xml:space="preserve">MUST </w:t>
      </w:r>
      <w:r w:rsidR="008D7910">
        <w:rPr>
          <w:b/>
        </w:rPr>
        <w:t>be submitted to the National Service Desk email :</w:t>
      </w:r>
      <w:r w:rsidRPr="00527FD5">
        <w:t xml:space="preserve"> </w:t>
      </w:r>
      <w:hyperlink r:id="rId20" w:history="1">
        <w:r w:rsidRPr="00F06D7F">
          <w:rPr>
            <w:rStyle w:val="Hyperlink"/>
            <w:rFonts w:ascii="Arial" w:hAnsi="Arial"/>
            <w:b/>
          </w:rPr>
          <w:t>ssd.nationalservicedesk@nhs.net</w:t>
        </w:r>
      </w:hyperlink>
      <w:r>
        <w:rPr>
          <w:b/>
        </w:rPr>
        <w:t xml:space="preserve"> from </w:t>
      </w:r>
      <w:r w:rsidR="00423CF9">
        <w:rPr>
          <w:b/>
        </w:rPr>
        <w:t xml:space="preserve">the </w:t>
      </w:r>
      <w:r w:rsidR="00BB4A2B">
        <w:rPr>
          <w:b/>
        </w:rPr>
        <w:t xml:space="preserve">mailbox of the </w:t>
      </w:r>
      <w:r w:rsidR="00423CF9">
        <w:rPr>
          <w:b/>
        </w:rPr>
        <w:t xml:space="preserve">organisations </w:t>
      </w:r>
      <w:r w:rsidR="004C11E3">
        <w:rPr>
          <w:b/>
        </w:rPr>
        <w:t xml:space="preserve">appropriate </w:t>
      </w:r>
      <w:r w:rsidR="00423CF9">
        <w:rPr>
          <w:b/>
        </w:rPr>
        <w:t xml:space="preserve">SIRO, IAO or NHS England </w:t>
      </w:r>
      <w:r w:rsidR="0055455D">
        <w:rPr>
          <w:b/>
        </w:rPr>
        <w:t>a</w:t>
      </w:r>
      <w:r w:rsidR="00423CF9">
        <w:rPr>
          <w:b/>
        </w:rPr>
        <w:t>ut</w:t>
      </w:r>
      <w:r w:rsidR="004C11E3">
        <w:rPr>
          <w:b/>
        </w:rPr>
        <w:t>horiser</w:t>
      </w:r>
      <w:r w:rsidR="00BB4A2B">
        <w:rPr>
          <w:b/>
        </w:rPr>
        <w:t>.</w:t>
      </w:r>
    </w:p>
    <w:p w14:paraId="065BBAB2" w14:textId="77777777" w:rsidR="00151F7F" w:rsidRDefault="004C11E3" w:rsidP="0062475E">
      <w:pPr>
        <w:rPr>
          <w:b/>
        </w:rPr>
        <w:sectPr w:rsidR="00151F7F" w:rsidSect="00694FC4">
          <w:headerReference w:type="default" r:id="rId21"/>
          <w:pgSz w:w="11906" w:h="16838"/>
          <w:pgMar w:top="1021" w:right="1021" w:bottom="1021" w:left="1021" w:header="454" w:footer="557" w:gutter="0"/>
          <w:cols w:space="708"/>
          <w:docGrid w:linePitch="360"/>
        </w:sectPr>
      </w:pPr>
      <w:r>
        <w:rPr>
          <w:b/>
        </w:rPr>
        <w:t>Failure to complete th</w:t>
      </w:r>
      <w:r w:rsidR="00BB4A2B">
        <w:rPr>
          <w:b/>
        </w:rPr>
        <w:t>e above</w:t>
      </w:r>
      <w:r>
        <w:rPr>
          <w:b/>
        </w:rPr>
        <w:t xml:space="preserve"> action will result in the </w:t>
      </w:r>
      <w:r w:rsidRPr="00BB4A2B">
        <w:rPr>
          <w:b/>
          <w:color w:val="FF0000"/>
        </w:rPr>
        <w:t>rejection</w:t>
      </w:r>
      <w:r>
        <w:rPr>
          <w:b/>
        </w:rPr>
        <w:t xml:space="preserve"> of this request.</w:t>
      </w:r>
    </w:p>
    <w:p w14:paraId="08160374" w14:textId="77777777" w:rsidR="005D6BC6" w:rsidRDefault="00036DD9" w:rsidP="0062475E">
      <w:pPr>
        <w:rPr>
          <w:b/>
        </w:rPr>
      </w:pPr>
      <w:r>
        <w:rPr>
          <w:b/>
        </w:rPr>
        <w:lastRenderedPageBreak/>
        <w:t>Part C – User Details</w:t>
      </w:r>
    </w:p>
    <w:tbl>
      <w:tblPr>
        <w:tblStyle w:val="TableGrid"/>
        <w:tblW w:w="0" w:type="auto"/>
        <w:tblLook w:val="04A0" w:firstRow="1" w:lastRow="0" w:firstColumn="1" w:lastColumn="0" w:noHBand="0" w:noVBand="1"/>
      </w:tblPr>
      <w:tblGrid>
        <w:gridCol w:w="3473"/>
        <w:gridCol w:w="2051"/>
        <w:gridCol w:w="2305"/>
        <w:gridCol w:w="2051"/>
        <w:gridCol w:w="2602"/>
      </w:tblGrid>
      <w:tr w:rsidR="00614FC2" w14:paraId="57225171" w14:textId="77777777" w:rsidTr="00301395">
        <w:tc>
          <w:tcPr>
            <w:tcW w:w="3473" w:type="dxa"/>
          </w:tcPr>
          <w:p w14:paraId="4F8F22E0" w14:textId="77777777" w:rsidR="00614FC2" w:rsidRDefault="00614FC2" w:rsidP="0062475E">
            <w:pPr>
              <w:rPr>
                <w:b/>
              </w:rPr>
            </w:pPr>
            <w:r>
              <w:rPr>
                <w:b/>
              </w:rPr>
              <w:t>Email Address</w:t>
            </w:r>
          </w:p>
        </w:tc>
        <w:tc>
          <w:tcPr>
            <w:tcW w:w="2051" w:type="dxa"/>
          </w:tcPr>
          <w:p w14:paraId="4139CBE2" w14:textId="77777777" w:rsidR="00614FC2" w:rsidRDefault="00614FC2" w:rsidP="0062475E">
            <w:pPr>
              <w:rPr>
                <w:b/>
              </w:rPr>
            </w:pPr>
            <w:r>
              <w:rPr>
                <w:b/>
              </w:rPr>
              <w:t>First Name</w:t>
            </w:r>
          </w:p>
        </w:tc>
        <w:tc>
          <w:tcPr>
            <w:tcW w:w="2305" w:type="dxa"/>
          </w:tcPr>
          <w:p w14:paraId="614F7524" w14:textId="77777777" w:rsidR="00614FC2" w:rsidRDefault="00614FC2" w:rsidP="0062475E">
            <w:pPr>
              <w:rPr>
                <w:b/>
              </w:rPr>
            </w:pPr>
            <w:r>
              <w:rPr>
                <w:b/>
              </w:rPr>
              <w:t>Surname</w:t>
            </w:r>
          </w:p>
        </w:tc>
        <w:tc>
          <w:tcPr>
            <w:tcW w:w="2051" w:type="dxa"/>
          </w:tcPr>
          <w:p w14:paraId="404DD054" w14:textId="77777777" w:rsidR="00614FC2" w:rsidRDefault="00614FC2" w:rsidP="0062475E">
            <w:pPr>
              <w:rPr>
                <w:b/>
              </w:rPr>
            </w:pPr>
            <w:r>
              <w:rPr>
                <w:b/>
              </w:rPr>
              <w:t>Telephone number</w:t>
            </w:r>
          </w:p>
        </w:tc>
        <w:tc>
          <w:tcPr>
            <w:tcW w:w="2602" w:type="dxa"/>
          </w:tcPr>
          <w:p w14:paraId="043DEFB9" w14:textId="77777777" w:rsidR="00614FC2" w:rsidRDefault="00614FC2" w:rsidP="0062475E">
            <w:pPr>
              <w:rPr>
                <w:b/>
              </w:rPr>
            </w:pPr>
            <w:r>
              <w:rPr>
                <w:b/>
              </w:rPr>
              <w:t>Consent to share contact details (Y/N) see notes</w:t>
            </w:r>
          </w:p>
        </w:tc>
      </w:tr>
      <w:tr w:rsidR="00614FC2" w:rsidRPr="00301395" w14:paraId="7E0A54F0" w14:textId="77777777" w:rsidTr="009A77A1">
        <w:trPr>
          <w:trHeight w:val="310"/>
        </w:trPr>
        <w:tc>
          <w:tcPr>
            <w:tcW w:w="3473" w:type="dxa"/>
            <w:noWrap/>
          </w:tcPr>
          <w:p w14:paraId="5A9B2F98"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0E7DC85E" w14:textId="77777777" w:rsidR="00614FC2" w:rsidRPr="00301395" w:rsidRDefault="00614FC2" w:rsidP="00301395">
            <w:pPr>
              <w:spacing w:after="0"/>
              <w:textboxTightWrap w:val="none"/>
              <w:rPr>
                <w:rFonts w:cs="Arial"/>
                <w:color w:val="000000"/>
                <w:lang w:eastAsia="en-GB"/>
              </w:rPr>
            </w:pPr>
          </w:p>
        </w:tc>
        <w:tc>
          <w:tcPr>
            <w:tcW w:w="2305" w:type="dxa"/>
            <w:noWrap/>
          </w:tcPr>
          <w:p w14:paraId="0A7C7214" w14:textId="77777777" w:rsidR="00614FC2" w:rsidRPr="00301395" w:rsidRDefault="00614FC2" w:rsidP="00301395">
            <w:pPr>
              <w:spacing w:after="0"/>
              <w:textboxTightWrap w:val="none"/>
              <w:rPr>
                <w:rFonts w:cs="Arial"/>
                <w:color w:val="000000"/>
                <w:lang w:eastAsia="en-GB"/>
              </w:rPr>
            </w:pPr>
          </w:p>
        </w:tc>
        <w:tc>
          <w:tcPr>
            <w:tcW w:w="2051" w:type="dxa"/>
            <w:noWrap/>
          </w:tcPr>
          <w:p w14:paraId="63311805" w14:textId="77777777" w:rsidR="00614FC2" w:rsidRPr="00301395" w:rsidRDefault="00614FC2" w:rsidP="00301395">
            <w:pPr>
              <w:spacing w:after="0"/>
              <w:textboxTightWrap w:val="none"/>
              <w:rPr>
                <w:rFonts w:cs="Arial"/>
                <w:color w:val="000000"/>
                <w:lang w:eastAsia="en-GB"/>
              </w:rPr>
            </w:pPr>
          </w:p>
        </w:tc>
        <w:tc>
          <w:tcPr>
            <w:tcW w:w="2602" w:type="dxa"/>
            <w:noWrap/>
          </w:tcPr>
          <w:p w14:paraId="6D735ED7" w14:textId="77777777" w:rsidR="00614FC2" w:rsidRPr="00301395" w:rsidRDefault="00614FC2" w:rsidP="00301395">
            <w:pPr>
              <w:spacing w:after="0"/>
              <w:textboxTightWrap w:val="none"/>
              <w:rPr>
                <w:rFonts w:cs="Arial"/>
                <w:color w:val="000000"/>
                <w:lang w:eastAsia="en-GB"/>
              </w:rPr>
            </w:pPr>
          </w:p>
        </w:tc>
      </w:tr>
      <w:tr w:rsidR="00614FC2" w:rsidRPr="00301395" w14:paraId="5F8BC055" w14:textId="77777777" w:rsidTr="009A77A1">
        <w:trPr>
          <w:trHeight w:val="310"/>
        </w:trPr>
        <w:tc>
          <w:tcPr>
            <w:tcW w:w="3473" w:type="dxa"/>
            <w:noWrap/>
          </w:tcPr>
          <w:p w14:paraId="6D697EAF"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032DF763" w14:textId="77777777" w:rsidR="00614FC2" w:rsidRPr="00301395" w:rsidRDefault="00614FC2" w:rsidP="00301395">
            <w:pPr>
              <w:spacing w:after="0"/>
              <w:textboxTightWrap w:val="none"/>
              <w:rPr>
                <w:rFonts w:cs="Arial"/>
                <w:color w:val="000000"/>
                <w:lang w:eastAsia="en-GB"/>
              </w:rPr>
            </w:pPr>
          </w:p>
        </w:tc>
        <w:tc>
          <w:tcPr>
            <w:tcW w:w="2305" w:type="dxa"/>
            <w:noWrap/>
          </w:tcPr>
          <w:p w14:paraId="15785587" w14:textId="77777777" w:rsidR="00614FC2" w:rsidRPr="00301395" w:rsidRDefault="00614FC2" w:rsidP="00301395">
            <w:pPr>
              <w:spacing w:after="0"/>
              <w:textboxTightWrap w:val="none"/>
              <w:rPr>
                <w:rFonts w:cs="Arial"/>
                <w:color w:val="000000"/>
                <w:lang w:eastAsia="en-GB"/>
              </w:rPr>
            </w:pPr>
          </w:p>
        </w:tc>
        <w:tc>
          <w:tcPr>
            <w:tcW w:w="2051" w:type="dxa"/>
            <w:noWrap/>
          </w:tcPr>
          <w:p w14:paraId="4475D73D" w14:textId="77777777" w:rsidR="00614FC2" w:rsidRPr="00301395" w:rsidRDefault="00614FC2" w:rsidP="00301395">
            <w:pPr>
              <w:spacing w:after="0"/>
              <w:textboxTightWrap w:val="none"/>
              <w:rPr>
                <w:rFonts w:cs="Arial"/>
                <w:color w:val="000000"/>
                <w:lang w:eastAsia="en-GB"/>
              </w:rPr>
            </w:pPr>
          </w:p>
        </w:tc>
        <w:tc>
          <w:tcPr>
            <w:tcW w:w="2602" w:type="dxa"/>
            <w:noWrap/>
          </w:tcPr>
          <w:p w14:paraId="77CF1CAB" w14:textId="77777777" w:rsidR="00614FC2" w:rsidRPr="00301395" w:rsidRDefault="00614FC2" w:rsidP="00301395">
            <w:pPr>
              <w:spacing w:after="0"/>
              <w:textboxTightWrap w:val="none"/>
              <w:rPr>
                <w:rFonts w:cs="Arial"/>
                <w:color w:val="000000"/>
                <w:lang w:eastAsia="en-GB"/>
              </w:rPr>
            </w:pPr>
          </w:p>
        </w:tc>
      </w:tr>
      <w:tr w:rsidR="00614FC2" w:rsidRPr="00301395" w14:paraId="3D0A968B" w14:textId="77777777" w:rsidTr="009A77A1">
        <w:trPr>
          <w:trHeight w:val="310"/>
        </w:trPr>
        <w:tc>
          <w:tcPr>
            <w:tcW w:w="3473" w:type="dxa"/>
            <w:noWrap/>
          </w:tcPr>
          <w:p w14:paraId="0F5E7298"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355EF268" w14:textId="77777777" w:rsidR="00614FC2" w:rsidRPr="00301395" w:rsidRDefault="00614FC2" w:rsidP="00301395">
            <w:pPr>
              <w:spacing w:after="0"/>
              <w:textboxTightWrap w:val="none"/>
              <w:rPr>
                <w:rFonts w:cs="Arial"/>
                <w:color w:val="000000"/>
                <w:lang w:eastAsia="en-GB"/>
              </w:rPr>
            </w:pPr>
          </w:p>
        </w:tc>
        <w:tc>
          <w:tcPr>
            <w:tcW w:w="2305" w:type="dxa"/>
            <w:noWrap/>
          </w:tcPr>
          <w:p w14:paraId="16865AAC" w14:textId="77777777" w:rsidR="00614FC2" w:rsidRPr="00301395" w:rsidRDefault="00614FC2" w:rsidP="00301395">
            <w:pPr>
              <w:spacing w:after="0"/>
              <w:textboxTightWrap w:val="none"/>
              <w:rPr>
                <w:rFonts w:cs="Arial"/>
                <w:color w:val="000000"/>
                <w:lang w:eastAsia="en-GB"/>
              </w:rPr>
            </w:pPr>
          </w:p>
        </w:tc>
        <w:tc>
          <w:tcPr>
            <w:tcW w:w="2051" w:type="dxa"/>
            <w:noWrap/>
          </w:tcPr>
          <w:p w14:paraId="3B5138A0" w14:textId="77777777" w:rsidR="00614FC2" w:rsidRPr="00301395" w:rsidRDefault="00614FC2" w:rsidP="00301395">
            <w:pPr>
              <w:spacing w:after="0"/>
              <w:textboxTightWrap w:val="none"/>
              <w:rPr>
                <w:rFonts w:cs="Arial"/>
                <w:color w:val="000000"/>
                <w:lang w:eastAsia="en-GB"/>
              </w:rPr>
            </w:pPr>
          </w:p>
        </w:tc>
        <w:tc>
          <w:tcPr>
            <w:tcW w:w="2602" w:type="dxa"/>
            <w:noWrap/>
          </w:tcPr>
          <w:p w14:paraId="35F6182F" w14:textId="77777777" w:rsidR="00614FC2" w:rsidRPr="00301395" w:rsidRDefault="00614FC2" w:rsidP="00301395">
            <w:pPr>
              <w:spacing w:after="0"/>
              <w:textboxTightWrap w:val="none"/>
              <w:rPr>
                <w:rFonts w:cs="Arial"/>
                <w:color w:val="000000"/>
                <w:lang w:eastAsia="en-GB"/>
              </w:rPr>
            </w:pPr>
          </w:p>
        </w:tc>
      </w:tr>
      <w:tr w:rsidR="00614FC2" w:rsidRPr="00301395" w14:paraId="6108ADF7" w14:textId="77777777" w:rsidTr="009A77A1">
        <w:trPr>
          <w:trHeight w:val="310"/>
        </w:trPr>
        <w:tc>
          <w:tcPr>
            <w:tcW w:w="3473" w:type="dxa"/>
            <w:noWrap/>
          </w:tcPr>
          <w:p w14:paraId="5A3E39AC"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203759E5" w14:textId="77777777" w:rsidR="00614FC2" w:rsidRPr="00301395" w:rsidRDefault="00614FC2" w:rsidP="00301395">
            <w:pPr>
              <w:spacing w:after="0"/>
              <w:textboxTightWrap w:val="none"/>
              <w:rPr>
                <w:rFonts w:cs="Arial"/>
                <w:color w:val="000000"/>
                <w:lang w:eastAsia="en-GB"/>
              </w:rPr>
            </w:pPr>
          </w:p>
        </w:tc>
        <w:tc>
          <w:tcPr>
            <w:tcW w:w="2305" w:type="dxa"/>
            <w:noWrap/>
          </w:tcPr>
          <w:p w14:paraId="06807AF0" w14:textId="77777777" w:rsidR="00614FC2" w:rsidRPr="00301395" w:rsidRDefault="00614FC2" w:rsidP="00301395">
            <w:pPr>
              <w:spacing w:after="0"/>
              <w:textboxTightWrap w:val="none"/>
              <w:rPr>
                <w:rFonts w:cs="Arial"/>
                <w:color w:val="000000"/>
                <w:lang w:eastAsia="en-GB"/>
              </w:rPr>
            </w:pPr>
          </w:p>
        </w:tc>
        <w:tc>
          <w:tcPr>
            <w:tcW w:w="2051" w:type="dxa"/>
            <w:noWrap/>
          </w:tcPr>
          <w:p w14:paraId="09F90D60" w14:textId="77777777" w:rsidR="00614FC2" w:rsidRPr="00301395" w:rsidRDefault="00614FC2" w:rsidP="00301395">
            <w:pPr>
              <w:spacing w:after="0"/>
              <w:jc w:val="right"/>
              <w:textboxTightWrap w:val="none"/>
              <w:rPr>
                <w:rFonts w:cs="Arial"/>
                <w:color w:val="000000"/>
                <w:lang w:eastAsia="en-GB"/>
              </w:rPr>
            </w:pPr>
          </w:p>
        </w:tc>
        <w:tc>
          <w:tcPr>
            <w:tcW w:w="2602" w:type="dxa"/>
            <w:noWrap/>
          </w:tcPr>
          <w:p w14:paraId="3282DA97" w14:textId="77777777" w:rsidR="00614FC2" w:rsidRPr="00301395" w:rsidRDefault="00614FC2" w:rsidP="00301395">
            <w:pPr>
              <w:spacing w:after="0"/>
              <w:textboxTightWrap w:val="none"/>
              <w:rPr>
                <w:rFonts w:cs="Arial"/>
                <w:color w:val="000000"/>
                <w:lang w:eastAsia="en-GB"/>
              </w:rPr>
            </w:pPr>
          </w:p>
        </w:tc>
      </w:tr>
      <w:tr w:rsidR="00614FC2" w:rsidRPr="00301395" w14:paraId="6ED74840" w14:textId="77777777" w:rsidTr="009A77A1">
        <w:trPr>
          <w:trHeight w:val="310"/>
        </w:trPr>
        <w:tc>
          <w:tcPr>
            <w:tcW w:w="3473" w:type="dxa"/>
            <w:noWrap/>
          </w:tcPr>
          <w:p w14:paraId="2506D824"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129E96C7" w14:textId="77777777" w:rsidR="00614FC2" w:rsidRPr="00301395" w:rsidRDefault="00614FC2" w:rsidP="00301395">
            <w:pPr>
              <w:spacing w:after="0"/>
              <w:textboxTightWrap w:val="none"/>
              <w:rPr>
                <w:rFonts w:cs="Arial"/>
                <w:color w:val="000000"/>
                <w:lang w:eastAsia="en-GB"/>
              </w:rPr>
            </w:pPr>
          </w:p>
        </w:tc>
        <w:tc>
          <w:tcPr>
            <w:tcW w:w="2305" w:type="dxa"/>
            <w:noWrap/>
          </w:tcPr>
          <w:p w14:paraId="690AFE86" w14:textId="77777777" w:rsidR="00614FC2" w:rsidRPr="00301395" w:rsidRDefault="00614FC2" w:rsidP="00301395">
            <w:pPr>
              <w:spacing w:after="0"/>
              <w:textboxTightWrap w:val="none"/>
              <w:rPr>
                <w:rFonts w:cs="Arial"/>
                <w:color w:val="000000"/>
                <w:lang w:eastAsia="en-GB"/>
              </w:rPr>
            </w:pPr>
          </w:p>
        </w:tc>
        <w:tc>
          <w:tcPr>
            <w:tcW w:w="2051" w:type="dxa"/>
            <w:noWrap/>
          </w:tcPr>
          <w:p w14:paraId="65D3374A" w14:textId="77777777" w:rsidR="00614FC2" w:rsidRPr="00301395" w:rsidRDefault="00614FC2" w:rsidP="00301395">
            <w:pPr>
              <w:spacing w:after="0"/>
              <w:textboxTightWrap w:val="none"/>
              <w:rPr>
                <w:rFonts w:cs="Arial"/>
                <w:color w:val="000000"/>
                <w:lang w:eastAsia="en-GB"/>
              </w:rPr>
            </w:pPr>
          </w:p>
        </w:tc>
        <w:tc>
          <w:tcPr>
            <w:tcW w:w="2602" w:type="dxa"/>
            <w:noWrap/>
          </w:tcPr>
          <w:p w14:paraId="72FCFF33" w14:textId="77777777" w:rsidR="00614FC2" w:rsidRPr="00301395" w:rsidRDefault="00614FC2" w:rsidP="00301395">
            <w:pPr>
              <w:spacing w:after="0"/>
              <w:textboxTightWrap w:val="none"/>
              <w:rPr>
                <w:rFonts w:cs="Arial"/>
                <w:color w:val="000000"/>
                <w:lang w:eastAsia="en-GB"/>
              </w:rPr>
            </w:pPr>
          </w:p>
        </w:tc>
      </w:tr>
      <w:tr w:rsidR="00614FC2" w:rsidRPr="00301395" w14:paraId="02D36B8E" w14:textId="77777777" w:rsidTr="009A77A1">
        <w:trPr>
          <w:trHeight w:val="310"/>
        </w:trPr>
        <w:tc>
          <w:tcPr>
            <w:tcW w:w="3473" w:type="dxa"/>
            <w:noWrap/>
          </w:tcPr>
          <w:p w14:paraId="53FBC1D9"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7C4892BF" w14:textId="77777777" w:rsidR="00614FC2" w:rsidRPr="00301395" w:rsidRDefault="00614FC2" w:rsidP="00301395">
            <w:pPr>
              <w:spacing w:after="0"/>
              <w:textboxTightWrap w:val="none"/>
              <w:rPr>
                <w:rFonts w:cs="Arial"/>
                <w:color w:val="000000"/>
                <w:lang w:eastAsia="en-GB"/>
              </w:rPr>
            </w:pPr>
          </w:p>
        </w:tc>
        <w:tc>
          <w:tcPr>
            <w:tcW w:w="2305" w:type="dxa"/>
            <w:noWrap/>
          </w:tcPr>
          <w:p w14:paraId="07329F54" w14:textId="77777777" w:rsidR="00614FC2" w:rsidRPr="00301395" w:rsidRDefault="00614FC2" w:rsidP="00301395">
            <w:pPr>
              <w:spacing w:after="0"/>
              <w:textboxTightWrap w:val="none"/>
              <w:rPr>
                <w:rFonts w:cs="Arial"/>
                <w:color w:val="000000"/>
                <w:lang w:eastAsia="en-GB"/>
              </w:rPr>
            </w:pPr>
          </w:p>
        </w:tc>
        <w:tc>
          <w:tcPr>
            <w:tcW w:w="2051" w:type="dxa"/>
            <w:noWrap/>
          </w:tcPr>
          <w:p w14:paraId="3C170965" w14:textId="77777777" w:rsidR="00614FC2" w:rsidRPr="00301395" w:rsidRDefault="00614FC2" w:rsidP="00301395">
            <w:pPr>
              <w:spacing w:after="0"/>
              <w:textboxTightWrap w:val="none"/>
              <w:rPr>
                <w:rFonts w:cs="Arial"/>
                <w:color w:val="000000"/>
                <w:lang w:eastAsia="en-GB"/>
              </w:rPr>
            </w:pPr>
          </w:p>
        </w:tc>
        <w:tc>
          <w:tcPr>
            <w:tcW w:w="2602" w:type="dxa"/>
            <w:noWrap/>
          </w:tcPr>
          <w:p w14:paraId="5AD04427" w14:textId="77777777" w:rsidR="00614FC2" w:rsidRPr="00301395" w:rsidRDefault="00614FC2" w:rsidP="00301395">
            <w:pPr>
              <w:spacing w:after="0"/>
              <w:textboxTightWrap w:val="none"/>
              <w:rPr>
                <w:rFonts w:cs="Arial"/>
                <w:color w:val="000000"/>
                <w:lang w:eastAsia="en-GB"/>
              </w:rPr>
            </w:pPr>
          </w:p>
        </w:tc>
      </w:tr>
      <w:tr w:rsidR="00614FC2" w:rsidRPr="00301395" w14:paraId="12469B4C" w14:textId="77777777" w:rsidTr="009A77A1">
        <w:trPr>
          <w:trHeight w:val="310"/>
        </w:trPr>
        <w:tc>
          <w:tcPr>
            <w:tcW w:w="3473" w:type="dxa"/>
            <w:noWrap/>
          </w:tcPr>
          <w:p w14:paraId="03D1E2D5"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25F7BA5C" w14:textId="77777777" w:rsidR="00614FC2" w:rsidRPr="00301395" w:rsidRDefault="00614FC2" w:rsidP="00301395">
            <w:pPr>
              <w:spacing w:after="0"/>
              <w:textboxTightWrap w:val="none"/>
              <w:rPr>
                <w:rFonts w:cs="Arial"/>
                <w:color w:val="000000"/>
                <w:lang w:eastAsia="en-GB"/>
              </w:rPr>
            </w:pPr>
          </w:p>
        </w:tc>
        <w:tc>
          <w:tcPr>
            <w:tcW w:w="2305" w:type="dxa"/>
            <w:noWrap/>
          </w:tcPr>
          <w:p w14:paraId="2BB50FA4" w14:textId="77777777" w:rsidR="00614FC2" w:rsidRPr="00301395" w:rsidRDefault="00614FC2" w:rsidP="00301395">
            <w:pPr>
              <w:spacing w:after="0"/>
              <w:textboxTightWrap w:val="none"/>
              <w:rPr>
                <w:rFonts w:cs="Arial"/>
                <w:color w:val="000000"/>
                <w:lang w:eastAsia="en-GB"/>
              </w:rPr>
            </w:pPr>
          </w:p>
        </w:tc>
        <w:tc>
          <w:tcPr>
            <w:tcW w:w="2051" w:type="dxa"/>
            <w:noWrap/>
          </w:tcPr>
          <w:p w14:paraId="5C25C1F5" w14:textId="77777777" w:rsidR="00614FC2" w:rsidRPr="00301395" w:rsidRDefault="00614FC2" w:rsidP="00301395">
            <w:pPr>
              <w:spacing w:after="0"/>
              <w:jc w:val="right"/>
              <w:textboxTightWrap w:val="none"/>
              <w:rPr>
                <w:rFonts w:cs="Arial"/>
                <w:color w:val="000000"/>
                <w:lang w:eastAsia="en-GB"/>
              </w:rPr>
            </w:pPr>
          </w:p>
        </w:tc>
        <w:tc>
          <w:tcPr>
            <w:tcW w:w="2602" w:type="dxa"/>
            <w:noWrap/>
          </w:tcPr>
          <w:p w14:paraId="2F8EBF1D" w14:textId="77777777" w:rsidR="00614FC2" w:rsidRPr="00301395" w:rsidRDefault="00614FC2" w:rsidP="00301395">
            <w:pPr>
              <w:spacing w:after="0"/>
              <w:textboxTightWrap w:val="none"/>
              <w:rPr>
                <w:rFonts w:cs="Arial"/>
                <w:color w:val="000000"/>
                <w:lang w:eastAsia="en-GB"/>
              </w:rPr>
            </w:pPr>
          </w:p>
        </w:tc>
      </w:tr>
      <w:tr w:rsidR="00614FC2" w:rsidRPr="00301395" w14:paraId="6462AA90" w14:textId="77777777" w:rsidTr="009A77A1">
        <w:trPr>
          <w:trHeight w:val="310"/>
        </w:trPr>
        <w:tc>
          <w:tcPr>
            <w:tcW w:w="3473" w:type="dxa"/>
            <w:noWrap/>
          </w:tcPr>
          <w:p w14:paraId="39C06B55"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25E2629D" w14:textId="77777777" w:rsidR="00614FC2" w:rsidRPr="00301395" w:rsidRDefault="00614FC2" w:rsidP="00301395">
            <w:pPr>
              <w:spacing w:after="0"/>
              <w:textboxTightWrap w:val="none"/>
              <w:rPr>
                <w:rFonts w:cs="Arial"/>
                <w:color w:val="000000"/>
                <w:lang w:eastAsia="en-GB"/>
              </w:rPr>
            </w:pPr>
          </w:p>
        </w:tc>
        <w:tc>
          <w:tcPr>
            <w:tcW w:w="2305" w:type="dxa"/>
            <w:noWrap/>
          </w:tcPr>
          <w:p w14:paraId="78EDE67E" w14:textId="77777777" w:rsidR="00614FC2" w:rsidRPr="00301395" w:rsidRDefault="00614FC2" w:rsidP="00301395">
            <w:pPr>
              <w:spacing w:after="0"/>
              <w:textboxTightWrap w:val="none"/>
              <w:rPr>
                <w:rFonts w:cs="Arial"/>
                <w:color w:val="000000"/>
                <w:lang w:eastAsia="en-GB"/>
              </w:rPr>
            </w:pPr>
          </w:p>
        </w:tc>
        <w:tc>
          <w:tcPr>
            <w:tcW w:w="2051" w:type="dxa"/>
            <w:noWrap/>
          </w:tcPr>
          <w:p w14:paraId="59B05839" w14:textId="77777777" w:rsidR="00614FC2" w:rsidRPr="00301395" w:rsidRDefault="00614FC2" w:rsidP="00301395">
            <w:pPr>
              <w:spacing w:after="0"/>
              <w:jc w:val="right"/>
              <w:textboxTightWrap w:val="none"/>
              <w:rPr>
                <w:rFonts w:cs="Arial"/>
                <w:color w:val="000000"/>
                <w:lang w:eastAsia="en-GB"/>
              </w:rPr>
            </w:pPr>
          </w:p>
        </w:tc>
        <w:tc>
          <w:tcPr>
            <w:tcW w:w="2602" w:type="dxa"/>
            <w:noWrap/>
          </w:tcPr>
          <w:p w14:paraId="5D3564A3" w14:textId="77777777" w:rsidR="00614FC2" w:rsidRPr="00301395" w:rsidRDefault="00614FC2" w:rsidP="00301395">
            <w:pPr>
              <w:spacing w:after="0"/>
              <w:textboxTightWrap w:val="none"/>
              <w:rPr>
                <w:rFonts w:cs="Arial"/>
                <w:color w:val="000000"/>
                <w:lang w:eastAsia="en-GB"/>
              </w:rPr>
            </w:pPr>
          </w:p>
        </w:tc>
      </w:tr>
      <w:tr w:rsidR="00614FC2" w:rsidRPr="00301395" w14:paraId="5382AC53" w14:textId="77777777" w:rsidTr="009A77A1">
        <w:trPr>
          <w:trHeight w:val="310"/>
        </w:trPr>
        <w:tc>
          <w:tcPr>
            <w:tcW w:w="3473" w:type="dxa"/>
            <w:noWrap/>
          </w:tcPr>
          <w:p w14:paraId="38363EFD"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141B403C" w14:textId="77777777" w:rsidR="00614FC2" w:rsidRPr="00301395" w:rsidRDefault="00614FC2" w:rsidP="00301395">
            <w:pPr>
              <w:spacing w:after="0"/>
              <w:textboxTightWrap w:val="none"/>
              <w:rPr>
                <w:rFonts w:cs="Arial"/>
                <w:color w:val="000000"/>
                <w:lang w:eastAsia="en-GB"/>
              </w:rPr>
            </w:pPr>
          </w:p>
        </w:tc>
        <w:tc>
          <w:tcPr>
            <w:tcW w:w="2305" w:type="dxa"/>
            <w:noWrap/>
          </w:tcPr>
          <w:p w14:paraId="747C0CD8" w14:textId="77777777" w:rsidR="00614FC2" w:rsidRPr="00301395" w:rsidRDefault="00614FC2" w:rsidP="00301395">
            <w:pPr>
              <w:spacing w:after="0"/>
              <w:textboxTightWrap w:val="none"/>
              <w:rPr>
                <w:rFonts w:cs="Arial"/>
                <w:color w:val="000000"/>
                <w:lang w:eastAsia="en-GB"/>
              </w:rPr>
            </w:pPr>
          </w:p>
        </w:tc>
        <w:tc>
          <w:tcPr>
            <w:tcW w:w="2051" w:type="dxa"/>
            <w:noWrap/>
          </w:tcPr>
          <w:p w14:paraId="5605AC82" w14:textId="77777777" w:rsidR="00614FC2" w:rsidRPr="00301395" w:rsidRDefault="00614FC2" w:rsidP="00301395">
            <w:pPr>
              <w:spacing w:after="0"/>
              <w:jc w:val="right"/>
              <w:textboxTightWrap w:val="none"/>
              <w:rPr>
                <w:rFonts w:cs="Arial"/>
                <w:color w:val="000000"/>
                <w:lang w:eastAsia="en-GB"/>
              </w:rPr>
            </w:pPr>
          </w:p>
        </w:tc>
        <w:tc>
          <w:tcPr>
            <w:tcW w:w="2602" w:type="dxa"/>
            <w:noWrap/>
          </w:tcPr>
          <w:p w14:paraId="32B7E2C0" w14:textId="77777777" w:rsidR="00614FC2" w:rsidRPr="00301395" w:rsidRDefault="00614FC2" w:rsidP="00301395">
            <w:pPr>
              <w:spacing w:after="0"/>
              <w:textboxTightWrap w:val="none"/>
              <w:rPr>
                <w:rFonts w:cs="Arial"/>
                <w:color w:val="000000"/>
                <w:lang w:eastAsia="en-GB"/>
              </w:rPr>
            </w:pPr>
          </w:p>
        </w:tc>
      </w:tr>
      <w:tr w:rsidR="00614FC2" w:rsidRPr="00301395" w14:paraId="307BFCBB" w14:textId="77777777" w:rsidTr="009A77A1">
        <w:trPr>
          <w:trHeight w:val="310"/>
        </w:trPr>
        <w:tc>
          <w:tcPr>
            <w:tcW w:w="3473" w:type="dxa"/>
            <w:noWrap/>
          </w:tcPr>
          <w:p w14:paraId="5719DE6B"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167688CA" w14:textId="77777777" w:rsidR="00614FC2" w:rsidRPr="00301395" w:rsidRDefault="00614FC2" w:rsidP="00301395">
            <w:pPr>
              <w:spacing w:after="0"/>
              <w:textboxTightWrap w:val="none"/>
              <w:rPr>
                <w:rFonts w:cs="Arial"/>
                <w:color w:val="000000"/>
                <w:lang w:eastAsia="en-GB"/>
              </w:rPr>
            </w:pPr>
          </w:p>
        </w:tc>
        <w:tc>
          <w:tcPr>
            <w:tcW w:w="2305" w:type="dxa"/>
            <w:noWrap/>
          </w:tcPr>
          <w:p w14:paraId="5C6A5FA9" w14:textId="77777777" w:rsidR="00614FC2" w:rsidRPr="00301395" w:rsidRDefault="00614FC2" w:rsidP="00301395">
            <w:pPr>
              <w:spacing w:after="0"/>
              <w:textboxTightWrap w:val="none"/>
              <w:rPr>
                <w:rFonts w:cs="Arial"/>
                <w:color w:val="000000"/>
                <w:lang w:eastAsia="en-GB"/>
              </w:rPr>
            </w:pPr>
          </w:p>
        </w:tc>
        <w:tc>
          <w:tcPr>
            <w:tcW w:w="2051" w:type="dxa"/>
            <w:noWrap/>
          </w:tcPr>
          <w:p w14:paraId="77E4ABA9" w14:textId="77777777" w:rsidR="00614FC2" w:rsidRPr="00301395" w:rsidRDefault="00614FC2" w:rsidP="00301395">
            <w:pPr>
              <w:spacing w:after="0"/>
              <w:jc w:val="right"/>
              <w:textboxTightWrap w:val="none"/>
              <w:rPr>
                <w:rFonts w:cs="Arial"/>
                <w:color w:val="000000"/>
                <w:lang w:eastAsia="en-GB"/>
              </w:rPr>
            </w:pPr>
          </w:p>
        </w:tc>
        <w:tc>
          <w:tcPr>
            <w:tcW w:w="2602" w:type="dxa"/>
            <w:noWrap/>
          </w:tcPr>
          <w:p w14:paraId="1A9A675C" w14:textId="77777777" w:rsidR="00614FC2" w:rsidRPr="00301395" w:rsidRDefault="00614FC2" w:rsidP="00301395">
            <w:pPr>
              <w:spacing w:after="0"/>
              <w:textboxTightWrap w:val="none"/>
              <w:rPr>
                <w:rFonts w:cs="Arial"/>
                <w:color w:val="000000"/>
                <w:lang w:eastAsia="en-GB"/>
              </w:rPr>
            </w:pPr>
          </w:p>
        </w:tc>
      </w:tr>
      <w:tr w:rsidR="00614FC2" w:rsidRPr="00301395" w14:paraId="7F5E38A4" w14:textId="77777777" w:rsidTr="009A77A1">
        <w:trPr>
          <w:trHeight w:val="310"/>
        </w:trPr>
        <w:tc>
          <w:tcPr>
            <w:tcW w:w="3473" w:type="dxa"/>
            <w:noWrap/>
          </w:tcPr>
          <w:p w14:paraId="1F9B5047"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24636C11" w14:textId="77777777" w:rsidR="00614FC2" w:rsidRPr="00301395" w:rsidRDefault="00614FC2" w:rsidP="00301395">
            <w:pPr>
              <w:spacing w:after="0"/>
              <w:textboxTightWrap w:val="none"/>
              <w:rPr>
                <w:rFonts w:cs="Arial"/>
                <w:color w:val="000000"/>
                <w:lang w:eastAsia="en-GB"/>
              </w:rPr>
            </w:pPr>
          </w:p>
        </w:tc>
        <w:tc>
          <w:tcPr>
            <w:tcW w:w="2305" w:type="dxa"/>
            <w:noWrap/>
          </w:tcPr>
          <w:p w14:paraId="15358B77" w14:textId="77777777" w:rsidR="00614FC2" w:rsidRPr="00301395" w:rsidRDefault="00614FC2" w:rsidP="00301395">
            <w:pPr>
              <w:spacing w:after="0"/>
              <w:textboxTightWrap w:val="none"/>
              <w:rPr>
                <w:rFonts w:cs="Arial"/>
                <w:color w:val="000000"/>
                <w:lang w:eastAsia="en-GB"/>
              </w:rPr>
            </w:pPr>
          </w:p>
        </w:tc>
        <w:tc>
          <w:tcPr>
            <w:tcW w:w="2051" w:type="dxa"/>
            <w:noWrap/>
          </w:tcPr>
          <w:p w14:paraId="42340C0D" w14:textId="77777777" w:rsidR="00614FC2" w:rsidRPr="00301395" w:rsidRDefault="00614FC2" w:rsidP="00301395">
            <w:pPr>
              <w:spacing w:after="0"/>
              <w:jc w:val="right"/>
              <w:textboxTightWrap w:val="none"/>
              <w:rPr>
                <w:rFonts w:cs="Arial"/>
                <w:color w:val="000000"/>
                <w:lang w:eastAsia="en-GB"/>
              </w:rPr>
            </w:pPr>
          </w:p>
        </w:tc>
        <w:tc>
          <w:tcPr>
            <w:tcW w:w="2602" w:type="dxa"/>
            <w:noWrap/>
          </w:tcPr>
          <w:p w14:paraId="61BF34EC" w14:textId="77777777" w:rsidR="00614FC2" w:rsidRPr="00301395" w:rsidRDefault="00614FC2" w:rsidP="00301395">
            <w:pPr>
              <w:spacing w:after="0"/>
              <w:textboxTightWrap w:val="none"/>
              <w:rPr>
                <w:rFonts w:cs="Arial"/>
                <w:color w:val="000000"/>
                <w:lang w:eastAsia="en-GB"/>
              </w:rPr>
            </w:pPr>
          </w:p>
        </w:tc>
      </w:tr>
      <w:tr w:rsidR="00614FC2" w:rsidRPr="00301395" w14:paraId="2281F424" w14:textId="77777777" w:rsidTr="009A77A1">
        <w:trPr>
          <w:trHeight w:val="310"/>
        </w:trPr>
        <w:tc>
          <w:tcPr>
            <w:tcW w:w="3473" w:type="dxa"/>
            <w:noWrap/>
          </w:tcPr>
          <w:p w14:paraId="5CAFF5E5"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65793804" w14:textId="77777777" w:rsidR="00614FC2" w:rsidRPr="00301395" w:rsidRDefault="00614FC2" w:rsidP="00301395">
            <w:pPr>
              <w:spacing w:after="0"/>
              <w:textboxTightWrap w:val="none"/>
              <w:rPr>
                <w:rFonts w:cs="Arial"/>
                <w:color w:val="000000"/>
                <w:lang w:eastAsia="en-GB"/>
              </w:rPr>
            </w:pPr>
          </w:p>
        </w:tc>
        <w:tc>
          <w:tcPr>
            <w:tcW w:w="2305" w:type="dxa"/>
            <w:noWrap/>
          </w:tcPr>
          <w:p w14:paraId="7666EBE2" w14:textId="77777777" w:rsidR="00614FC2" w:rsidRPr="00301395" w:rsidRDefault="00614FC2" w:rsidP="00301395">
            <w:pPr>
              <w:spacing w:after="0"/>
              <w:textboxTightWrap w:val="none"/>
              <w:rPr>
                <w:rFonts w:cs="Arial"/>
                <w:color w:val="000000"/>
                <w:lang w:eastAsia="en-GB"/>
              </w:rPr>
            </w:pPr>
          </w:p>
        </w:tc>
        <w:tc>
          <w:tcPr>
            <w:tcW w:w="2051" w:type="dxa"/>
            <w:noWrap/>
          </w:tcPr>
          <w:p w14:paraId="657435A9" w14:textId="77777777" w:rsidR="00614FC2" w:rsidRPr="00301395" w:rsidRDefault="00614FC2" w:rsidP="00301395">
            <w:pPr>
              <w:spacing w:after="0"/>
              <w:jc w:val="right"/>
              <w:textboxTightWrap w:val="none"/>
              <w:rPr>
                <w:rFonts w:cs="Arial"/>
                <w:color w:val="000000"/>
                <w:lang w:eastAsia="en-GB"/>
              </w:rPr>
            </w:pPr>
          </w:p>
        </w:tc>
        <w:tc>
          <w:tcPr>
            <w:tcW w:w="2602" w:type="dxa"/>
            <w:noWrap/>
          </w:tcPr>
          <w:p w14:paraId="363B7846" w14:textId="77777777" w:rsidR="00614FC2" w:rsidRPr="00301395" w:rsidRDefault="00614FC2" w:rsidP="00301395">
            <w:pPr>
              <w:spacing w:after="0"/>
              <w:textboxTightWrap w:val="none"/>
              <w:rPr>
                <w:rFonts w:cs="Arial"/>
                <w:color w:val="000000"/>
                <w:lang w:eastAsia="en-GB"/>
              </w:rPr>
            </w:pPr>
          </w:p>
        </w:tc>
      </w:tr>
      <w:tr w:rsidR="00614FC2" w:rsidRPr="00301395" w14:paraId="2EA1E06E" w14:textId="77777777" w:rsidTr="009A77A1">
        <w:trPr>
          <w:trHeight w:val="310"/>
        </w:trPr>
        <w:tc>
          <w:tcPr>
            <w:tcW w:w="3473" w:type="dxa"/>
            <w:noWrap/>
          </w:tcPr>
          <w:p w14:paraId="6E7FD354"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38DB3DF2" w14:textId="77777777" w:rsidR="00614FC2" w:rsidRPr="00301395" w:rsidRDefault="00614FC2" w:rsidP="00301395">
            <w:pPr>
              <w:spacing w:after="0"/>
              <w:textboxTightWrap w:val="none"/>
              <w:rPr>
                <w:rFonts w:cs="Arial"/>
                <w:color w:val="000000"/>
                <w:lang w:eastAsia="en-GB"/>
              </w:rPr>
            </w:pPr>
          </w:p>
        </w:tc>
        <w:tc>
          <w:tcPr>
            <w:tcW w:w="2305" w:type="dxa"/>
            <w:noWrap/>
          </w:tcPr>
          <w:p w14:paraId="4DE42D47" w14:textId="77777777" w:rsidR="00614FC2" w:rsidRPr="00301395" w:rsidRDefault="00614FC2" w:rsidP="00301395">
            <w:pPr>
              <w:spacing w:after="0"/>
              <w:textboxTightWrap w:val="none"/>
              <w:rPr>
                <w:rFonts w:cs="Arial"/>
                <w:color w:val="000000"/>
                <w:lang w:eastAsia="en-GB"/>
              </w:rPr>
            </w:pPr>
          </w:p>
        </w:tc>
        <w:tc>
          <w:tcPr>
            <w:tcW w:w="2051" w:type="dxa"/>
            <w:noWrap/>
          </w:tcPr>
          <w:p w14:paraId="45A9D7C2" w14:textId="77777777" w:rsidR="00614FC2" w:rsidRPr="00301395" w:rsidRDefault="00614FC2" w:rsidP="00301395">
            <w:pPr>
              <w:spacing w:after="0"/>
              <w:jc w:val="right"/>
              <w:textboxTightWrap w:val="none"/>
              <w:rPr>
                <w:rFonts w:cs="Arial"/>
                <w:color w:val="000000"/>
                <w:lang w:eastAsia="en-GB"/>
              </w:rPr>
            </w:pPr>
          </w:p>
        </w:tc>
        <w:tc>
          <w:tcPr>
            <w:tcW w:w="2602" w:type="dxa"/>
            <w:noWrap/>
          </w:tcPr>
          <w:p w14:paraId="1FC6F496" w14:textId="77777777" w:rsidR="00614FC2" w:rsidRPr="00301395" w:rsidRDefault="00614FC2" w:rsidP="00301395">
            <w:pPr>
              <w:spacing w:after="0"/>
              <w:textboxTightWrap w:val="none"/>
              <w:rPr>
                <w:rFonts w:cs="Arial"/>
                <w:color w:val="000000"/>
                <w:lang w:eastAsia="en-GB"/>
              </w:rPr>
            </w:pPr>
          </w:p>
        </w:tc>
      </w:tr>
      <w:tr w:rsidR="00614FC2" w:rsidRPr="00301395" w14:paraId="34B6E747" w14:textId="77777777" w:rsidTr="009A77A1">
        <w:trPr>
          <w:trHeight w:val="310"/>
        </w:trPr>
        <w:tc>
          <w:tcPr>
            <w:tcW w:w="3473" w:type="dxa"/>
            <w:noWrap/>
          </w:tcPr>
          <w:p w14:paraId="132BAFCF"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0E04557E" w14:textId="77777777" w:rsidR="00614FC2" w:rsidRPr="00301395" w:rsidRDefault="00614FC2" w:rsidP="00301395">
            <w:pPr>
              <w:spacing w:after="0"/>
              <w:textboxTightWrap w:val="none"/>
              <w:rPr>
                <w:rFonts w:cs="Arial"/>
                <w:color w:val="000000"/>
                <w:lang w:eastAsia="en-GB"/>
              </w:rPr>
            </w:pPr>
          </w:p>
        </w:tc>
        <w:tc>
          <w:tcPr>
            <w:tcW w:w="2305" w:type="dxa"/>
            <w:noWrap/>
          </w:tcPr>
          <w:p w14:paraId="57508C94" w14:textId="77777777" w:rsidR="00614FC2" w:rsidRPr="00301395" w:rsidRDefault="00614FC2" w:rsidP="00301395">
            <w:pPr>
              <w:spacing w:after="0"/>
              <w:textboxTightWrap w:val="none"/>
              <w:rPr>
                <w:rFonts w:cs="Arial"/>
                <w:color w:val="000000"/>
                <w:lang w:eastAsia="en-GB"/>
              </w:rPr>
            </w:pPr>
          </w:p>
        </w:tc>
        <w:tc>
          <w:tcPr>
            <w:tcW w:w="2051" w:type="dxa"/>
            <w:noWrap/>
          </w:tcPr>
          <w:p w14:paraId="482DE062" w14:textId="77777777" w:rsidR="00614FC2" w:rsidRPr="00301395" w:rsidRDefault="00614FC2" w:rsidP="00301395">
            <w:pPr>
              <w:spacing w:after="0"/>
              <w:jc w:val="right"/>
              <w:textboxTightWrap w:val="none"/>
              <w:rPr>
                <w:rFonts w:cs="Arial"/>
                <w:color w:val="000000"/>
                <w:lang w:eastAsia="en-GB"/>
              </w:rPr>
            </w:pPr>
          </w:p>
        </w:tc>
        <w:tc>
          <w:tcPr>
            <w:tcW w:w="2602" w:type="dxa"/>
            <w:noWrap/>
          </w:tcPr>
          <w:p w14:paraId="2305E88B" w14:textId="77777777" w:rsidR="00614FC2" w:rsidRPr="00301395" w:rsidRDefault="00614FC2" w:rsidP="00301395">
            <w:pPr>
              <w:spacing w:after="0"/>
              <w:textboxTightWrap w:val="none"/>
              <w:rPr>
                <w:rFonts w:cs="Arial"/>
                <w:color w:val="000000"/>
                <w:lang w:eastAsia="en-GB"/>
              </w:rPr>
            </w:pPr>
          </w:p>
        </w:tc>
      </w:tr>
      <w:tr w:rsidR="00614FC2" w:rsidRPr="00301395" w14:paraId="593A1799" w14:textId="77777777" w:rsidTr="009A77A1">
        <w:trPr>
          <w:trHeight w:val="310"/>
        </w:trPr>
        <w:tc>
          <w:tcPr>
            <w:tcW w:w="3473" w:type="dxa"/>
            <w:noWrap/>
          </w:tcPr>
          <w:p w14:paraId="67D34CE8"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303A5060" w14:textId="77777777" w:rsidR="00614FC2" w:rsidRPr="00301395" w:rsidRDefault="00614FC2" w:rsidP="00301395">
            <w:pPr>
              <w:spacing w:after="0"/>
              <w:textboxTightWrap w:val="none"/>
              <w:rPr>
                <w:rFonts w:cs="Arial"/>
                <w:color w:val="000000"/>
                <w:lang w:eastAsia="en-GB"/>
              </w:rPr>
            </w:pPr>
          </w:p>
        </w:tc>
        <w:tc>
          <w:tcPr>
            <w:tcW w:w="2305" w:type="dxa"/>
            <w:noWrap/>
          </w:tcPr>
          <w:p w14:paraId="482A4286" w14:textId="77777777" w:rsidR="00614FC2" w:rsidRPr="00301395" w:rsidRDefault="00614FC2" w:rsidP="00301395">
            <w:pPr>
              <w:spacing w:after="0"/>
              <w:textboxTightWrap w:val="none"/>
              <w:rPr>
                <w:rFonts w:cs="Arial"/>
                <w:color w:val="000000"/>
                <w:lang w:eastAsia="en-GB"/>
              </w:rPr>
            </w:pPr>
          </w:p>
        </w:tc>
        <w:tc>
          <w:tcPr>
            <w:tcW w:w="2051" w:type="dxa"/>
            <w:noWrap/>
          </w:tcPr>
          <w:p w14:paraId="1846EBBE" w14:textId="77777777" w:rsidR="00614FC2" w:rsidRPr="00301395" w:rsidRDefault="00614FC2" w:rsidP="00301395">
            <w:pPr>
              <w:spacing w:after="0"/>
              <w:jc w:val="right"/>
              <w:textboxTightWrap w:val="none"/>
              <w:rPr>
                <w:rFonts w:cs="Arial"/>
                <w:color w:val="000000"/>
                <w:lang w:eastAsia="en-GB"/>
              </w:rPr>
            </w:pPr>
          </w:p>
        </w:tc>
        <w:tc>
          <w:tcPr>
            <w:tcW w:w="2602" w:type="dxa"/>
            <w:noWrap/>
          </w:tcPr>
          <w:p w14:paraId="73CEA26D" w14:textId="77777777" w:rsidR="00614FC2" w:rsidRPr="00301395" w:rsidRDefault="00614FC2" w:rsidP="00301395">
            <w:pPr>
              <w:spacing w:after="0"/>
              <w:textboxTightWrap w:val="none"/>
              <w:rPr>
                <w:rFonts w:cs="Arial"/>
                <w:color w:val="000000"/>
                <w:lang w:eastAsia="en-GB"/>
              </w:rPr>
            </w:pPr>
          </w:p>
        </w:tc>
      </w:tr>
      <w:tr w:rsidR="00614FC2" w:rsidRPr="00301395" w14:paraId="0FAAD161" w14:textId="77777777" w:rsidTr="009A77A1">
        <w:trPr>
          <w:trHeight w:val="310"/>
        </w:trPr>
        <w:tc>
          <w:tcPr>
            <w:tcW w:w="3473" w:type="dxa"/>
            <w:noWrap/>
          </w:tcPr>
          <w:p w14:paraId="24A826EB"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61E9D325" w14:textId="77777777" w:rsidR="00614FC2" w:rsidRPr="00301395" w:rsidRDefault="00614FC2" w:rsidP="00301395">
            <w:pPr>
              <w:spacing w:after="0"/>
              <w:textboxTightWrap w:val="none"/>
              <w:rPr>
                <w:rFonts w:cs="Arial"/>
                <w:color w:val="000000"/>
                <w:lang w:eastAsia="en-GB"/>
              </w:rPr>
            </w:pPr>
          </w:p>
        </w:tc>
        <w:tc>
          <w:tcPr>
            <w:tcW w:w="2305" w:type="dxa"/>
            <w:noWrap/>
          </w:tcPr>
          <w:p w14:paraId="6256211C" w14:textId="77777777" w:rsidR="00614FC2" w:rsidRPr="00301395" w:rsidRDefault="00614FC2" w:rsidP="00301395">
            <w:pPr>
              <w:spacing w:after="0"/>
              <w:textboxTightWrap w:val="none"/>
              <w:rPr>
                <w:rFonts w:cs="Arial"/>
                <w:color w:val="000000"/>
                <w:lang w:eastAsia="en-GB"/>
              </w:rPr>
            </w:pPr>
          </w:p>
        </w:tc>
        <w:tc>
          <w:tcPr>
            <w:tcW w:w="2051" w:type="dxa"/>
            <w:noWrap/>
          </w:tcPr>
          <w:p w14:paraId="1D4113E1" w14:textId="77777777" w:rsidR="00614FC2" w:rsidRPr="00301395" w:rsidRDefault="00614FC2" w:rsidP="00301395">
            <w:pPr>
              <w:spacing w:after="0"/>
              <w:jc w:val="right"/>
              <w:textboxTightWrap w:val="none"/>
              <w:rPr>
                <w:rFonts w:cs="Arial"/>
                <w:color w:val="000000"/>
                <w:lang w:eastAsia="en-GB"/>
              </w:rPr>
            </w:pPr>
          </w:p>
        </w:tc>
        <w:tc>
          <w:tcPr>
            <w:tcW w:w="2602" w:type="dxa"/>
            <w:noWrap/>
          </w:tcPr>
          <w:p w14:paraId="64A45702" w14:textId="77777777" w:rsidR="00614FC2" w:rsidRPr="00301395" w:rsidRDefault="00614FC2" w:rsidP="00301395">
            <w:pPr>
              <w:spacing w:after="0"/>
              <w:textboxTightWrap w:val="none"/>
              <w:rPr>
                <w:rFonts w:cs="Arial"/>
                <w:color w:val="000000"/>
                <w:lang w:eastAsia="en-GB"/>
              </w:rPr>
            </w:pPr>
          </w:p>
        </w:tc>
      </w:tr>
      <w:tr w:rsidR="00614FC2" w:rsidRPr="00301395" w14:paraId="7F351FFE" w14:textId="77777777" w:rsidTr="009A77A1">
        <w:trPr>
          <w:trHeight w:val="310"/>
        </w:trPr>
        <w:tc>
          <w:tcPr>
            <w:tcW w:w="3473" w:type="dxa"/>
            <w:noWrap/>
          </w:tcPr>
          <w:p w14:paraId="272F2E10"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5806DBA6" w14:textId="77777777" w:rsidR="00614FC2" w:rsidRPr="00301395" w:rsidRDefault="00614FC2" w:rsidP="00301395">
            <w:pPr>
              <w:spacing w:after="0"/>
              <w:textboxTightWrap w:val="none"/>
              <w:rPr>
                <w:rFonts w:cs="Arial"/>
                <w:color w:val="000000"/>
                <w:lang w:eastAsia="en-GB"/>
              </w:rPr>
            </w:pPr>
          </w:p>
        </w:tc>
        <w:tc>
          <w:tcPr>
            <w:tcW w:w="2305" w:type="dxa"/>
            <w:noWrap/>
          </w:tcPr>
          <w:p w14:paraId="1A256638" w14:textId="77777777" w:rsidR="00614FC2" w:rsidRPr="00301395" w:rsidRDefault="00614FC2" w:rsidP="00301395">
            <w:pPr>
              <w:spacing w:after="0"/>
              <w:textboxTightWrap w:val="none"/>
              <w:rPr>
                <w:rFonts w:cs="Arial"/>
                <w:color w:val="000000"/>
                <w:lang w:eastAsia="en-GB"/>
              </w:rPr>
            </w:pPr>
          </w:p>
        </w:tc>
        <w:tc>
          <w:tcPr>
            <w:tcW w:w="2051" w:type="dxa"/>
            <w:noWrap/>
          </w:tcPr>
          <w:p w14:paraId="27CF2FF0" w14:textId="77777777" w:rsidR="00614FC2" w:rsidRPr="00301395" w:rsidRDefault="00614FC2" w:rsidP="00301395">
            <w:pPr>
              <w:spacing w:after="0"/>
              <w:textboxTightWrap w:val="none"/>
              <w:rPr>
                <w:rFonts w:cs="Arial"/>
                <w:color w:val="000000"/>
                <w:lang w:eastAsia="en-GB"/>
              </w:rPr>
            </w:pPr>
          </w:p>
        </w:tc>
        <w:tc>
          <w:tcPr>
            <w:tcW w:w="2602" w:type="dxa"/>
            <w:noWrap/>
          </w:tcPr>
          <w:p w14:paraId="526EC980" w14:textId="77777777" w:rsidR="00614FC2" w:rsidRPr="00301395" w:rsidRDefault="00614FC2" w:rsidP="00301395">
            <w:pPr>
              <w:spacing w:after="0"/>
              <w:textboxTightWrap w:val="none"/>
              <w:rPr>
                <w:rFonts w:cs="Arial"/>
                <w:color w:val="000000"/>
                <w:lang w:eastAsia="en-GB"/>
              </w:rPr>
            </w:pPr>
          </w:p>
        </w:tc>
      </w:tr>
      <w:tr w:rsidR="00614FC2" w:rsidRPr="00301395" w14:paraId="32DAC392" w14:textId="77777777" w:rsidTr="009A77A1">
        <w:trPr>
          <w:trHeight w:val="310"/>
        </w:trPr>
        <w:tc>
          <w:tcPr>
            <w:tcW w:w="3473" w:type="dxa"/>
            <w:noWrap/>
          </w:tcPr>
          <w:p w14:paraId="34195414"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4ABB4008" w14:textId="77777777" w:rsidR="00614FC2" w:rsidRPr="00301395" w:rsidRDefault="00614FC2" w:rsidP="00301395">
            <w:pPr>
              <w:spacing w:after="0"/>
              <w:textboxTightWrap w:val="none"/>
              <w:rPr>
                <w:rFonts w:cs="Arial"/>
                <w:color w:val="000000"/>
                <w:lang w:eastAsia="en-GB"/>
              </w:rPr>
            </w:pPr>
          </w:p>
        </w:tc>
        <w:tc>
          <w:tcPr>
            <w:tcW w:w="2305" w:type="dxa"/>
            <w:noWrap/>
          </w:tcPr>
          <w:p w14:paraId="0C9458AA" w14:textId="77777777" w:rsidR="00614FC2" w:rsidRPr="00301395" w:rsidRDefault="00614FC2" w:rsidP="00301395">
            <w:pPr>
              <w:spacing w:after="0"/>
              <w:textboxTightWrap w:val="none"/>
              <w:rPr>
                <w:rFonts w:cs="Arial"/>
                <w:color w:val="000000"/>
                <w:lang w:eastAsia="en-GB"/>
              </w:rPr>
            </w:pPr>
          </w:p>
        </w:tc>
        <w:tc>
          <w:tcPr>
            <w:tcW w:w="2051" w:type="dxa"/>
            <w:noWrap/>
          </w:tcPr>
          <w:p w14:paraId="321A187F" w14:textId="77777777" w:rsidR="00614FC2" w:rsidRPr="00301395" w:rsidRDefault="00614FC2" w:rsidP="00301395">
            <w:pPr>
              <w:spacing w:after="0"/>
              <w:textboxTightWrap w:val="none"/>
              <w:rPr>
                <w:rFonts w:cs="Arial"/>
                <w:color w:val="000000"/>
                <w:lang w:eastAsia="en-GB"/>
              </w:rPr>
            </w:pPr>
          </w:p>
        </w:tc>
        <w:tc>
          <w:tcPr>
            <w:tcW w:w="2602" w:type="dxa"/>
            <w:noWrap/>
          </w:tcPr>
          <w:p w14:paraId="2E2A9675" w14:textId="77777777" w:rsidR="00614FC2" w:rsidRPr="00301395" w:rsidRDefault="00614FC2" w:rsidP="00301395">
            <w:pPr>
              <w:spacing w:after="0"/>
              <w:textboxTightWrap w:val="none"/>
              <w:rPr>
                <w:rFonts w:cs="Arial"/>
                <w:color w:val="000000"/>
                <w:lang w:eastAsia="en-GB"/>
              </w:rPr>
            </w:pPr>
          </w:p>
        </w:tc>
      </w:tr>
      <w:tr w:rsidR="00614FC2" w:rsidRPr="00301395" w14:paraId="08123588" w14:textId="77777777" w:rsidTr="009A77A1">
        <w:trPr>
          <w:trHeight w:val="310"/>
        </w:trPr>
        <w:tc>
          <w:tcPr>
            <w:tcW w:w="3473" w:type="dxa"/>
            <w:noWrap/>
          </w:tcPr>
          <w:p w14:paraId="0D8D934E"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0B58D3F5" w14:textId="77777777" w:rsidR="00614FC2" w:rsidRPr="00301395" w:rsidRDefault="00614FC2" w:rsidP="00301395">
            <w:pPr>
              <w:spacing w:after="0"/>
              <w:textboxTightWrap w:val="none"/>
              <w:rPr>
                <w:rFonts w:cs="Arial"/>
                <w:color w:val="000000"/>
                <w:lang w:eastAsia="en-GB"/>
              </w:rPr>
            </w:pPr>
          </w:p>
        </w:tc>
        <w:tc>
          <w:tcPr>
            <w:tcW w:w="2305" w:type="dxa"/>
            <w:noWrap/>
          </w:tcPr>
          <w:p w14:paraId="69C80F74" w14:textId="77777777" w:rsidR="00614FC2" w:rsidRPr="00301395" w:rsidRDefault="00614FC2" w:rsidP="00301395">
            <w:pPr>
              <w:spacing w:after="0"/>
              <w:textboxTightWrap w:val="none"/>
              <w:rPr>
                <w:rFonts w:cs="Arial"/>
                <w:color w:val="000000"/>
                <w:lang w:eastAsia="en-GB"/>
              </w:rPr>
            </w:pPr>
          </w:p>
        </w:tc>
        <w:tc>
          <w:tcPr>
            <w:tcW w:w="2051" w:type="dxa"/>
            <w:noWrap/>
          </w:tcPr>
          <w:p w14:paraId="3B05D0D9" w14:textId="77777777" w:rsidR="00614FC2" w:rsidRPr="00301395" w:rsidRDefault="00614FC2" w:rsidP="00301395">
            <w:pPr>
              <w:spacing w:after="0"/>
              <w:textboxTightWrap w:val="none"/>
              <w:rPr>
                <w:rFonts w:cs="Arial"/>
                <w:color w:val="000000"/>
                <w:lang w:eastAsia="en-GB"/>
              </w:rPr>
            </w:pPr>
          </w:p>
        </w:tc>
        <w:tc>
          <w:tcPr>
            <w:tcW w:w="2602" w:type="dxa"/>
            <w:noWrap/>
          </w:tcPr>
          <w:p w14:paraId="6929EA66" w14:textId="77777777" w:rsidR="00614FC2" w:rsidRPr="00301395" w:rsidRDefault="00614FC2" w:rsidP="00301395">
            <w:pPr>
              <w:spacing w:after="0"/>
              <w:textboxTightWrap w:val="none"/>
              <w:rPr>
                <w:rFonts w:cs="Arial"/>
                <w:color w:val="000000"/>
                <w:lang w:eastAsia="en-GB"/>
              </w:rPr>
            </w:pPr>
          </w:p>
        </w:tc>
      </w:tr>
      <w:tr w:rsidR="00614FC2" w:rsidRPr="00301395" w14:paraId="168A54E7" w14:textId="77777777" w:rsidTr="009A77A1">
        <w:trPr>
          <w:trHeight w:val="310"/>
        </w:trPr>
        <w:tc>
          <w:tcPr>
            <w:tcW w:w="3473" w:type="dxa"/>
            <w:noWrap/>
          </w:tcPr>
          <w:p w14:paraId="3D9C5A27"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323B6967" w14:textId="77777777" w:rsidR="00614FC2" w:rsidRPr="00301395" w:rsidRDefault="00614FC2" w:rsidP="00301395">
            <w:pPr>
              <w:spacing w:after="0"/>
              <w:textboxTightWrap w:val="none"/>
              <w:rPr>
                <w:rFonts w:cs="Arial"/>
                <w:color w:val="000000"/>
                <w:lang w:eastAsia="en-GB"/>
              </w:rPr>
            </w:pPr>
          </w:p>
        </w:tc>
        <w:tc>
          <w:tcPr>
            <w:tcW w:w="2305" w:type="dxa"/>
            <w:noWrap/>
          </w:tcPr>
          <w:p w14:paraId="2C476917" w14:textId="77777777" w:rsidR="00614FC2" w:rsidRPr="00301395" w:rsidRDefault="00614FC2" w:rsidP="00301395">
            <w:pPr>
              <w:spacing w:after="0"/>
              <w:textboxTightWrap w:val="none"/>
              <w:rPr>
                <w:rFonts w:cs="Arial"/>
                <w:color w:val="000000"/>
                <w:lang w:eastAsia="en-GB"/>
              </w:rPr>
            </w:pPr>
          </w:p>
        </w:tc>
        <w:tc>
          <w:tcPr>
            <w:tcW w:w="2051" w:type="dxa"/>
            <w:noWrap/>
          </w:tcPr>
          <w:p w14:paraId="4A975492" w14:textId="77777777" w:rsidR="00614FC2" w:rsidRPr="00301395" w:rsidRDefault="00614FC2" w:rsidP="00301395">
            <w:pPr>
              <w:spacing w:after="0"/>
              <w:textboxTightWrap w:val="none"/>
              <w:rPr>
                <w:rFonts w:cs="Arial"/>
                <w:color w:val="000000"/>
                <w:lang w:eastAsia="en-GB"/>
              </w:rPr>
            </w:pPr>
          </w:p>
        </w:tc>
        <w:tc>
          <w:tcPr>
            <w:tcW w:w="2602" w:type="dxa"/>
            <w:noWrap/>
          </w:tcPr>
          <w:p w14:paraId="2A944E3D" w14:textId="77777777" w:rsidR="00614FC2" w:rsidRPr="00301395" w:rsidRDefault="00614FC2" w:rsidP="00301395">
            <w:pPr>
              <w:spacing w:after="0"/>
              <w:textboxTightWrap w:val="none"/>
              <w:rPr>
                <w:rFonts w:cs="Arial"/>
                <w:color w:val="000000"/>
                <w:lang w:eastAsia="en-GB"/>
              </w:rPr>
            </w:pPr>
          </w:p>
        </w:tc>
      </w:tr>
      <w:tr w:rsidR="00614FC2" w:rsidRPr="00301395" w14:paraId="2C8E3E40" w14:textId="77777777" w:rsidTr="009A77A1">
        <w:trPr>
          <w:trHeight w:val="310"/>
        </w:trPr>
        <w:tc>
          <w:tcPr>
            <w:tcW w:w="3473" w:type="dxa"/>
            <w:noWrap/>
          </w:tcPr>
          <w:p w14:paraId="53E7D41E" w14:textId="77777777" w:rsidR="00614FC2" w:rsidRPr="00301395" w:rsidRDefault="00614FC2" w:rsidP="00301395">
            <w:pPr>
              <w:spacing w:after="0"/>
              <w:textboxTightWrap w:val="none"/>
              <w:rPr>
                <w:rFonts w:cs="Arial"/>
                <w:color w:val="0563C1"/>
                <w:u w:val="single"/>
                <w:lang w:eastAsia="en-GB"/>
              </w:rPr>
            </w:pPr>
          </w:p>
        </w:tc>
        <w:tc>
          <w:tcPr>
            <w:tcW w:w="2051" w:type="dxa"/>
            <w:noWrap/>
          </w:tcPr>
          <w:p w14:paraId="7FC1778F" w14:textId="77777777" w:rsidR="00614FC2" w:rsidRPr="00301395" w:rsidRDefault="00614FC2" w:rsidP="00301395">
            <w:pPr>
              <w:spacing w:after="0"/>
              <w:textboxTightWrap w:val="none"/>
              <w:rPr>
                <w:rFonts w:cs="Arial"/>
                <w:color w:val="000000"/>
                <w:lang w:eastAsia="en-GB"/>
              </w:rPr>
            </w:pPr>
          </w:p>
        </w:tc>
        <w:tc>
          <w:tcPr>
            <w:tcW w:w="2305" w:type="dxa"/>
            <w:noWrap/>
          </w:tcPr>
          <w:p w14:paraId="3C14A209" w14:textId="77777777" w:rsidR="00614FC2" w:rsidRPr="00301395" w:rsidRDefault="00614FC2" w:rsidP="00301395">
            <w:pPr>
              <w:spacing w:after="0"/>
              <w:textboxTightWrap w:val="none"/>
              <w:rPr>
                <w:rFonts w:cs="Arial"/>
                <w:color w:val="000000"/>
                <w:lang w:eastAsia="en-GB"/>
              </w:rPr>
            </w:pPr>
          </w:p>
        </w:tc>
        <w:tc>
          <w:tcPr>
            <w:tcW w:w="2051" w:type="dxa"/>
            <w:noWrap/>
          </w:tcPr>
          <w:p w14:paraId="7E98FB1F" w14:textId="77777777" w:rsidR="00614FC2" w:rsidRPr="00301395" w:rsidRDefault="00614FC2" w:rsidP="00301395">
            <w:pPr>
              <w:spacing w:after="0"/>
              <w:textboxTightWrap w:val="none"/>
              <w:rPr>
                <w:rFonts w:cs="Arial"/>
                <w:color w:val="000000"/>
                <w:lang w:eastAsia="en-GB"/>
              </w:rPr>
            </w:pPr>
          </w:p>
        </w:tc>
        <w:tc>
          <w:tcPr>
            <w:tcW w:w="2602" w:type="dxa"/>
            <w:noWrap/>
          </w:tcPr>
          <w:p w14:paraId="4DE6DBE2" w14:textId="77777777" w:rsidR="00614FC2" w:rsidRPr="00301395" w:rsidRDefault="00614FC2" w:rsidP="00301395">
            <w:pPr>
              <w:spacing w:after="0"/>
              <w:textboxTightWrap w:val="none"/>
              <w:rPr>
                <w:rFonts w:cs="Arial"/>
                <w:color w:val="000000"/>
                <w:lang w:eastAsia="en-GB"/>
              </w:rPr>
            </w:pPr>
          </w:p>
        </w:tc>
      </w:tr>
      <w:tr w:rsidR="00614FC2" w14:paraId="4129B3DD" w14:textId="77777777" w:rsidTr="00301395">
        <w:tc>
          <w:tcPr>
            <w:tcW w:w="3473" w:type="dxa"/>
          </w:tcPr>
          <w:p w14:paraId="67F6EC39" w14:textId="77777777" w:rsidR="00614FC2" w:rsidRDefault="00614FC2" w:rsidP="0062475E">
            <w:pPr>
              <w:rPr>
                <w:b/>
              </w:rPr>
            </w:pPr>
          </w:p>
        </w:tc>
        <w:tc>
          <w:tcPr>
            <w:tcW w:w="2051" w:type="dxa"/>
          </w:tcPr>
          <w:p w14:paraId="06D131C9" w14:textId="77777777" w:rsidR="00614FC2" w:rsidRDefault="00614FC2" w:rsidP="0062475E">
            <w:pPr>
              <w:rPr>
                <w:b/>
              </w:rPr>
            </w:pPr>
          </w:p>
        </w:tc>
        <w:tc>
          <w:tcPr>
            <w:tcW w:w="2305" w:type="dxa"/>
          </w:tcPr>
          <w:p w14:paraId="226F8ECA" w14:textId="77777777" w:rsidR="00614FC2" w:rsidRDefault="00614FC2" w:rsidP="0062475E">
            <w:pPr>
              <w:rPr>
                <w:b/>
              </w:rPr>
            </w:pPr>
          </w:p>
        </w:tc>
        <w:tc>
          <w:tcPr>
            <w:tcW w:w="2051" w:type="dxa"/>
          </w:tcPr>
          <w:p w14:paraId="2CC599A6" w14:textId="77777777" w:rsidR="00614FC2" w:rsidRDefault="00614FC2" w:rsidP="0062475E">
            <w:pPr>
              <w:rPr>
                <w:b/>
              </w:rPr>
            </w:pPr>
          </w:p>
        </w:tc>
        <w:tc>
          <w:tcPr>
            <w:tcW w:w="2602" w:type="dxa"/>
          </w:tcPr>
          <w:p w14:paraId="33A44CF9" w14:textId="77777777" w:rsidR="00614FC2" w:rsidRDefault="00614FC2" w:rsidP="0062475E">
            <w:pPr>
              <w:rPr>
                <w:b/>
              </w:rPr>
            </w:pPr>
          </w:p>
        </w:tc>
      </w:tr>
      <w:tr w:rsidR="00614FC2" w14:paraId="4CDCCFE0" w14:textId="77777777" w:rsidTr="00301395">
        <w:tc>
          <w:tcPr>
            <w:tcW w:w="3473" w:type="dxa"/>
          </w:tcPr>
          <w:p w14:paraId="77E60318" w14:textId="77777777" w:rsidR="00614FC2" w:rsidRDefault="00614FC2" w:rsidP="0062475E">
            <w:pPr>
              <w:rPr>
                <w:b/>
              </w:rPr>
            </w:pPr>
          </w:p>
        </w:tc>
        <w:tc>
          <w:tcPr>
            <w:tcW w:w="2051" w:type="dxa"/>
          </w:tcPr>
          <w:p w14:paraId="4E119971" w14:textId="77777777" w:rsidR="00614FC2" w:rsidRDefault="00614FC2" w:rsidP="0062475E">
            <w:pPr>
              <w:rPr>
                <w:b/>
              </w:rPr>
            </w:pPr>
          </w:p>
        </w:tc>
        <w:tc>
          <w:tcPr>
            <w:tcW w:w="2305" w:type="dxa"/>
          </w:tcPr>
          <w:p w14:paraId="14386948" w14:textId="77777777" w:rsidR="00614FC2" w:rsidRDefault="00614FC2" w:rsidP="0062475E">
            <w:pPr>
              <w:rPr>
                <w:b/>
              </w:rPr>
            </w:pPr>
          </w:p>
        </w:tc>
        <w:tc>
          <w:tcPr>
            <w:tcW w:w="2051" w:type="dxa"/>
          </w:tcPr>
          <w:p w14:paraId="532BB1D7" w14:textId="77777777" w:rsidR="00614FC2" w:rsidRDefault="00614FC2" w:rsidP="0062475E">
            <w:pPr>
              <w:rPr>
                <w:b/>
              </w:rPr>
            </w:pPr>
          </w:p>
        </w:tc>
        <w:tc>
          <w:tcPr>
            <w:tcW w:w="2602" w:type="dxa"/>
          </w:tcPr>
          <w:p w14:paraId="4E527845" w14:textId="77777777" w:rsidR="00614FC2" w:rsidRDefault="00614FC2" w:rsidP="0062475E">
            <w:pPr>
              <w:rPr>
                <w:b/>
              </w:rPr>
            </w:pPr>
          </w:p>
        </w:tc>
      </w:tr>
    </w:tbl>
    <w:p w14:paraId="26C824A3" w14:textId="77777777" w:rsidR="00CC12C1" w:rsidRDefault="00CC12C1" w:rsidP="005618AA">
      <w:pPr>
        <w:rPr>
          <w:b/>
        </w:rPr>
      </w:pPr>
    </w:p>
    <w:sectPr w:rsidR="00CC12C1" w:rsidSect="00151F7F">
      <w:pgSz w:w="16838" w:h="11906" w:orient="landscape"/>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7041C3" w14:textId="77777777" w:rsidR="002346B0" w:rsidRDefault="002346B0" w:rsidP="000C24AF">
      <w:pPr>
        <w:spacing w:after="0"/>
      </w:pPr>
      <w:r>
        <w:separator/>
      </w:r>
    </w:p>
  </w:endnote>
  <w:endnote w:type="continuationSeparator" w:id="0">
    <w:p w14:paraId="56360F29" w14:textId="77777777" w:rsidR="002346B0" w:rsidRDefault="002346B0" w:rsidP="000C24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20B06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385FE7" w14:textId="77777777" w:rsidR="00F25CC7" w:rsidRDefault="00F25CC7" w:rsidP="00694FC4">
    <w:pPr>
      <w:tabs>
        <w:tab w:val="left" w:pos="426"/>
      </w:tabs>
    </w:pPr>
  </w:p>
  <w:p w14:paraId="1DC3F5BD" w14:textId="00BE1F4F" w:rsidR="00F25CC7" w:rsidRDefault="00F84DFA" w:rsidP="0030753B">
    <w:pPr>
      <w:pStyle w:val="Footer"/>
    </w:pPr>
    <w:r>
      <w:t>C</w:t>
    </w:r>
    <w:r w:rsidRPr="00F5718C">
      <w:t>opyright © 20</w:t>
    </w:r>
    <w:r>
      <w:t>21</w:t>
    </w:r>
    <w:r w:rsidRPr="00F5718C">
      <w:t xml:space="preserve"> </w:t>
    </w:r>
    <w:r>
      <w:t>NHS Digital</w:t>
    </w:r>
    <w:r w:rsidR="00694FC4">
      <w:tab/>
    </w:r>
    <w:r w:rsidR="00694FC4" w:rsidRPr="000C24AF">
      <w:fldChar w:fldCharType="begin"/>
    </w:r>
    <w:r w:rsidR="00694FC4" w:rsidRPr="000C24AF">
      <w:instrText xml:space="preserve"> PAGE   \* MERGEFORMAT </w:instrText>
    </w:r>
    <w:r w:rsidR="00694FC4" w:rsidRPr="000C24AF">
      <w:fldChar w:fldCharType="separate"/>
    </w:r>
    <w:r w:rsidR="00FA2792">
      <w:rPr>
        <w:noProof/>
      </w:rPr>
      <w:t>5</w:t>
    </w:r>
    <w:r w:rsidR="00694FC4" w:rsidRPr="000C24AF">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5FCE5C" w14:textId="46058552" w:rsidR="00F25CC7" w:rsidRPr="00F5718C" w:rsidRDefault="00103F4D" w:rsidP="0030753B">
    <w:pPr>
      <w:pStyle w:val="Footer"/>
    </w:pPr>
    <w:r>
      <w:rPr>
        <w:noProof/>
        <w:lang w:eastAsia="en-GB"/>
      </w:rPr>
      <w:drawing>
        <wp:anchor distT="0" distB="0" distL="114300" distR="114300" simplePos="0" relativeHeight="251661312" behindDoc="0" locked="0" layoutInCell="1" allowOverlap="1" wp14:anchorId="04A4960D" wp14:editId="391D1A4F">
          <wp:simplePos x="0" y="0"/>
          <wp:positionH relativeFrom="page">
            <wp:posOffset>612140</wp:posOffset>
          </wp:positionH>
          <wp:positionV relativeFrom="page">
            <wp:posOffset>9072880</wp:posOffset>
          </wp:positionV>
          <wp:extent cx="3240000" cy="630000"/>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40000" cy="630000"/>
                  </a:xfrm>
                  <a:prstGeom prst="rect">
                    <a:avLst/>
                  </a:prstGeom>
                </pic:spPr>
              </pic:pic>
            </a:graphicData>
          </a:graphic>
          <wp14:sizeRelH relativeFrom="page">
            <wp14:pctWidth>0</wp14:pctWidth>
          </wp14:sizeRelH>
          <wp14:sizeRelV relativeFrom="page">
            <wp14:pctHeight>0</wp14:pctHeight>
          </wp14:sizeRelV>
        </wp:anchor>
      </w:drawing>
    </w:r>
    <w:r w:rsidR="00F25CC7" w:rsidRPr="00F5718C">
      <w:t>Copyright © 20</w:t>
    </w:r>
    <w:r w:rsidR="00F84DFA">
      <w:t>21</w:t>
    </w:r>
    <w:r w:rsidR="00F25CC7" w:rsidRPr="00F5718C">
      <w:t xml:space="preserve"> </w:t>
    </w:r>
    <w:r w:rsidR="00F84DFA">
      <w:t>NHS Digital</w:t>
    </w:r>
  </w:p>
  <w:p w14:paraId="1A7C8840" w14:textId="77777777" w:rsidR="0030753B" w:rsidRPr="0000416F" w:rsidRDefault="0030753B" w:rsidP="0030753B">
    <w:pPr>
      <w:pStyle w:val="Footer"/>
    </w:pPr>
    <w:r w:rsidRPr="0000416F">
      <w:t>The Health and Social Care Information Centre is a non-departmental body created by statute, also known as NHS Digital.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F41E5C" w14:textId="77777777" w:rsidR="002346B0" w:rsidRDefault="002346B0" w:rsidP="000C24AF">
      <w:pPr>
        <w:spacing w:after="0"/>
      </w:pPr>
      <w:r>
        <w:separator/>
      </w:r>
    </w:p>
  </w:footnote>
  <w:footnote w:type="continuationSeparator" w:id="0">
    <w:p w14:paraId="39AEF2BF" w14:textId="77777777" w:rsidR="002346B0" w:rsidRDefault="002346B0" w:rsidP="000C24A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FF8881" w14:textId="77777777" w:rsidR="00F25CC7" w:rsidRDefault="00577A42" w:rsidP="00E5704B">
    <w:r>
      <w:rPr>
        <w:noProof/>
      </w:rPr>
      <w:t>3</w:t>
    </w:r>
  </w:p>
  <w:p w14:paraId="5A24634D" w14:textId="77777777" w:rsidR="00F25CC7" w:rsidRDefault="00F25CC7" w:rsidP="00E5704B"/>
  <w:p w14:paraId="410261C8" w14:textId="77777777" w:rsidR="00F25CC7" w:rsidRDefault="00F25CC7" w:rsidP="00E5704B"/>
  <w:p w14:paraId="136E0336" w14:textId="77777777" w:rsidR="00F25CC7" w:rsidRDefault="00F25CC7" w:rsidP="00E5704B"/>
  <w:p w14:paraId="7E7DE204" w14:textId="77777777" w:rsidR="00F25CC7" w:rsidRDefault="00F25CC7"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25F284" w14:textId="77777777" w:rsidR="00F25CC7" w:rsidRDefault="00577A42" w:rsidP="00F5718C">
    <w:r>
      <w:rPr>
        <w:rFonts w:asciiTheme="minorHAnsi" w:hAnsiTheme="minorHAnsi"/>
        <w:b/>
        <w:bCs/>
        <w:noProof/>
        <w:lang w:eastAsia="en-GB"/>
      </w:rPr>
      <mc:AlternateContent>
        <mc:Choice Requires="wps">
          <w:drawing>
            <wp:anchor distT="0" distB="0" distL="114300" distR="114300" simplePos="0" relativeHeight="251662336" behindDoc="0" locked="0" layoutInCell="1" allowOverlap="1" wp14:anchorId="27331B7B" wp14:editId="6EB1F5E1">
              <wp:simplePos x="0" y="0"/>
              <wp:positionH relativeFrom="page">
                <wp:posOffset>0</wp:posOffset>
              </wp:positionH>
              <wp:positionV relativeFrom="page">
                <wp:posOffset>1368425</wp:posOffset>
              </wp:positionV>
              <wp:extent cx="7560000" cy="7416000"/>
              <wp:effectExtent l="0" t="0" r="3175" b="0"/>
              <wp:wrapNone/>
              <wp:docPr id="1" name="Rectangle 1"/>
              <wp:cNvGraphicFramePr/>
              <a:graphic xmlns:a="http://schemas.openxmlformats.org/drawingml/2006/main">
                <a:graphicData uri="http://schemas.microsoft.com/office/word/2010/wordprocessingShape">
                  <wps:wsp>
                    <wps:cNvSpPr/>
                    <wps:spPr>
                      <a:xfrm>
                        <a:off x="0" y="0"/>
                        <a:ext cx="7560000" cy="74160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F11E2F" id="Rectangle 1" o:spid="_x0000_s1026" style="position:absolute;margin-left:0;margin-top:107.75pt;width:595.3pt;height:583.9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" fillcolor="#005eb8 [3204]" stroked="f" strokeweight="2pt">
              <w10:wrap anchorx="page" anchory="page"/>
            </v:rect>
          </w:pict>
        </mc:Fallback>
      </mc:AlternateContent>
    </w:r>
    <w:r w:rsidR="00F25CC7">
      <w:rPr>
        <w:rFonts w:asciiTheme="minorHAnsi" w:hAnsiTheme="minorHAnsi"/>
        <w:b/>
        <w:bCs/>
        <w:noProof/>
        <w:lang w:eastAsia="en-GB"/>
      </w:rPr>
      <w:drawing>
        <wp:anchor distT="0" distB="0" distL="114300" distR="114300" simplePos="0" relativeHeight="251659264" behindDoc="1" locked="0" layoutInCell="1" allowOverlap="1" wp14:anchorId="3C329B6B" wp14:editId="7C813A40">
          <wp:simplePos x="0" y="0"/>
          <wp:positionH relativeFrom="page">
            <wp:posOffset>5922645</wp:posOffset>
          </wp:positionH>
          <wp:positionV relativeFrom="page">
            <wp:posOffset>215900</wp:posOffset>
          </wp:positionV>
          <wp:extent cx="1198800" cy="950400"/>
          <wp:effectExtent l="0" t="0" r="1905" b="2540"/>
          <wp:wrapTight wrapText="bothSides">
            <wp:wrapPolygon edited="0">
              <wp:start x="0" y="0"/>
              <wp:lineTo x="0" y="21225"/>
              <wp:lineTo x="21291" y="21225"/>
              <wp:lineTo x="21291"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800" cy="950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alias w:val="Title"/>
      <w:tag w:val="title"/>
      <w:id w:val="-644359137"/>
      <w:placeholder>
        <w:docPart w:val="D3CB0F481FF6475EBB0DA170633BBC5B"/>
      </w:placeholder>
      <w:dataBinding w:prefixMappings="xmlns:ns0='http://purl.org/dc/elements/1.1/' xmlns:ns1='http://schemas.openxmlformats.org/package/2006/metadata/core-properties' " w:xpath="/ns1:coreProperties[1]/ns0:title[1]" w:storeItemID="{6C3C8BC8-F283-45AE-878A-BAB7291924A1}"/>
      <w:text/>
    </w:sdtPr>
    <w:sdtEndPr/>
    <w:sdtContent>
      <w:p w14:paraId="7618D37B" w14:textId="77777777" w:rsidR="00F25CC7" w:rsidRDefault="0062475E" w:rsidP="00DD77F0">
        <w:pPr>
          <w:pStyle w:val="Header"/>
        </w:pPr>
        <w:r>
          <w:t>Cancer Waiting Times Data User Certificate</w:t>
        </w:r>
      </w:p>
    </w:sdtContent>
  </w:sdt>
  <w:p w14:paraId="3176045B" w14:textId="77777777" w:rsidR="00F25CC7" w:rsidRPr="001D243C" w:rsidRDefault="00694FC4" w:rsidP="00694FC4">
    <w:pPr>
      <w:tabs>
        <w:tab w:val="left" w:pos="268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AB20D3"/>
    <w:multiLevelType w:val="hybridMultilevel"/>
    <w:tmpl w:val="2260FD8C"/>
    <w:lvl w:ilvl="0" w:tplc="08090001">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 w15:restartNumberingAfterBreak="0">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21A7488"/>
    <w:multiLevelType w:val="hybridMultilevel"/>
    <w:tmpl w:val="F59E5E4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66E080D"/>
    <w:multiLevelType w:val="hybridMultilevel"/>
    <w:tmpl w:val="12047796"/>
    <w:lvl w:ilvl="0" w:tplc="EDD81A02">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7032045"/>
    <w:multiLevelType w:val="hybridMultilevel"/>
    <w:tmpl w:val="821AB6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1"/>
  </w:num>
  <w:num w:numId="3">
    <w:abstractNumId w:val="3"/>
  </w:num>
  <w:num w:numId="4">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5">
    <w:abstractNumId w:val="4"/>
  </w:num>
  <w:num w:numId="6">
    <w:abstractNumId w:val="6"/>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DateAndTime/>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511"/>
    <w:rsid w:val="00000197"/>
    <w:rsid w:val="00003C95"/>
    <w:rsid w:val="000050AE"/>
    <w:rsid w:val="000145AA"/>
    <w:rsid w:val="0002796B"/>
    <w:rsid w:val="00030481"/>
    <w:rsid w:val="00036DD9"/>
    <w:rsid w:val="00062EF9"/>
    <w:rsid w:val="00081178"/>
    <w:rsid w:val="000917DD"/>
    <w:rsid w:val="00095621"/>
    <w:rsid w:val="00095D17"/>
    <w:rsid w:val="000A0B94"/>
    <w:rsid w:val="000A741E"/>
    <w:rsid w:val="000C04EB"/>
    <w:rsid w:val="000C24AF"/>
    <w:rsid w:val="000D1AAA"/>
    <w:rsid w:val="000E4245"/>
    <w:rsid w:val="0010192E"/>
    <w:rsid w:val="00103F4D"/>
    <w:rsid w:val="00134B21"/>
    <w:rsid w:val="0014044B"/>
    <w:rsid w:val="00145353"/>
    <w:rsid w:val="00151F7F"/>
    <w:rsid w:val="00157962"/>
    <w:rsid w:val="00173AA8"/>
    <w:rsid w:val="00173F32"/>
    <w:rsid w:val="00174E64"/>
    <w:rsid w:val="00186EEC"/>
    <w:rsid w:val="00187523"/>
    <w:rsid w:val="001A09CB"/>
    <w:rsid w:val="001B652B"/>
    <w:rsid w:val="001C2535"/>
    <w:rsid w:val="001C3565"/>
    <w:rsid w:val="001C3743"/>
    <w:rsid w:val="001C6937"/>
    <w:rsid w:val="001D243C"/>
    <w:rsid w:val="001F064D"/>
    <w:rsid w:val="001F3126"/>
    <w:rsid w:val="00200138"/>
    <w:rsid w:val="00201DF5"/>
    <w:rsid w:val="00205BCE"/>
    <w:rsid w:val="00220CCD"/>
    <w:rsid w:val="00221A36"/>
    <w:rsid w:val="00224268"/>
    <w:rsid w:val="00226110"/>
    <w:rsid w:val="002309FD"/>
    <w:rsid w:val="002346B0"/>
    <w:rsid w:val="002355E2"/>
    <w:rsid w:val="002416B4"/>
    <w:rsid w:val="0025699C"/>
    <w:rsid w:val="00262524"/>
    <w:rsid w:val="002801C2"/>
    <w:rsid w:val="00293504"/>
    <w:rsid w:val="0029691D"/>
    <w:rsid w:val="002A1C44"/>
    <w:rsid w:val="002B359B"/>
    <w:rsid w:val="002B6792"/>
    <w:rsid w:val="002B692E"/>
    <w:rsid w:val="002C6892"/>
    <w:rsid w:val="002E0A0E"/>
    <w:rsid w:val="002E2D8C"/>
    <w:rsid w:val="00301395"/>
    <w:rsid w:val="0030753B"/>
    <w:rsid w:val="003168AA"/>
    <w:rsid w:val="0033715E"/>
    <w:rsid w:val="00343DE5"/>
    <w:rsid w:val="003472E9"/>
    <w:rsid w:val="00360A8F"/>
    <w:rsid w:val="0037308A"/>
    <w:rsid w:val="00373857"/>
    <w:rsid w:val="003B5F74"/>
    <w:rsid w:val="003B74CB"/>
    <w:rsid w:val="003C1A90"/>
    <w:rsid w:val="003C75E0"/>
    <w:rsid w:val="003D3A42"/>
    <w:rsid w:val="003D7B14"/>
    <w:rsid w:val="003E13ED"/>
    <w:rsid w:val="003E2667"/>
    <w:rsid w:val="00403511"/>
    <w:rsid w:val="00405E2D"/>
    <w:rsid w:val="00410C5B"/>
    <w:rsid w:val="00420E7F"/>
    <w:rsid w:val="00423CF9"/>
    <w:rsid w:val="0042691E"/>
    <w:rsid w:val="00440F69"/>
    <w:rsid w:val="00447F36"/>
    <w:rsid w:val="004642F3"/>
    <w:rsid w:val="00465205"/>
    <w:rsid w:val="0047338F"/>
    <w:rsid w:val="00497DE0"/>
    <w:rsid w:val="004A147B"/>
    <w:rsid w:val="004B5925"/>
    <w:rsid w:val="004C11E3"/>
    <w:rsid w:val="004C2D2C"/>
    <w:rsid w:val="004F0A67"/>
    <w:rsid w:val="004F76B0"/>
    <w:rsid w:val="00502361"/>
    <w:rsid w:val="00517419"/>
    <w:rsid w:val="00517A51"/>
    <w:rsid w:val="00527FD5"/>
    <w:rsid w:val="00531BC8"/>
    <w:rsid w:val="00533B1D"/>
    <w:rsid w:val="00543AA5"/>
    <w:rsid w:val="00544C0C"/>
    <w:rsid w:val="00550559"/>
    <w:rsid w:val="00550854"/>
    <w:rsid w:val="0055455D"/>
    <w:rsid w:val="00554A44"/>
    <w:rsid w:val="005618AA"/>
    <w:rsid w:val="00563445"/>
    <w:rsid w:val="005705D9"/>
    <w:rsid w:val="00570F31"/>
    <w:rsid w:val="005729D6"/>
    <w:rsid w:val="005772C8"/>
    <w:rsid w:val="00577A42"/>
    <w:rsid w:val="0058630B"/>
    <w:rsid w:val="00590D21"/>
    <w:rsid w:val="005B3494"/>
    <w:rsid w:val="005C4D19"/>
    <w:rsid w:val="005D0FC2"/>
    <w:rsid w:val="005D6BC6"/>
    <w:rsid w:val="005F4423"/>
    <w:rsid w:val="00614FC2"/>
    <w:rsid w:val="00616632"/>
    <w:rsid w:val="0062475E"/>
    <w:rsid w:val="0064521A"/>
    <w:rsid w:val="00680167"/>
    <w:rsid w:val="006901C9"/>
    <w:rsid w:val="006927D0"/>
    <w:rsid w:val="00693586"/>
    <w:rsid w:val="00694FC4"/>
    <w:rsid w:val="006A2982"/>
    <w:rsid w:val="006C040A"/>
    <w:rsid w:val="006E16C8"/>
    <w:rsid w:val="006E314D"/>
    <w:rsid w:val="006E7503"/>
    <w:rsid w:val="006F521C"/>
    <w:rsid w:val="00702B4D"/>
    <w:rsid w:val="00710E40"/>
    <w:rsid w:val="00713F15"/>
    <w:rsid w:val="0071497F"/>
    <w:rsid w:val="00732A38"/>
    <w:rsid w:val="00763FA3"/>
    <w:rsid w:val="00766D47"/>
    <w:rsid w:val="00772AE1"/>
    <w:rsid w:val="00772F15"/>
    <w:rsid w:val="0077327E"/>
    <w:rsid w:val="0078183C"/>
    <w:rsid w:val="00782B2A"/>
    <w:rsid w:val="007844A9"/>
    <w:rsid w:val="00795482"/>
    <w:rsid w:val="007C332E"/>
    <w:rsid w:val="007D160C"/>
    <w:rsid w:val="007E2CBC"/>
    <w:rsid w:val="007E4138"/>
    <w:rsid w:val="007E4486"/>
    <w:rsid w:val="007F13D0"/>
    <w:rsid w:val="007F2108"/>
    <w:rsid w:val="007F5954"/>
    <w:rsid w:val="00801629"/>
    <w:rsid w:val="008018E8"/>
    <w:rsid w:val="0080258F"/>
    <w:rsid w:val="00827D86"/>
    <w:rsid w:val="00827E3D"/>
    <w:rsid w:val="00843159"/>
    <w:rsid w:val="0084403A"/>
    <w:rsid w:val="00856061"/>
    <w:rsid w:val="00856855"/>
    <w:rsid w:val="00867967"/>
    <w:rsid w:val="008744B1"/>
    <w:rsid w:val="00880D4A"/>
    <w:rsid w:val="008846BF"/>
    <w:rsid w:val="008A3F78"/>
    <w:rsid w:val="008A772E"/>
    <w:rsid w:val="008C01E1"/>
    <w:rsid w:val="008D06B2"/>
    <w:rsid w:val="008D2816"/>
    <w:rsid w:val="008D5953"/>
    <w:rsid w:val="008D7910"/>
    <w:rsid w:val="008E2E60"/>
    <w:rsid w:val="008F459A"/>
    <w:rsid w:val="009070D3"/>
    <w:rsid w:val="009124A4"/>
    <w:rsid w:val="00915360"/>
    <w:rsid w:val="00916D5C"/>
    <w:rsid w:val="00927135"/>
    <w:rsid w:val="00935845"/>
    <w:rsid w:val="0094081E"/>
    <w:rsid w:val="009440B9"/>
    <w:rsid w:val="0095022A"/>
    <w:rsid w:val="00952390"/>
    <w:rsid w:val="0098461B"/>
    <w:rsid w:val="009922D3"/>
    <w:rsid w:val="009932FB"/>
    <w:rsid w:val="009A77A1"/>
    <w:rsid w:val="009C27F0"/>
    <w:rsid w:val="009C3838"/>
    <w:rsid w:val="009D11D2"/>
    <w:rsid w:val="009F7412"/>
    <w:rsid w:val="00A0297D"/>
    <w:rsid w:val="00A03469"/>
    <w:rsid w:val="00A036C0"/>
    <w:rsid w:val="00A1213A"/>
    <w:rsid w:val="00A24407"/>
    <w:rsid w:val="00A25EF7"/>
    <w:rsid w:val="00A268E2"/>
    <w:rsid w:val="00A326CC"/>
    <w:rsid w:val="00A42975"/>
    <w:rsid w:val="00A55397"/>
    <w:rsid w:val="00A63683"/>
    <w:rsid w:val="00A8320F"/>
    <w:rsid w:val="00A95497"/>
    <w:rsid w:val="00AA553E"/>
    <w:rsid w:val="00AB2569"/>
    <w:rsid w:val="00AB7A89"/>
    <w:rsid w:val="00AC191C"/>
    <w:rsid w:val="00AC36B9"/>
    <w:rsid w:val="00AD4763"/>
    <w:rsid w:val="00AE0F15"/>
    <w:rsid w:val="00AE46F6"/>
    <w:rsid w:val="00B04959"/>
    <w:rsid w:val="00B051B5"/>
    <w:rsid w:val="00B116A4"/>
    <w:rsid w:val="00B12682"/>
    <w:rsid w:val="00B21810"/>
    <w:rsid w:val="00B47CE9"/>
    <w:rsid w:val="00B637EE"/>
    <w:rsid w:val="00B7766C"/>
    <w:rsid w:val="00B77C41"/>
    <w:rsid w:val="00B83293"/>
    <w:rsid w:val="00B930DA"/>
    <w:rsid w:val="00BB4A2B"/>
    <w:rsid w:val="00BD31E1"/>
    <w:rsid w:val="00BF207F"/>
    <w:rsid w:val="00C021AB"/>
    <w:rsid w:val="00C070B3"/>
    <w:rsid w:val="00C266D6"/>
    <w:rsid w:val="00C317B1"/>
    <w:rsid w:val="00C4585A"/>
    <w:rsid w:val="00C45B36"/>
    <w:rsid w:val="00C552A9"/>
    <w:rsid w:val="00C846FE"/>
    <w:rsid w:val="00C84AF3"/>
    <w:rsid w:val="00C939D6"/>
    <w:rsid w:val="00C948E9"/>
    <w:rsid w:val="00CA0FAC"/>
    <w:rsid w:val="00CA592E"/>
    <w:rsid w:val="00CC12C1"/>
    <w:rsid w:val="00CC55F3"/>
    <w:rsid w:val="00CD1951"/>
    <w:rsid w:val="00CF5B2C"/>
    <w:rsid w:val="00D03468"/>
    <w:rsid w:val="00D2319F"/>
    <w:rsid w:val="00D32AF3"/>
    <w:rsid w:val="00D45915"/>
    <w:rsid w:val="00D50FF0"/>
    <w:rsid w:val="00D5431A"/>
    <w:rsid w:val="00D66537"/>
    <w:rsid w:val="00D756A0"/>
    <w:rsid w:val="00D7651D"/>
    <w:rsid w:val="00D776A8"/>
    <w:rsid w:val="00D829BE"/>
    <w:rsid w:val="00D91861"/>
    <w:rsid w:val="00D93D0D"/>
    <w:rsid w:val="00DA0676"/>
    <w:rsid w:val="00DB6EF5"/>
    <w:rsid w:val="00DD1729"/>
    <w:rsid w:val="00DD507A"/>
    <w:rsid w:val="00DD6EFA"/>
    <w:rsid w:val="00DD77F0"/>
    <w:rsid w:val="00DD7C30"/>
    <w:rsid w:val="00DE086D"/>
    <w:rsid w:val="00DE37E6"/>
    <w:rsid w:val="00DE52A6"/>
    <w:rsid w:val="00DE7A6E"/>
    <w:rsid w:val="00DF2244"/>
    <w:rsid w:val="00DF69B7"/>
    <w:rsid w:val="00E02C25"/>
    <w:rsid w:val="00E07093"/>
    <w:rsid w:val="00E1638D"/>
    <w:rsid w:val="00E27D0C"/>
    <w:rsid w:val="00E3161D"/>
    <w:rsid w:val="00E32FDB"/>
    <w:rsid w:val="00E45C31"/>
    <w:rsid w:val="00E55E34"/>
    <w:rsid w:val="00E56183"/>
    <w:rsid w:val="00E569B0"/>
    <w:rsid w:val="00E5704B"/>
    <w:rsid w:val="00E6194B"/>
    <w:rsid w:val="00E630F2"/>
    <w:rsid w:val="00E663AF"/>
    <w:rsid w:val="00E82230"/>
    <w:rsid w:val="00EB1195"/>
    <w:rsid w:val="00EB3D21"/>
    <w:rsid w:val="00EB6372"/>
    <w:rsid w:val="00ED27F8"/>
    <w:rsid w:val="00ED3649"/>
    <w:rsid w:val="00ED456F"/>
    <w:rsid w:val="00EE1EF4"/>
    <w:rsid w:val="00EE48BB"/>
    <w:rsid w:val="00EF3B4A"/>
    <w:rsid w:val="00EF5680"/>
    <w:rsid w:val="00F13D85"/>
    <w:rsid w:val="00F2292B"/>
    <w:rsid w:val="00F25CC7"/>
    <w:rsid w:val="00F314CD"/>
    <w:rsid w:val="00F429B7"/>
    <w:rsid w:val="00F42EB9"/>
    <w:rsid w:val="00F44B77"/>
    <w:rsid w:val="00F44EC4"/>
    <w:rsid w:val="00F5718C"/>
    <w:rsid w:val="00F84DFA"/>
    <w:rsid w:val="00F863C7"/>
    <w:rsid w:val="00FA2792"/>
    <w:rsid w:val="00FA4212"/>
    <w:rsid w:val="00FC59F6"/>
    <w:rsid w:val="00FC5A32"/>
    <w:rsid w:val="00FD0775"/>
    <w:rsid w:val="00FD19DA"/>
    <w:rsid w:val="00FD1F5F"/>
    <w:rsid w:val="00FD2F4A"/>
    <w:rsid w:val="00FD398E"/>
    <w:rsid w:val="00FD7A65"/>
    <w:rsid w:val="00FE39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DBE6BA"/>
  <w15:docId w15:val="{EA97C9A9-4478-4A49-BD20-C7C6E6217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7DE0"/>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FA4212"/>
    <w:pPr>
      <w:keepNext/>
      <w:spacing w:before="60" w:after="120"/>
      <w:outlineLvl w:val="1"/>
    </w:pPr>
    <w:rPr>
      <w:rFonts w:ascii="Arial" w:eastAsia="MS Mincho" w:hAnsi="Arial"/>
      <w:b/>
      <w:color w:val="005EB8" w:themeColor="accent1"/>
      <w:spacing w:val="-6"/>
      <w:kern w:val="28"/>
      <w:sz w:val="36"/>
      <w:szCs w:val="28"/>
      <w14:ligatures w14:val="standardContextual"/>
    </w:rPr>
  </w:style>
  <w:style w:type="paragraph" w:styleId="Heading3">
    <w:name w:val="heading 3"/>
    <w:basedOn w:val="Heading2"/>
    <w:next w:val="Normal"/>
    <w:link w:val="Heading3Char"/>
    <w:autoRedefine/>
    <w:qFormat/>
    <w:rsid w:val="00FA4212"/>
    <w:pPr>
      <w:outlineLvl w:val="2"/>
    </w:pPr>
    <w:rPr>
      <w:rFonts w:cs="Arial"/>
      <w:bCs/>
      <w:sz w:val="30"/>
      <w:szCs w:val="26"/>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paragraph" w:styleId="Heading8">
    <w:name w:val="heading 8"/>
    <w:basedOn w:val="Normal"/>
    <w:next w:val="Normal"/>
    <w:link w:val="Heading8Char"/>
    <w:semiHidden/>
    <w:unhideWhenUsed/>
    <w:qFormat/>
    <w:rsid w:val="00403511"/>
    <w:pPr>
      <w:keepNext/>
      <w:keepLines/>
      <w:spacing w:before="200" w:after="0"/>
      <w:outlineLvl w:val="7"/>
    </w:pPr>
    <w:rPr>
      <w:rFonts w:asciiTheme="majorHAnsi" w:eastAsiaTheme="majorEastAsia" w:hAnsiTheme="majorHAnsi" w:cstheme="majorBidi"/>
      <w:color w:val="4B4B4B" w:themeColor="text1" w:themeTint="BF"/>
      <w:sz w:val="20"/>
      <w:szCs w:val="20"/>
    </w:rPr>
  </w:style>
  <w:style w:type="paragraph" w:styleId="Heading9">
    <w:name w:val="heading 9"/>
    <w:basedOn w:val="Normal"/>
    <w:next w:val="Normal"/>
    <w:link w:val="Heading9Char"/>
    <w:semiHidden/>
    <w:unhideWhenUsed/>
    <w:qFormat/>
    <w:rsid w:val="00403511"/>
    <w:pPr>
      <w:keepNext/>
      <w:keepLines/>
      <w:spacing w:before="200" w:after="0"/>
      <w:outlineLvl w:val="8"/>
    </w:pPr>
    <w:rPr>
      <w:rFonts w:asciiTheme="majorHAnsi" w:eastAsiaTheme="majorEastAsia" w:hAnsiTheme="majorHAnsi" w:cstheme="majorBidi"/>
      <w:i/>
      <w:iCs/>
      <w:color w:val="4B4B4B"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A4212"/>
    <w:rPr>
      <w:rFonts w:ascii="Arial" w:eastAsia="MS Mincho" w:hAnsi="Arial"/>
      <w:b/>
      <w:color w:val="005EB8" w:themeColor="accent1"/>
      <w:spacing w:val="-6"/>
      <w:kern w:val="28"/>
      <w:sz w:val="36"/>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FA4212"/>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9C27F0"/>
    <w:rPr>
      <w:b/>
      <w:color w:val="FFFFFF" w:themeColor="background1"/>
      <w:sz w:val="84"/>
      <w:szCs w:val="84"/>
    </w:rPr>
  </w:style>
  <w:style w:type="character" w:customStyle="1" w:styleId="FrontpageTitleChar">
    <w:name w:val="Frontpage_Title Char"/>
    <w:basedOn w:val="DefaultParagraphFont"/>
    <w:link w:val="FrontpageTitle"/>
    <w:rsid w:val="009C27F0"/>
    <w:rPr>
      <w:rFonts w:ascii="Arial" w:hAnsi="Arial"/>
      <w:b/>
      <w:color w:val="FFFFFF" w:themeColor="background1"/>
      <w:sz w:val="84"/>
      <w:szCs w:val="84"/>
    </w:rPr>
  </w:style>
  <w:style w:type="paragraph" w:customStyle="1" w:styleId="Frontpagesubhead">
    <w:name w:val="Frontpage_subhead"/>
    <w:basedOn w:val="Normal"/>
    <w:link w:val="FrontpagesubheadChar"/>
    <w:autoRedefine/>
    <w:qFormat/>
    <w:rsid w:val="009C27F0"/>
    <w:rPr>
      <w:b/>
      <w:color w:val="F2F2F2" w:themeColor="background1" w:themeShade="F2"/>
      <w:sz w:val="48"/>
      <w:szCs w:val="36"/>
    </w:rPr>
  </w:style>
  <w:style w:type="character" w:customStyle="1" w:styleId="FrontpagesubheadChar">
    <w:name w:val="Frontpage_subhead Char"/>
    <w:basedOn w:val="DefaultParagraphFont"/>
    <w:link w:val="Frontpagesubhead"/>
    <w:rsid w:val="009C27F0"/>
    <w:rPr>
      <w:rFonts w:ascii="Arial" w:hAnsi="Arial"/>
      <w:b/>
      <w:color w:val="F2F2F2" w:themeColor="background1" w:themeShade="F2"/>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30753B"/>
    <w:pPr>
      <w:tabs>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30753B"/>
    <w:rPr>
      <w:rFonts w:ascii="Arial" w:hAnsi="Arial"/>
      <w:color w:val="84919C" w:themeColor="accent2"/>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9C27F0"/>
    <w:rPr>
      <w:b w:val="0"/>
      <w:color w:val="FFFFFF" w:themeColor="background1"/>
      <w:sz w:val="30"/>
    </w:rPr>
  </w:style>
  <w:style w:type="character" w:customStyle="1" w:styleId="PublisheddateChar">
    <w:name w:val="Published date Char"/>
    <w:basedOn w:val="Heading4Char"/>
    <w:link w:val="Publisheddate"/>
    <w:rsid w:val="009C27F0"/>
    <w:rPr>
      <w:rFonts w:ascii="Arial" w:hAnsi="Arial"/>
      <w:b w:val="0"/>
      <w:color w:val="FFFFFF" w:themeColor="background1"/>
      <w:sz w:val="30"/>
    </w:rPr>
  </w:style>
  <w:style w:type="character" w:customStyle="1" w:styleId="Heading8Char">
    <w:name w:val="Heading 8 Char"/>
    <w:basedOn w:val="DefaultParagraphFont"/>
    <w:link w:val="Heading8"/>
    <w:semiHidden/>
    <w:rsid w:val="00403511"/>
    <w:rPr>
      <w:rFonts w:asciiTheme="majorHAnsi" w:eastAsiaTheme="majorEastAsia" w:hAnsiTheme="majorHAnsi" w:cstheme="majorBidi"/>
      <w:color w:val="4B4B4B" w:themeColor="text1" w:themeTint="BF"/>
    </w:rPr>
  </w:style>
  <w:style w:type="character" w:customStyle="1" w:styleId="Heading9Char">
    <w:name w:val="Heading 9 Char"/>
    <w:basedOn w:val="DefaultParagraphFont"/>
    <w:link w:val="Heading9"/>
    <w:semiHidden/>
    <w:rsid w:val="00403511"/>
    <w:rPr>
      <w:rFonts w:asciiTheme="majorHAnsi" w:eastAsiaTheme="majorEastAsia" w:hAnsiTheme="majorHAnsi" w:cstheme="majorBidi"/>
      <w:i/>
      <w:iCs/>
      <w:color w:val="4B4B4B" w:themeColor="text1" w:themeTint="BF"/>
    </w:rPr>
  </w:style>
  <w:style w:type="paragraph" w:styleId="BodyText">
    <w:name w:val="Body Text"/>
    <w:basedOn w:val="Normal"/>
    <w:link w:val="BodyTextChar"/>
    <w:rsid w:val="00403511"/>
    <w:pPr>
      <w:spacing w:after="0"/>
      <w:textboxTightWrap w:val="none"/>
    </w:pPr>
    <w:rPr>
      <w:rFonts w:ascii="Times New Roman" w:hAnsi="Times New Roman"/>
      <w:b/>
      <w:color w:val="auto"/>
      <w:szCs w:val="20"/>
      <w:lang w:eastAsia="en-GB"/>
    </w:rPr>
  </w:style>
  <w:style w:type="character" w:customStyle="1" w:styleId="BodyTextChar">
    <w:name w:val="Body Text Char"/>
    <w:basedOn w:val="DefaultParagraphFont"/>
    <w:link w:val="BodyText"/>
    <w:rsid w:val="00403511"/>
    <w:rPr>
      <w:b/>
      <w:sz w:val="24"/>
      <w:lang w:eastAsia="en-GB"/>
    </w:rPr>
  </w:style>
  <w:style w:type="character" w:styleId="Emphasis">
    <w:name w:val="Emphasis"/>
    <w:qFormat/>
    <w:rsid w:val="00403511"/>
    <w:rPr>
      <w:i/>
      <w:iCs/>
    </w:rPr>
  </w:style>
  <w:style w:type="character" w:styleId="CommentReference">
    <w:name w:val="annotation reference"/>
    <w:basedOn w:val="DefaultParagraphFont"/>
    <w:uiPriority w:val="99"/>
    <w:semiHidden/>
    <w:unhideWhenUsed/>
    <w:rsid w:val="00E663AF"/>
    <w:rPr>
      <w:sz w:val="16"/>
      <w:szCs w:val="16"/>
    </w:rPr>
  </w:style>
  <w:style w:type="paragraph" w:styleId="CommentText">
    <w:name w:val="annotation text"/>
    <w:basedOn w:val="Normal"/>
    <w:link w:val="CommentTextChar"/>
    <w:uiPriority w:val="99"/>
    <w:semiHidden/>
    <w:unhideWhenUsed/>
    <w:rsid w:val="00E663AF"/>
    <w:rPr>
      <w:sz w:val="20"/>
      <w:szCs w:val="20"/>
    </w:rPr>
  </w:style>
  <w:style w:type="character" w:customStyle="1" w:styleId="CommentTextChar">
    <w:name w:val="Comment Text Char"/>
    <w:basedOn w:val="DefaultParagraphFont"/>
    <w:link w:val="CommentText"/>
    <w:uiPriority w:val="99"/>
    <w:semiHidden/>
    <w:rsid w:val="00E663AF"/>
    <w:rPr>
      <w:rFonts w:ascii="Arial" w:hAnsi="Arial"/>
      <w:color w:val="0F0F0F" w:themeColor="text1"/>
    </w:rPr>
  </w:style>
  <w:style w:type="paragraph" w:styleId="CommentSubject">
    <w:name w:val="annotation subject"/>
    <w:basedOn w:val="CommentText"/>
    <w:next w:val="CommentText"/>
    <w:link w:val="CommentSubjectChar"/>
    <w:uiPriority w:val="99"/>
    <w:semiHidden/>
    <w:unhideWhenUsed/>
    <w:rsid w:val="00E663AF"/>
    <w:rPr>
      <w:b/>
      <w:bCs/>
    </w:rPr>
  </w:style>
  <w:style w:type="character" w:customStyle="1" w:styleId="CommentSubjectChar">
    <w:name w:val="Comment Subject Char"/>
    <w:basedOn w:val="CommentTextChar"/>
    <w:link w:val="CommentSubject"/>
    <w:uiPriority w:val="99"/>
    <w:semiHidden/>
    <w:rsid w:val="00E663AF"/>
    <w:rPr>
      <w:rFonts w:ascii="Arial" w:hAnsi="Arial"/>
      <w:b/>
      <w:bCs/>
      <w:color w:val="0F0F0F" w:themeColor="text1"/>
    </w:rPr>
  </w:style>
  <w:style w:type="character" w:styleId="UnresolvedMention">
    <w:name w:val="Unresolved Mention"/>
    <w:basedOn w:val="DefaultParagraphFont"/>
    <w:uiPriority w:val="99"/>
    <w:semiHidden/>
    <w:unhideWhenUsed/>
    <w:rsid w:val="001F064D"/>
    <w:rPr>
      <w:color w:val="808080"/>
      <w:shd w:val="clear" w:color="auto" w:fill="E6E6E6"/>
    </w:rPr>
  </w:style>
  <w:style w:type="table" w:styleId="TableGrid">
    <w:name w:val="Table Grid"/>
    <w:basedOn w:val="TableNormal"/>
    <w:uiPriority w:val="59"/>
    <w:rsid w:val="005D0F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4200617">
      <w:bodyDiv w:val="1"/>
      <w:marLeft w:val="0"/>
      <w:marRight w:val="0"/>
      <w:marTop w:val="0"/>
      <w:marBottom w:val="0"/>
      <w:divBdr>
        <w:top w:val="none" w:sz="0" w:space="0" w:color="auto"/>
        <w:left w:val="none" w:sz="0" w:space="0" w:color="auto"/>
        <w:bottom w:val="none" w:sz="0" w:space="0" w:color="auto"/>
        <w:right w:val="none" w:sz="0" w:space="0" w:color="auto"/>
      </w:divBdr>
    </w:div>
    <w:div w:id="757747128">
      <w:bodyDiv w:val="1"/>
      <w:marLeft w:val="0"/>
      <w:marRight w:val="0"/>
      <w:marTop w:val="0"/>
      <w:marBottom w:val="0"/>
      <w:divBdr>
        <w:top w:val="none" w:sz="0" w:space="0" w:color="auto"/>
        <w:left w:val="none" w:sz="0" w:space="0" w:color="auto"/>
        <w:bottom w:val="none" w:sz="0" w:space="0" w:color="auto"/>
        <w:right w:val="none" w:sz="0" w:space="0" w:color="auto"/>
      </w:divBdr>
    </w:div>
    <w:div w:id="913472564">
      <w:bodyDiv w:val="1"/>
      <w:marLeft w:val="0"/>
      <w:marRight w:val="0"/>
      <w:marTop w:val="0"/>
      <w:marBottom w:val="0"/>
      <w:divBdr>
        <w:top w:val="none" w:sz="0" w:space="0" w:color="auto"/>
        <w:left w:val="none" w:sz="0" w:space="0" w:color="auto"/>
        <w:bottom w:val="none" w:sz="0" w:space="0" w:color="auto"/>
        <w:right w:val="none" w:sz="0" w:space="0" w:color="auto"/>
      </w:divBdr>
    </w:div>
    <w:div w:id="1006129176">
      <w:bodyDiv w:val="1"/>
      <w:marLeft w:val="0"/>
      <w:marRight w:val="0"/>
      <w:marTop w:val="0"/>
      <w:marBottom w:val="0"/>
      <w:divBdr>
        <w:top w:val="none" w:sz="0" w:space="0" w:color="auto"/>
        <w:left w:val="none" w:sz="0" w:space="0" w:color="auto"/>
        <w:bottom w:val="none" w:sz="0" w:space="0" w:color="auto"/>
        <w:right w:val="none" w:sz="0" w:space="0" w:color="auto"/>
      </w:divBdr>
    </w:div>
    <w:div w:id="1244140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yperlink" Target="mailto:data.applications@nhsdigital.nhs.uk"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yperlink" Target="https://digital.nhs.uk/services/data-access-request-service-dars" TargetMode="External"/><Relationship Id="rId2" Type="http://schemas.openxmlformats.org/officeDocument/2006/relationships/customXml" Target="../customXml/item2.xml"/><Relationship Id="rId16" Type="http://schemas.openxmlformats.org/officeDocument/2006/relationships/hyperlink" Target="https://digital.nhs.uk/organisation-data-service/our-services" TargetMode="External"/><Relationship Id="rId20" Type="http://schemas.openxmlformats.org/officeDocument/2006/relationships/hyperlink" Target="mailto:ssd.nationalservicedesk@nhs.net"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mailto:ssd.nationalservicedesk@nhs.net" TargetMode="External"/><Relationship Id="rId23"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hyperlink" Target="mailto:data.applications@nhsdigital.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dscmailbox@nhs.net"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F:\02_NHSDigital_basic_template_Plain_Blue_v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3AD8F14E530A4DC4B3143905D0E5B237"/>
        <w:category>
          <w:name w:val="General"/>
          <w:gallery w:val="placeholder"/>
        </w:category>
        <w:types>
          <w:type w:val="bbPlcHdr"/>
        </w:types>
        <w:behaviors>
          <w:behavior w:val="content"/>
        </w:behaviors>
        <w:guid w:val="{D8B48C1C-47D7-4B53-9DA3-B9E393694708}"/>
      </w:docPartPr>
      <w:docPartBody>
        <w:p w:rsidR="00A46B9B" w:rsidRDefault="00A46B9B">
          <w:pPr>
            <w:pStyle w:val="3AD8F14E530A4DC4B3143905D0E5B237"/>
          </w:pPr>
          <w:r w:rsidRPr="00DD77F0">
            <w:t>Title of document</w:t>
          </w:r>
        </w:p>
      </w:docPartBody>
    </w:docPart>
    <w:docPart>
      <w:docPartPr>
        <w:name w:val="D3CB0F481FF6475EBB0DA170633BBC5B"/>
        <w:category>
          <w:name w:val="General"/>
          <w:gallery w:val="placeholder"/>
        </w:category>
        <w:types>
          <w:type w:val="bbPlcHdr"/>
        </w:types>
        <w:behaviors>
          <w:behavior w:val="content"/>
        </w:behaviors>
        <w:guid w:val="{BFC3539D-9EAF-43D2-8FA4-C160AC7C0480}"/>
      </w:docPartPr>
      <w:docPartBody>
        <w:p w:rsidR="00A46B9B" w:rsidRDefault="00A46B9B">
          <w:pPr>
            <w:pStyle w:val="D3CB0F481FF6475EBB0DA170633BBC5B"/>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20B06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46B9B"/>
    <w:rsid w:val="00252182"/>
    <w:rsid w:val="003F3E0D"/>
    <w:rsid w:val="004728B9"/>
    <w:rsid w:val="006F77E8"/>
    <w:rsid w:val="007C3653"/>
    <w:rsid w:val="008464A8"/>
    <w:rsid w:val="00867944"/>
    <w:rsid w:val="00941235"/>
    <w:rsid w:val="00A2427E"/>
    <w:rsid w:val="00A46B9B"/>
    <w:rsid w:val="00AB6AD2"/>
    <w:rsid w:val="00E860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3AD8F14E530A4DC4B3143905D0E5B237">
    <w:name w:val="3AD8F14E530A4DC4B3143905D0E5B237"/>
  </w:style>
  <w:style w:type="paragraph" w:customStyle="1" w:styleId="D3CB0F481FF6475EBB0DA170633BBC5B">
    <w:name w:val="D3CB0F481FF6475EBB0DA170633BBC5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HSCIC_Corporate">
  <a:themeElements>
    <a:clrScheme name="01-NHS-DIGI-PALETTE-01">
      <a:dk1>
        <a:srgbClr val="0F0F0F"/>
      </a:dk1>
      <a:lt1>
        <a:srgbClr val="FFFFFF"/>
      </a:lt1>
      <a:dk2>
        <a:srgbClr val="033F85"/>
      </a:dk2>
      <a:lt2>
        <a:srgbClr val="F9F9F9"/>
      </a:lt2>
      <a:accent1>
        <a:srgbClr val="005EB8"/>
      </a:accent1>
      <a:accent2>
        <a:srgbClr val="84919C"/>
      </a:accent2>
      <a:accent3>
        <a:srgbClr val="003087"/>
      </a:accent3>
      <a:accent4>
        <a:srgbClr val="5EBCE8"/>
      </a:accent4>
      <a:accent5>
        <a:srgbClr val="CED1D5"/>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4ac7e37b3be48aa8418f065aeb540e0 xmlns="2e9807c8-684d-4ce2-9798-0aa295dedadb">
      <Terms xmlns="http://schemas.microsoft.com/office/infopath/2007/PartnerControls"/>
    </p4ac7e37b3be48aa8418f065aeb540e0>
    <j628e119d7e4440dadc57ef80e73f9ed xmlns="2e9807c8-684d-4ce2-9798-0aa295dedadb">
      <Terms xmlns="http://schemas.microsoft.com/office/infopath/2007/PartnerControls"/>
    </j628e119d7e4440dadc57ef80e73f9ed>
    <hscicNextReviewDate xmlns="2e9807c8-684d-4ce2-9798-0aa295dedadb" xsi:nil="true"/>
    <kf16b72b2d604d459ccf7f7fae4ace43 xmlns="2e9807c8-684d-4ce2-9798-0aa295dedadb">
      <Terms xmlns="http://schemas.microsoft.com/office/infopath/2007/PartnerControls"/>
    </kf16b72b2d604d459ccf7f7fae4ace43>
    <TaxCatchAll xmlns="5668c8bc-6c30-45e9-80ca-5109d4270dfd">
      <Value>147</Value>
    </TaxCatchAll>
    <jf4655f4e78d4ac1a11c19f3a13b9f1c xmlns="2e9807c8-684d-4ce2-9798-0aa295dedadb">
      <Terms xmlns="http://schemas.microsoft.com/office/infopath/2007/PartnerControls">
        <TermInfo xmlns="http://schemas.microsoft.com/office/infopath/2007/PartnerControls">
          <TermName xmlns="http://schemas.microsoft.com/office/infopath/2007/PartnerControls">Templates</TermName>
          <TermId xmlns="http://schemas.microsoft.com/office/infopath/2007/PartnerControls">aff1a68b-1933-4dcf-8d00-314af96fd52f</TermId>
        </TermInfo>
      </Terms>
    </jf4655f4e78d4ac1a11c19f3a13b9f1c>
    <hscicLastReviewDate xmlns="2e9807c8-684d-4ce2-9798-0aa295dedadb" xsi:nil="true"/>
    <k5f85a19a9254bc483709d4dbf407442 xmlns="2e9807c8-684d-4ce2-9798-0aa295dedadb">
      <Terms xmlns="http://schemas.microsoft.com/office/infopath/2007/PartnerControls"/>
    </k5f85a19a9254bc483709d4dbf407442>
  </documentManagement>
</p:properties>
</file>

<file path=customXml/item3.xml><?xml version="1.0" encoding="utf-8"?>
<ct:contentTypeSchema xmlns:ct="http://schemas.microsoft.com/office/2006/metadata/contentType" xmlns:ma="http://schemas.microsoft.com/office/2006/metadata/properties/metaAttributes" ct:_="" ma:_="" ma:contentTypeName="HSCIC Document" ma:contentTypeID="0x010100F56AC1E539A90047BC30B3C9F7C85DBF009974B1B821AB36488BB2955A9F4B5285" ma:contentTypeVersion="10" ma:contentTypeDescription="Create a new document." ma:contentTypeScope="" ma:versionID="2b75a4660e4faa0bcd584ccc88019d8b">
  <xsd:schema xmlns:xsd="http://www.w3.org/2001/XMLSchema" xmlns:xs="http://www.w3.org/2001/XMLSchema" xmlns:p="http://schemas.microsoft.com/office/2006/metadata/properties" xmlns:ns2="2e9807c8-684d-4ce2-9798-0aa295dedadb" xmlns:ns3="5668c8bc-6c30-45e9-80ca-5109d4270dfd" targetNamespace="http://schemas.microsoft.com/office/2006/metadata/properties" ma:root="true" ma:fieldsID="e92a71f519e0ef0b7acbc71690e1c8d7" ns2:_="" ns3:_="">
    <xsd:import namespace="2e9807c8-684d-4ce2-9798-0aa295dedadb"/>
    <xsd:import namespace="5668c8bc-6c30-45e9-80ca-5109d4270dfd"/>
    <xsd:element name="properties">
      <xsd:complexType>
        <xsd:sequence>
          <xsd:element name="documentManagement">
            <xsd:complexType>
              <xsd:all>
                <xsd:element ref="ns2:jf4655f4e78d4ac1a11c19f3a13b9f1c" minOccurs="0"/>
                <xsd:element ref="ns3:TaxCatchAll" minOccurs="0"/>
                <xsd:element ref="ns3:TaxCatchAllLabel" minOccurs="0"/>
                <xsd:element ref="ns2:hscicLastReviewDate" minOccurs="0"/>
                <xsd:element ref="ns2:hscicNextReviewDate" minOccurs="0"/>
                <xsd:element ref="ns2:k5f85a19a9254bc483709d4dbf407442" minOccurs="0"/>
                <xsd:element ref="ns2:kf16b72b2d604d459ccf7f7fae4ace43" minOccurs="0"/>
                <xsd:element ref="ns2:j628e119d7e4440dadc57ef80e73f9ed" minOccurs="0"/>
                <xsd:element ref="ns2:p4ac7e37b3be48aa8418f065aeb540e0"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807c8-684d-4ce2-9798-0aa295dedadb" elementFormDefault="qualified">
    <xsd:import namespace="http://schemas.microsoft.com/office/2006/documentManagement/types"/>
    <xsd:import namespace="http://schemas.microsoft.com/office/infopath/2007/PartnerControls"/>
    <xsd:element name="jf4655f4e78d4ac1a11c19f3a13b9f1c" ma:index="8" ma:taxonomy="true" ma:internalName="jf4655f4e78d4ac1a11c19f3a13b9f1c" ma:taxonomyFieldName="hscicDocumentType" ma:displayName="Information type" ma:default="" ma:fieldId="{3f4655f4-e78d-4ac1-a11c-19f3a13b9f1c}"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hscicLastReviewDate" ma:index="12" nillable="true" ma:displayName="Last Review Date" ma:description="" ma:format="DateOnly" ma:internalName="hscicLastReviewDate">
      <xsd:simpleType>
        <xsd:restriction base="dms:DateTime"/>
      </xsd:simpleType>
    </xsd:element>
    <xsd:element name="hscicNextReviewDate" ma:index="13" nillable="true" ma:displayName="Next Review Date" ma:description="" ma:format="DateOnly" ma:internalName="hscicNextReviewDate">
      <xsd:simpleType>
        <xsd:restriction base="dms:DateTime"/>
      </xsd:simpleType>
    </xsd:element>
    <xsd:element name="k5f85a19a9254bc483709d4dbf407442" ma:index="14" nillable="true" ma:taxonomy="true" ma:internalName="k5f85a19a9254bc483709d4dbf407442" ma:taxonomyFieldName="hscicOrgCorporateFunction" ma:displayName="Corporate Function" ma:default="" ma:fieldId="{45f85a19-a925-4bc4-8370-9d4dbf407442}" ma:taxonomyMulti="true" ma:sspId="bb72b7f4-c981-47a4-a26e-043e4b78ebf3" ma:termSetId="e481236d-d792-4c01-bb67-9165b7203bda" ma:anchorId="00000000-0000-0000-0000-000000000000" ma:open="false" ma:isKeyword="false">
      <xsd:complexType>
        <xsd:sequence>
          <xsd:element ref="pc:Terms" minOccurs="0" maxOccurs="1"/>
        </xsd:sequence>
      </xsd:complexType>
    </xsd:element>
    <xsd:element name="kf16b72b2d604d459ccf7f7fae4ace43" ma:index="16" nillable="true" ma:taxonomy="true" ma:internalName="kf16b72b2d604d459ccf7f7fae4ace43" ma:taxonomyFieldName="hscicOrgOfficeLocation" ma:displayName="Office Location" ma:default="" ma:fieldId="{4f16b72b-2d60-4d45-9ccf-7f7fae4ace43}" ma:taxonomyMulti="true" ma:sspId="bb72b7f4-c981-47a4-a26e-043e4b78ebf3" ma:termSetId="5a06e8f3-eefd-4db0-81dc-7eb52882c7df" ma:anchorId="00000000-0000-0000-0000-000000000000" ma:open="false" ma:isKeyword="false">
      <xsd:complexType>
        <xsd:sequence>
          <xsd:element ref="pc:Terms" minOccurs="0" maxOccurs="1"/>
        </xsd:sequence>
      </xsd:complexType>
    </xsd:element>
    <xsd:element name="j628e119d7e4440dadc57ef80e73f9ed" ma:index="18" nillable="true" ma:taxonomy="true" ma:internalName="j628e119d7e4440dadc57ef80e73f9ed" ma:taxonomyFieldName="hscicOrgPortfolioDomain" ma:displayName="Portfolio Domain" ma:default="" ma:fieldId="{3628e119-d7e4-440d-adc5-7ef80e73f9ed}" ma:taxonomyMulti="true" ma:sspId="bb72b7f4-c981-47a4-a26e-043e4b78ebf3" ma:termSetId="a0f7ef30-1e9f-4c0e-8184-db5dd75173c1" ma:anchorId="00000000-0000-0000-0000-000000000000" ma:open="false" ma:isKeyword="false">
      <xsd:complexType>
        <xsd:sequence>
          <xsd:element ref="pc:Terms" minOccurs="0" maxOccurs="1"/>
        </xsd:sequence>
      </xsd:complexType>
    </xsd:element>
    <xsd:element name="p4ac7e37b3be48aa8418f065aeb540e0" ma:index="20" nillable="true" ma:taxonomy="true" ma:internalName="p4ac7e37b3be48aa8418f065aeb540e0" ma:taxonomyFieldName="hscicOrgProfessionalGroup" ma:displayName="Professional Group" ma:default="" ma:fieldId="{94ac7e37-b3be-48aa-8418-f065aeb540e0}" ma:taxonomyMulti="true" ma:sspId="bb72b7f4-c981-47a4-a26e-043e4b78ebf3" ma:termSetId="7ba65347-b85e-4395-970d-ce5ca96cf573" ma:anchorId="00000000-0000-0000-0000-000000000000" ma:open="false" ma:isKeyword="false">
      <xsd:complexType>
        <xsd:sequence>
          <xsd:element ref="pc:Terms" minOccurs="0" maxOccurs="1"/>
        </xsd:sequence>
      </xsd:complexType>
    </xsd:element>
    <xsd:element name="SharedWithUsers" ma:index="22"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9c8c5045-8277-483a-b8b4-cb4af49e8caa}" ma:internalName="TaxCatchAll" ma:showField="CatchAllData" ma:web="2e9807c8-684d-4ce2-9798-0aa295dedad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9c8c5045-8277-483a-b8b4-cb4af49e8caa}" ma:internalName="TaxCatchAllLabel" ma:readOnly="true" ma:showField="CatchAllDataLabel" ma:web="2e9807c8-684d-4ce2-9798-0aa295deda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FF5236-EAF0-44EE-952C-E69E34BA1C2E}">
  <ds:schemaRefs>
    <ds:schemaRef ds:uri="http://schemas.microsoft.com/sharepoint/v3/contenttype/forms"/>
  </ds:schemaRefs>
</ds:datastoreItem>
</file>

<file path=customXml/itemProps2.xml><?xml version="1.0" encoding="utf-8"?>
<ds:datastoreItem xmlns:ds="http://schemas.openxmlformats.org/officeDocument/2006/customXml" ds:itemID="{A9BF1BCC-FB12-4FE0-920D-1DB09AFEA7FA}">
  <ds:schemaRefs>
    <ds:schemaRef ds:uri="http://schemas.microsoft.com/office/2006/metadata/properties"/>
    <ds:schemaRef ds:uri="http://schemas.microsoft.com/office/infopath/2007/PartnerControls"/>
    <ds:schemaRef ds:uri="2e9807c8-684d-4ce2-9798-0aa295dedadb"/>
    <ds:schemaRef ds:uri="5668c8bc-6c30-45e9-80ca-5109d4270dfd"/>
  </ds:schemaRefs>
</ds:datastoreItem>
</file>

<file path=customXml/itemProps3.xml><?xml version="1.0" encoding="utf-8"?>
<ds:datastoreItem xmlns:ds="http://schemas.openxmlformats.org/officeDocument/2006/customXml" ds:itemID="{96B1F140-81CB-495C-8390-0FE2D8F50A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807c8-684d-4ce2-9798-0aa295dedadb"/>
    <ds:schemaRef ds:uri="5668c8bc-6c30-45e9-80ca-5109d4270d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F:\02_NHSDigital_basic_template_Plain_Blue_v1.dotx</Template>
  <TotalTime>2</TotalTime>
  <Pages>7</Pages>
  <Words>1065</Words>
  <Characters>6074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Cancer Waiting Times Data User Certificate</vt:lpstr>
    </vt:vector>
  </TitlesOfParts>
  <Company>Health &amp; Social Care Information Centre</Company>
  <LinksUpToDate>false</LinksUpToDate>
  <CharactersWithSpaces>7125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Cancer Waiting Times Data User Certificate</dc:title>
  <dc:creator>Ambrose</dc:creator>
  <cp:lastModifiedBy>HOLLOWS, David (NHS DIGITAL)</cp:lastModifiedBy>
  <cp:revision>3</cp:revision>
  <cp:lastPrinted>2016-07-14T17:27:00Z</cp:lastPrinted>
  <dcterms:created xsi:type="dcterms:W3CDTF">2021-03-12T14:44:00Z</dcterms:created>
  <dcterms:modified xsi:type="dcterms:W3CDTF">2021-03-12T14:46:00Z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0x010100F56AC1E539A90047BC30B3C9F7C85DBF009974B1B821AB36488BB2955A9F4B5285</vt:lpwstr>
  </property>
  <property fmtid="{D5CDD505-2E9C-101B-9397-08002B2CF9AE}" pid="3" name="hscicOrgProfessionalGroup">
    <vt:lpwstr/>
  </property>
  <property fmtid="{D5CDD505-2E9C-101B-9397-08002B2CF9AE}" pid="4" name="hscicOrgCorporateFunction">
    <vt:lpwstr/>
  </property>
  <property fmtid="{D5CDD505-2E9C-101B-9397-08002B2CF9AE}" pid="5" name="hscicOrgOfficeLocation">
    <vt:lpwstr/>
  </property>
  <property fmtid="{D5CDD505-2E9C-101B-9397-08002B2CF9AE}" pid="6" name="hscicOrgPortfolioDomain">
    <vt:lpwstr/>
  </property>
  <property fmtid="{D5CDD505-2E9C-101B-9397-08002B2CF9AE}" pid="7" name="hscicDocumentType">
    <vt:lpwstr>147;#Templates|aff1a68b-1933-4dcf-8d00-314af96fd52f</vt:lpwstr>
  </property>
</Properties>
</file>